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B9EA4E" w14:textId="77777777" w:rsidR="003D48C4" w:rsidRDefault="004F0039">
      <w:pPr>
        <w:pStyle w:val="Titel"/>
      </w:pPr>
      <w:r w:rsidRPr="004F0039">
        <w:t>Survey of National Library Spaces and Services</w:t>
      </w:r>
    </w:p>
    <w:p w14:paraId="705E80A2" w14:textId="77777777" w:rsidR="004F0039" w:rsidRDefault="004F0039" w:rsidP="004F0039">
      <w:pPr>
        <w:pStyle w:val="Titel"/>
        <w:rPr>
          <w:b w:val="0"/>
          <w:sz w:val="22"/>
          <w:szCs w:val="22"/>
        </w:rPr>
      </w:pPr>
    </w:p>
    <w:p w14:paraId="7479BFEF" w14:textId="77777777" w:rsidR="004F0039" w:rsidRPr="004F0039" w:rsidRDefault="004F0039" w:rsidP="004F0039">
      <w:pPr>
        <w:pStyle w:val="Titel"/>
        <w:rPr>
          <w:b w:val="0"/>
          <w:sz w:val="22"/>
          <w:szCs w:val="22"/>
        </w:rPr>
      </w:pPr>
      <w:r w:rsidRPr="004F0039">
        <w:rPr>
          <w:b w:val="0"/>
          <w:sz w:val="22"/>
          <w:szCs w:val="22"/>
        </w:rPr>
        <w:t>Following on from CENL’s 2017 AGM</w:t>
      </w:r>
      <w:r>
        <w:rPr>
          <w:rStyle w:val="Funotenzeichen"/>
          <w:b w:val="0"/>
          <w:sz w:val="22"/>
          <w:szCs w:val="22"/>
        </w:rPr>
        <w:footnoteReference w:id="1"/>
      </w:r>
      <w:r w:rsidRPr="004F0039">
        <w:rPr>
          <w:b w:val="0"/>
          <w:sz w:val="22"/>
          <w:szCs w:val="22"/>
        </w:rPr>
        <w:t xml:space="preserve"> and the keynote presentations, as well as the breakout session devoted to collection management, members concluded that a survey of library spaces, and the use of digital content within, would be beneficial to all. Data gathered by the CENL Secretariat </w:t>
      </w:r>
      <w:proofErr w:type="gramStart"/>
      <w:r w:rsidRPr="004F0039">
        <w:rPr>
          <w:b w:val="0"/>
          <w:sz w:val="22"/>
          <w:szCs w:val="22"/>
        </w:rPr>
        <w:t>will be used</w:t>
      </w:r>
      <w:proofErr w:type="gramEnd"/>
      <w:r w:rsidRPr="004F0039">
        <w:rPr>
          <w:b w:val="0"/>
          <w:sz w:val="22"/>
          <w:szCs w:val="22"/>
        </w:rPr>
        <w:t xml:space="preserve"> for analysis and to further discussion in the coming months with all CENL members. The full results of the survey </w:t>
      </w:r>
      <w:proofErr w:type="gramStart"/>
      <w:r w:rsidRPr="004F0039">
        <w:rPr>
          <w:b w:val="0"/>
          <w:sz w:val="22"/>
          <w:szCs w:val="22"/>
        </w:rPr>
        <w:t>are intended to be presented</w:t>
      </w:r>
      <w:proofErr w:type="gramEnd"/>
      <w:r w:rsidRPr="004F0039">
        <w:rPr>
          <w:b w:val="0"/>
          <w:sz w:val="22"/>
          <w:szCs w:val="22"/>
        </w:rPr>
        <w:t xml:space="preserve"> at CENL’s 2018 AGM.</w:t>
      </w:r>
    </w:p>
    <w:p w14:paraId="7DC5220A" w14:textId="77777777" w:rsidR="004F0039" w:rsidRPr="004F0039" w:rsidRDefault="004F0039" w:rsidP="004F0039">
      <w:pPr>
        <w:pStyle w:val="Titel"/>
        <w:rPr>
          <w:b w:val="0"/>
          <w:sz w:val="22"/>
          <w:szCs w:val="22"/>
        </w:rPr>
      </w:pPr>
    </w:p>
    <w:p w14:paraId="0EB7E155" w14:textId="77777777" w:rsidR="004F0039" w:rsidRPr="004F0039" w:rsidRDefault="004F0039" w:rsidP="004F0039">
      <w:pPr>
        <w:pStyle w:val="Titel"/>
        <w:rPr>
          <w:b w:val="0"/>
          <w:sz w:val="22"/>
          <w:szCs w:val="22"/>
        </w:rPr>
      </w:pPr>
      <w:r w:rsidRPr="004F0039">
        <w:rPr>
          <w:b w:val="0"/>
          <w:sz w:val="22"/>
          <w:szCs w:val="22"/>
        </w:rPr>
        <w:t xml:space="preserve">All over the </w:t>
      </w:r>
      <w:proofErr w:type="gramStart"/>
      <w:r w:rsidRPr="004F0039">
        <w:rPr>
          <w:b w:val="0"/>
          <w:sz w:val="22"/>
          <w:szCs w:val="22"/>
        </w:rPr>
        <w:t>world</w:t>
      </w:r>
      <w:proofErr w:type="gramEnd"/>
      <w:r w:rsidRPr="004F0039">
        <w:rPr>
          <w:b w:val="0"/>
          <w:sz w:val="22"/>
          <w:szCs w:val="22"/>
        </w:rPr>
        <w:t xml:space="preserve"> we have seen the creation of new libraries during recent years, including new national library buildings that have been inaugurated or redesigned in Europe. </w:t>
      </w:r>
      <w:proofErr w:type="gramStart"/>
      <w:r w:rsidRPr="004F0039">
        <w:rPr>
          <w:b w:val="0"/>
          <w:sz w:val="22"/>
          <w:szCs w:val="22"/>
        </w:rPr>
        <w:t>The role of libraries and national libraries is changing and is in permanent transition.</w:t>
      </w:r>
      <w:proofErr w:type="gramEnd"/>
      <w:r w:rsidRPr="004F0039">
        <w:rPr>
          <w:b w:val="0"/>
          <w:sz w:val="22"/>
          <w:szCs w:val="22"/>
        </w:rPr>
        <w:t xml:space="preserve"> This process of transformation caused by the digital revolution and by changes within the economic and political environment has </w:t>
      </w:r>
      <w:proofErr w:type="gramStart"/>
      <w:r w:rsidRPr="004F0039">
        <w:rPr>
          <w:b w:val="0"/>
          <w:sz w:val="22"/>
          <w:szCs w:val="22"/>
        </w:rPr>
        <w:t>impacted</w:t>
      </w:r>
      <w:proofErr w:type="gramEnd"/>
      <w:r w:rsidRPr="004F0039">
        <w:rPr>
          <w:b w:val="0"/>
          <w:sz w:val="22"/>
          <w:szCs w:val="22"/>
        </w:rPr>
        <w:t xml:space="preserve"> library spaces, staffing and library services. To understand and to meet future needs of national libraries this survey aims to collect and </w:t>
      </w:r>
      <w:proofErr w:type="spellStart"/>
      <w:r w:rsidRPr="004F0039">
        <w:rPr>
          <w:b w:val="0"/>
          <w:sz w:val="22"/>
          <w:szCs w:val="22"/>
        </w:rPr>
        <w:t>analyse</w:t>
      </w:r>
      <w:proofErr w:type="spellEnd"/>
      <w:r w:rsidRPr="004F0039">
        <w:rPr>
          <w:b w:val="0"/>
          <w:sz w:val="22"/>
          <w:szCs w:val="22"/>
        </w:rPr>
        <w:t xml:space="preserve"> fundamental changes within national library </w:t>
      </w:r>
      <w:proofErr w:type="gramStart"/>
      <w:r w:rsidRPr="004F0039">
        <w:rPr>
          <w:b w:val="0"/>
          <w:sz w:val="22"/>
          <w:szCs w:val="22"/>
        </w:rPr>
        <w:t>spaces which</w:t>
      </w:r>
      <w:proofErr w:type="gramEnd"/>
      <w:r w:rsidRPr="004F0039">
        <w:rPr>
          <w:b w:val="0"/>
          <w:sz w:val="22"/>
          <w:szCs w:val="22"/>
        </w:rPr>
        <w:t xml:space="preserve"> have occurred over the last ten years. </w:t>
      </w:r>
    </w:p>
    <w:p w14:paraId="3F4C2B8F" w14:textId="77777777" w:rsidR="004F0039" w:rsidRPr="004F0039" w:rsidRDefault="004F0039" w:rsidP="004F0039">
      <w:pPr>
        <w:pStyle w:val="Titel"/>
        <w:rPr>
          <w:b w:val="0"/>
          <w:sz w:val="22"/>
          <w:szCs w:val="22"/>
        </w:rPr>
      </w:pPr>
    </w:p>
    <w:p w14:paraId="682FD0D5" w14:textId="77777777" w:rsidR="004F0039" w:rsidRPr="004F0039" w:rsidRDefault="004F0039" w:rsidP="004F0039">
      <w:pPr>
        <w:pStyle w:val="Titel"/>
        <w:rPr>
          <w:b w:val="0"/>
          <w:sz w:val="22"/>
          <w:szCs w:val="22"/>
        </w:rPr>
      </w:pPr>
      <w:r w:rsidRPr="004F0039">
        <w:rPr>
          <w:b w:val="0"/>
          <w:sz w:val="22"/>
          <w:szCs w:val="22"/>
        </w:rPr>
        <w:t xml:space="preserve">The survey </w:t>
      </w:r>
      <w:proofErr w:type="gramStart"/>
      <w:r w:rsidRPr="004F0039">
        <w:rPr>
          <w:b w:val="0"/>
          <w:sz w:val="22"/>
          <w:szCs w:val="22"/>
        </w:rPr>
        <w:t>is structured</w:t>
      </w:r>
      <w:proofErr w:type="gramEnd"/>
      <w:r w:rsidRPr="004F0039">
        <w:rPr>
          <w:b w:val="0"/>
          <w:sz w:val="22"/>
          <w:szCs w:val="22"/>
        </w:rPr>
        <w:t xml:space="preserve"> in </w:t>
      </w:r>
      <w:r w:rsidR="0031535B">
        <w:rPr>
          <w:b w:val="0"/>
          <w:sz w:val="22"/>
          <w:szCs w:val="22"/>
        </w:rPr>
        <w:t>six chapters</w:t>
      </w:r>
      <w:r w:rsidRPr="004F0039">
        <w:rPr>
          <w:b w:val="0"/>
          <w:sz w:val="22"/>
          <w:szCs w:val="22"/>
        </w:rPr>
        <w:t xml:space="preserve"> </w:t>
      </w:r>
      <w:r w:rsidR="0031535B">
        <w:rPr>
          <w:b w:val="0"/>
          <w:sz w:val="22"/>
          <w:szCs w:val="22"/>
        </w:rPr>
        <w:t>determined</w:t>
      </w:r>
      <w:r w:rsidRPr="004F0039">
        <w:rPr>
          <w:b w:val="0"/>
          <w:sz w:val="22"/>
          <w:szCs w:val="22"/>
        </w:rPr>
        <w:t xml:space="preserve"> by the themes </w:t>
      </w:r>
      <w:r w:rsidR="00C03038">
        <w:rPr>
          <w:b w:val="0"/>
          <w:sz w:val="22"/>
          <w:szCs w:val="22"/>
        </w:rPr>
        <w:t xml:space="preserve">that were </w:t>
      </w:r>
      <w:r w:rsidRPr="004F0039">
        <w:rPr>
          <w:b w:val="0"/>
          <w:sz w:val="22"/>
          <w:szCs w:val="22"/>
        </w:rPr>
        <w:t>discussed during the 2017 AGM breakout session:</w:t>
      </w:r>
    </w:p>
    <w:p w14:paraId="0D6B6AF3" w14:textId="77777777" w:rsidR="004F0039" w:rsidRPr="004F0039" w:rsidRDefault="004F0039" w:rsidP="004F0039">
      <w:pPr>
        <w:pStyle w:val="Titel"/>
        <w:rPr>
          <w:b w:val="0"/>
          <w:sz w:val="22"/>
          <w:szCs w:val="22"/>
        </w:rPr>
      </w:pPr>
    </w:p>
    <w:p w14:paraId="6CF2B182" w14:textId="77777777" w:rsidR="004F0039" w:rsidRPr="004F0039" w:rsidRDefault="004F0039" w:rsidP="004F0039">
      <w:pPr>
        <w:pStyle w:val="Titel"/>
        <w:ind w:left="720" w:hanging="720"/>
        <w:rPr>
          <w:b w:val="0"/>
          <w:sz w:val="22"/>
          <w:szCs w:val="22"/>
        </w:rPr>
      </w:pPr>
      <w:r w:rsidRPr="004F0039">
        <w:rPr>
          <w:b w:val="0"/>
          <w:sz w:val="22"/>
          <w:szCs w:val="22"/>
        </w:rPr>
        <w:t>•</w:t>
      </w:r>
      <w:r w:rsidRPr="004F0039">
        <w:rPr>
          <w:b w:val="0"/>
          <w:sz w:val="22"/>
          <w:szCs w:val="22"/>
        </w:rPr>
        <w:tab/>
        <w:t>The role of national libraries in collection management is changing – this affects library spaces</w:t>
      </w:r>
    </w:p>
    <w:p w14:paraId="3590C223" w14:textId="77777777" w:rsidR="004F0039" w:rsidRPr="004F0039" w:rsidRDefault="004F0039" w:rsidP="004F0039">
      <w:pPr>
        <w:pStyle w:val="Titel"/>
        <w:ind w:left="720" w:hanging="720"/>
        <w:rPr>
          <w:b w:val="0"/>
          <w:sz w:val="22"/>
          <w:szCs w:val="22"/>
        </w:rPr>
      </w:pPr>
      <w:r w:rsidRPr="004F0039">
        <w:rPr>
          <w:b w:val="0"/>
          <w:sz w:val="22"/>
          <w:szCs w:val="22"/>
        </w:rPr>
        <w:t>•</w:t>
      </w:r>
      <w:r w:rsidRPr="004F0039">
        <w:rPr>
          <w:b w:val="0"/>
          <w:sz w:val="22"/>
          <w:szCs w:val="22"/>
        </w:rPr>
        <w:tab/>
        <w:t xml:space="preserve">National libraries are transforming from solely heritage institutions to also being leaders in </w:t>
      </w:r>
      <w:proofErr w:type="spellStart"/>
      <w:r w:rsidRPr="004F0039">
        <w:rPr>
          <w:b w:val="0"/>
          <w:sz w:val="22"/>
          <w:szCs w:val="22"/>
        </w:rPr>
        <w:t>digitisation</w:t>
      </w:r>
      <w:proofErr w:type="spellEnd"/>
    </w:p>
    <w:p w14:paraId="0D748093" w14:textId="77777777" w:rsidR="004F0039" w:rsidRPr="004F0039" w:rsidRDefault="004F0039" w:rsidP="004F0039">
      <w:pPr>
        <w:pStyle w:val="Titel"/>
        <w:ind w:left="720" w:hanging="720"/>
        <w:rPr>
          <w:b w:val="0"/>
          <w:sz w:val="22"/>
          <w:szCs w:val="22"/>
        </w:rPr>
      </w:pPr>
      <w:r w:rsidRPr="004F0039">
        <w:rPr>
          <w:b w:val="0"/>
          <w:sz w:val="22"/>
          <w:szCs w:val="22"/>
        </w:rPr>
        <w:t>•</w:t>
      </w:r>
      <w:r w:rsidRPr="004F0039">
        <w:rPr>
          <w:b w:val="0"/>
          <w:sz w:val="22"/>
          <w:szCs w:val="22"/>
        </w:rPr>
        <w:tab/>
        <w:t xml:space="preserve">Previously the role of </w:t>
      </w:r>
      <w:proofErr w:type="spellStart"/>
      <w:r w:rsidRPr="004F0039">
        <w:rPr>
          <w:b w:val="0"/>
          <w:sz w:val="22"/>
          <w:szCs w:val="22"/>
        </w:rPr>
        <w:t>digitisation</w:t>
      </w:r>
      <w:proofErr w:type="spellEnd"/>
      <w:r w:rsidRPr="004F0039">
        <w:rPr>
          <w:b w:val="0"/>
          <w:sz w:val="22"/>
          <w:szCs w:val="22"/>
        </w:rPr>
        <w:t xml:space="preserve"> was for preservation, but now there are new uses for our </w:t>
      </w:r>
      <w:proofErr w:type="gramStart"/>
      <w:r w:rsidRPr="004F0039">
        <w:rPr>
          <w:b w:val="0"/>
          <w:sz w:val="22"/>
          <w:szCs w:val="22"/>
        </w:rPr>
        <w:t>collections which</w:t>
      </w:r>
      <w:proofErr w:type="gramEnd"/>
      <w:r w:rsidRPr="004F0039">
        <w:rPr>
          <w:b w:val="0"/>
          <w:sz w:val="22"/>
          <w:szCs w:val="22"/>
        </w:rPr>
        <w:t xml:space="preserve"> include the combination of digital and heritage – how is this explored within national libraries?</w:t>
      </w:r>
    </w:p>
    <w:p w14:paraId="4975424C" w14:textId="77777777" w:rsidR="004F0039" w:rsidRPr="004F0039" w:rsidRDefault="004F0039" w:rsidP="004F0039">
      <w:pPr>
        <w:pStyle w:val="Titel"/>
        <w:ind w:left="720" w:hanging="720"/>
        <w:rPr>
          <w:b w:val="0"/>
          <w:sz w:val="22"/>
          <w:szCs w:val="22"/>
        </w:rPr>
      </w:pPr>
      <w:r w:rsidRPr="004F0039">
        <w:rPr>
          <w:b w:val="0"/>
          <w:sz w:val="22"/>
          <w:szCs w:val="22"/>
        </w:rPr>
        <w:t>•</w:t>
      </w:r>
      <w:r w:rsidRPr="004F0039">
        <w:rPr>
          <w:b w:val="0"/>
          <w:sz w:val="22"/>
          <w:szCs w:val="22"/>
        </w:rPr>
        <w:tab/>
        <w:t xml:space="preserve">Staff development is key to the transformation of libraries – staff need to be integrated in </w:t>
      </w:r>
      <w:proofErr w:type="gramStart"/>
      <w:r w:rsidRPr="004F0039">
        <w:rPr>
          <w:b w:val="0"/>
          <w:sz w:val="22"/>
          <w:szCs w:val="22"/>
        </w:rPr>
        <w:t>the</w:t>
      </w:r>
      <w:proofErr w:type="gramEnd"/>
      <w:r w:rsidRPr="004F0039">
        <w:rPr>
          <w:b w:val="0"/>
          <w:sz w:val="22"/>
          <w:szCs w:val="22"/>
        </w:rPr>
        <w:t xml:space="preserve"> end to end process of </w:t>
      </w:r>
      <w:proofErr w:type="spellStart"/>
      <w:r w:rsidRPr="004F0039">
        <w:rPr>
          <w:b w:val="0"/>
          <w:sz w:val="22"/>
          <w:szCs w:val="22"/>
        </w:rPr>
        <w:t>digitisation</w:t>
      </w:r>
      <w:proofErr w:type="spellEnd"/>
      <w:r w:rsidRPr="004F0039">
        <w:rPr>
          <w:b w:val="0"/>
          <w:sz w:val="22"/>
          <w:szCs w:val="22"/>
        </w:rPr>
        <w:t xml:space="preserve"> and using that digital content, perhaps in physical and virtual exhibitions</w:t>
      </w:r>
    </w:p>
    <w:p w14:paraId="327D2E9C" w14:textId="77777777" w:rsidR="004F0039" w:rsidRDefault="004F0039" w:rsidP="004F0039">
      <w:pPr>
        <w:pStyle w:val="Titel"/>
        <w:rPr>
          <w:b w:val="0"/>
          <w:sz w:val="22"/>
          <w:szCs w:val="22"/>
        </w:rPr>
      </w:pPr>
      <w:r w:rsidRPr="004F0039">
        <w:rPr>
          <w:b w:val="0"/>
          <w:sz w:val="22"/>
          <w:szCs w:val="22"/>
        </w:rPr>
        <w:t>•</w:t>
      </w:r>
      <w:r w:rsidRPr="004F0039">
        <w:rPr>
          <w:b w:val="0"/>
          <w:sz w:val="22"/>
          <w:szCs w:val="22"/>
        </w:rPr>
        <w:tab/>
        <w:t>Skills and standards for digital content are needed for clarity of activity for researchers</w:t>
      </w:r>
    </w:p>
    <w:p w14:paraId="0771D7B7" w14:textId="77777777" w:rsidR="004F0039" w:rsidRDefault="004F0039">
      <w:pPr>
        <w:rPr>
          <w:rFonts w:asciiTheme="majorHAnsi" w:eastAsiaTheme="majorEastAsia" w:hAnsiTheme="majorHAnsi" w:cstheme="majorBidi"/>
          <w:kern w:val="28"/>
          <w:sz w:val="22"/>
          <w:szCs w:val="22"/>
        </w:rPr>
      </w:pPr>
      <w:r>
        <w:rPr>
          <w:b/>
          <w:sz w:val="22"/>
          <w:szCs w:val="22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Layout table"/>
      </w:tblPr>
      <w:tblGrid>
        <w:gridCol w:w="2440"/>
        <w:gridCol w:w="6910"/>
      </w:tblGrid>
      <w:tr w:rsidR="00DC6D74" w14:paraId="1B9A930C" w14:textId="77777777" w:rsidTr="004F0039">
        <w:tc>
          <w:tcPr>
            <w:tcW w:w="1515" w:type="pct"/>
            <w:vAlign w:val="bottom"/>
          </w:tcPr>
          <w:p w14:paraId="356D2E12" w14:textId="77777777" w:rsidR="00DC6D74" w:rsidRPr="007C647B" w:rsidRDefault="00DC6D74">
            <w:pPr>
              <w:rPr>
                <w:b/>
                <w:lang w:val="en-GB"/>
              </w:rPr>
            </w:pPr>
          </w:p>
        </w:tc>
        <w:tc>
          <w:tcPr>
            <w:tcW w:w="3485" w:type="pct"/>
            <w:vAlign w:val="bottom"/>
          </w:tcPr>
          <w:p w14:paraId="388D30EC" w14:textId="77777777" w:rsidR="00DC6D74" w:rsidRDefault="00DC6D74" w:rsidP="004F0039">
            <w:r>
              <w:t>Answer</w:t>
            </w:r>
          </w:p>
        </w:tc>
      </w:tr>
      <w:tr w:rsidR="004F0039" w14:paraId="4EBCBF9B" w14:textId="77777777" w:rsidTr="004F0039">
        <w:tc>
          <w:tcPr>
            <w:tcW w:w="1515" w:type="pct"/>
            <w:vAlign w:val="bottom"/>
          </w:tcPr>
          <w:p w14:paraId="1407E783" w14:textId="77777777" w:rsidR="004F0039" w:rsidRPr="007C647B" w:rsidRDefault="004F0039">
            <w:pPr>
              <w:rPr>
                <w:b/>
              </w:rPr>
            </w:pPr>
            <w:r w:rsidRPr="007C647B">
              <w:rPr>
                <w:b/>
                <w:lang w:val="en-GB"/>
              </w:rPr>
              <w:t>Name of national library in full (in your own language and in anglicised form)</w:t>
            </w:r>
            <w:r w:rsidRPr="007C647B">
              <w:rPr>
                <w:b/>
              </w:rPr>
              <w:t>:</w:t>
            </w:r>
          </w:p>
        </w:tc>
        <w:tc>
          <w:tcPr>
            <w:tcW w:w="3485" w:type="pct"/>
            <w:vAlign w:val="bottom"/>
          </w:tcPr>
          <w:p w14:paraId="0E495041" w14:textId="77777777" w:rsidR="00B27547" w:rsidRDefault="00B27547" w:rsidP="00B27547">
            <w:r>
              <w:t xml:space="preserve"> </w:t>
            </w:r>
            <w:proofErr w:type="spellStart"/>
            <w:r>
              <w:t>Schweizerische</w:t>
            </w:r>
            <w:proofErr w:type="spellEnd"/>
            <w:r>
              <w:t xml:space="preserve"> </w:t>
            </w:r>
            <w:proofErr w:type="spellStart"/>
            <w:r>
              <w:t>Nationalbibliothek</w:t>
            </w:r>
            <w:proofErr w:type="spellEnd"/>
          </w:p>
          <w:p w14:paraId="2D9881EA" w14:textId="77777777" w:rsidR="004F0039" w:rsidRDefault="00B27547" w:rsidP="00B27547">
            <w:r>
              <w:t xml:space="preserve"> Swiss National Library</w:t>
            </w:r>
          </w:p>
        </w:tc>
      </w:tr>
      <w:tr w:rsidR="004F0039" w14:paraId="435F3B6B" w14:textId="77777777" w:rsidTr="004F0039">
        <w:tc>
          <w:tcPr>
            <w:tcW w:w="1515" w:type="pct"/>
            <w:vAlign w:val="bottom"/>
          </w:tcPr>
          <w:p w14:paraId="3A0F6FBB" w14:textId="77777777" w:rsidR="004F0039" w:rsidRPr="007C647B" w:rsidRDefault="004F0039">
            <w:pPr>
              <w:rPr>
                <w:b/>
              </w:rPr>
            </w:pPr>
            <w:r w:rsidRPr="007C647B">
              <w:rPr>
                <w:b/>
                <w:lang w:val="en-GB"/>
              </w:rPr>
              <w:t>Name of Director General with official title</w:t>
            </w:r>
            <w:r w:rsidRPr="007C647B">
              <w:rPr>
                <w:b/>
              </w:rPr>
              <w:t>:</w:t>
            </w:r>
          </w:p>
        </w:tc>
        <w:tc>
          <w:tcPr>
            <w:tcW w:w="3485" w:type="pct"/>
            <w:vAlign w:val="bottom"/>
          </w:tcPr>
          <w:p w14:paraId="7D3E2B47" w14:textId="77777777" w:rsidR="00B27547" w:rsidRDefault="00B27547" w:rsidP="00B27547">
            <w:r>
              <w:t xml:space="preserve"> Marie-Christine </w:t>
            </w:r>
            <w:proofErr w:type="spellStart"/>
            <w:r>
              <w:t>Doffey</w:t>
            </w:r>
            <w:proofErr w:type="spellEnd"/>
          </w:p>
          <w:p w14:paraId="550F3488" w14:textId="77777777" w:rsidR="004F0039" w:rsidRDefault="004F0039" w:rsidP="004F0039"/>
        </w:tc>
      </w:tr>
      <w:tr w:rsidR="004F0039" w14:paraId="3FB57F79" w14:textId="77777777" w:rsidTr="004F0039">
        <w:tc>
          <w:tcPr>
            <w:tcW w:w="1515" w:type="pct"/>
            <w:vAlign w:val="bottom"/>
          </w:tcPr>
          <w:p w14:paraId="377754EF" w14:textId="77777777" w:rsidR="004F0039" w:rsidRPr="007C647B" w:rsidRDefault="004F0039">
            <w:pPr>
              <w:rPr>
                <w:b/>
              </w:rPr>
            </w:pPr>
            <w:r w:rsidRPr="007C647B">
              <w:rPr>
                <w:b/>
                <w:lang w:val="en-GB"/>
              </w:rPr>
              <w:t>Main library address</w:t>
            </w:r>
            <w:r w:rsidRPr="007C647B">
              <w:rPr>
                <w:b/>
              </w:rPr>
              <w:t>:</w:t>
            </w:r>
          </w:p>
        </w:tc>
        <w:tc>
          <w:tcPr>
            <w:tcW w:w="3485" w:type="pct"/>
            <w:vAlign w:val="bottom"/>
          </w:tcPr>
          <w:p w14:paraId="78021F3A" w14:textId="77777777" w:rsidR="00B27547" w:rsidRDefault="00B27547" w:rsidP="00B27547">
            <w:r>
              <w:t xml:space="preserve"> </w:t>
            </w:r>
            <w:proofErr w:type="spellStart"/>
            <w:r>
              <w:t>Hallwylstra</w:t>
            </w:r>
            <w:r w:rsidR="003838A1">
              <w:t>sse</w:t>
            </w:r>
            <w:proofErr w:type="spellEnd"/>
            <w:r>
              <w:t xml:space="preserve"> 15</w:t>
            </w:r>
          </w:p>
          <w:p w14:paraId="0474DC13" w14:textId="77777777" w:rsidR="00B27547" w:rsidRDefault="00B27547" w:rsidP="00B27547">
            <w:r>
              <w:t xml:space="preserve"> 3003 Bern</w:t>
            </w:r>
          </w:p>
          <w:p w14:paraId="122B7CE0" w14:textId="77777777" w:rsidR="00B27547" w:rsidRDefault="00B27547" w:rsidP="00B27547">
            <w:r>
              <w:t xml:space="preserve"> Switzerland</w:t>
            </w:r>
          </w:p>
          <w:p w14:paraId="29626B27" w14:textId="77777777" w:rsidR="004F0039" w:rsidRDefault="004F0039" w:rsidP="004F0039"/>
        </w:tc>
      </w:tr>
      <w:tr w:rsidR="004F0039" w14:paraId="06E75132" w14:textId="77777777" w:rsidTr="004F0039">
        <w:tc>
          <w:tcPr>
            <w:tcW w:w="1515" w:type="pct"/>
            <w:vAlign w:val="bottom"/>
          </w:tcPr>
          <w:p w14:paraId="30E829A9" w14:textId="77777777" w:rsidR="004F0039" w:rsidRPr="007C647B" w:rsidRDefault="00DC6D74" w:rsidP="00DC6D74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>Current</w:t>
            </w:r>
            <w:r w:rsidR="004F0039" w:rsidRPr="007C647B">
              <w:rPr>
                <w:b/>
                <w:lang w:val="en-GB"/>
              </w:rPr>
              <w:t xml:space="preserve"> logo </w:t>
            </w:r>
            <w:r>
              <w:rPr>
                <w:b/>
                <w:lang w:val="en-GB"/>
              </w:rPr>
              <w:t>as a .jpg:</w:t>
            </w:r>
          </w:p>
        </w:tc>
        <w:tc>
          <w:tcPr>
            <w:tcW w:w="3485" w:type="pct"/>
            <w:vAlign w:val="bottom"/>
          </w:tcPr>
          <w:p w14:paraId="55931707" w14:textId="77777777" w:rsidR="004F0039" w:rsidRDefault="00B27547" w:rsidP="004F0039">
            <w:r>
              <w:rPr>
                <w:noProof/>
                <w:lang w:val="de-AT" w:eastAsia="de-AT"/>
              </w:rPr>
              <w:drawing>
                <wp:inline distT="0" distB="0" distL="0" distR="0" wp14:anchorId="2E51EE24" wp14:editId="1829A423">
                  <wp:extent cx="4381500" cy="1066800"/>
                  <wp:effectExtent l="0" t="0" r="0" b="0"/>
                  <wp:docPr id="2" name="Picture 2" descr="http://www.cenl.org/wp-content/uploads/logo_suisse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cenl.org/wp-content/uploads/logo_suisse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0039" w14:paraId="145C99FE" w14:textId="77777777" w:rsidTr="004F0039">
        <w:tc>
          <w:tcPr>
            <w:tcW w:w="1515" w:type="pct"/>
            <w:vAlign w:val="bottom"/>
          </w:tcPr>
          <w:p w14:paraId="7322A2FC" w14:textId="77777777" w:rsidR="004F0039" w:rsidRPr="007C647B" w:rsidRDefault="00DC6D74" w:rsidP="00DC6D74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>Con</w:t>
            </w:r>
            <w:r w:rsidR="004F0039" w:rsidRPr="007C647B">
              <w:rPr>
                <w:b/>
                <w:lang w:val="en-GB"/>
              </w:rPr>
              <w:t>tact name, emai</w:t>
            </w:r>
            <w:r>
              <w:rPr>
                <w:b/>
                <w:lang w:val="en-GB"/>
              </w:rPr>
              <w:t>l and telephone for this survey:</w:t>
            </w:r>
          </w:p>
        </w:tc>
        <w:tc>
          <w:tcPr>
            <w:tcW w:w="3485" w:type="pct"/>
            <w:vAlign w:val="bottom"/>
          </w:tcPr>
          <w:p w14:paraId="12D383C1" w14:textId="77777777" w:rsidR="00B27547" w:rsidRPr="003838A1" w:rsidRDefault="00B27547" w:rsidP="00B27547">
            <w:pPr>
              <w:rPr>
                <w:lang w:val="fr-CH"/>
              </w:rPr>
            </w:pPr>
            <w:r>
              <w:t xml:space="preserve"> </w:t>
            </w:r>
            <w:r w:rsidRPr="003838A1">
              <w:rPr>
                <w:lang w:val="fr-CH"/>
              </w:rPr>
              <w:t xml:space="preserve">Marie-Christine </w:t>
            </w:r>
            <w:proofErr w:type="spellStart"/>
            <w:r w:rsidRPr="003838A1">
              <w:rPr>
                <w:lang w:val="fr-CH"/>
              </w:rPr>
              <w:t>Doffey</w:t>
            </w:r>
            <w:proofErr w:type="spellEnd"/>
          </w:p>
          <w:p w14:paraId="57722D4C" w14:textId="77777777" w:rsidR="004F0039" w:rsidRPr="003838A1" w:rsidRDefault="00B27547" w:rsidP="004F0039">
            <w:pPr>
              <w:rPr>
                <w:lang w:val="fr-CH"/>
              </w:rPr>
            </w:pPr>
            <w:r w:rsidRPr="003838A1">
              <w:rPr>
                <w:lang w:val="fr-CH"/>
              </w:rPr>
              <w:t xml:space="preserve"> marie-christine.doffey@nb.admin.ch</w:t>
            </w:r>
          </w:p>
          <w:p w14:paraId="5240A090" w14:textId="1269AE22" w:rsidR="00B27547" w:rsidRDefault="00B27547" w:rsidP="00C33D73">
            <w:r w:rsidRPr="003838A1">
              <w:rPr>
                <w:lang w:val="fr-CH"/>
              </w:rPr>
              <w:t xml:space="preserve"> </w:t>
            </w:r>
            <w:r>
              <w:t xml:space="preserve">+41 </w:t>
            </w:r>
            <w:r w:rsidR="00C33D73">
              <w:t>584628901</w:t>
            </w:r>
          </w:p>
        </w:tc>
      </w:tr>
    </w:tbl>
    <w:p w14:paraId="3F8C6B68" w14:textId="77777777" w:rsidR="003D48C4" w:rsidRDefault="001329EF">
      <w:pPr>
        <w:pStyle w:val="berschrift1"/>
      </w:pPr>
      <w:sdt>
        <w:sdtPr>
          <w:id w:val="1644080472"/>
          <w:placeholder>
            <w:docPart w:val="B21C9DA1DC894137A71486AA4FF84D05"/>
          </w:placeholder>
          <w:temporary/>
          <w:showingPlcHdr/>
        </w:sdtPr>
        <w:sdtEndPr/>
        <w:sdtContent>
          <w:r w:rsidR="00C34ACB">
            <w:t>Instructions</w:t>
          </w:r>
        </w:sdtContent>
      </w:sdt>
    </w:p>
    <w:p w14:paraId="09014F39" w14:textId="77777777" w:rsidR="003D48C4" w:rsidRDefault="007C647B">
      <w:r>
        <w:t xml:space="preserve">The CENL Secretariat has pre-completed as much information as possible within this survey.  Please check the information already provided and augment or correct this as necessary. Where no information </w:t>
      </w:r>
      <w:proofErr w:type="gramStart"/>
      <w:r>
        <w:t>is yet provided</w:t>
      </w:r>
      <w:proofErr w:type="gramEnd"/>
      <w:r>
        <w:t xml:space="preserve">, please supply answers in full. Do contact </w:t>
      </w:r>
      <w:hyperlink r:id="rId9" w:history="1">
        <w:r w:rsidRPr="00321AA8">
          <w:rPr>
            <w:rStyle w:val="Hyperlink"/>
          </w:rPr>
          <w:t>cenl@bl.uk</w:t>
        </w:r>
      </w:hyperlink>
      <w:r>
        <w:t xml:space="preserve"> with any difficulties.</w:t>
      </w:r>
    </w:p>
    <w:p w14:paraId="1248FA67" w14:textId="77777777" w:rsidR="00DC6D74" w:rsidRDefault="00DC6D74">
      <w:pPr>
        <w:rPr>
          <w:rFonts w:asciiTheme="majorHAnsi" w:eastAsiaTheme="majorEastAsia" w:hAnsiTheme="majorHAnsi" w:cstheme="majorBidi"/>
          <w:b/>
          <w:sz w:val="25"/>
          <w:szCs w:val="32"/>
        </w:rPr>
      </w:pPr>
      <w:r>
        <w:br w:type="page"/>
      </w:r>
    </w:p>
    <w:p w14:paraId="14BAF9D8" w14:textId="77777777" w:rsidR="003D48C4" w:rsidRDefault="004F0039">
      <w:pPr>
        <w:pStyle w:val="berschrift1"/>
      </w:pPr>
      <w:r>
        <w:lastRenderedPageBreak/>
        <w:t>Chapter</w:t>
      </w:r>
      <w:r w:rsidR="00C34ACB">
        <w:t xml:space="preserve"> I: </w:t>
      </w:r>
      <w:r w:rsidR="007C647B" w:rsidRPr="007C647B">
        <w:t>Scope and core functions of your national library</w:t>
      </w:r>
    </w:p>
    <w:p w14:paraId="640F7E53" w14:textId="77777777" w:rsidR="003D48C4" w:rsidRDefault="006E5161" w:rsidP="00667039">
      <w:pPr>
        <w:pStyle w:val="Question"/>
      </w:pPr>
      <w:r>
        <w:t>Please check all that apply.</w:t>
      </w:r>
    </w:p>
    <w:tbl>
      <w:tblPr>
        <w:tblW w:w="9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9"/>
        <w:gridCol w:w="1053"/>
        <w:gridCol w:w="1032"/>
        <w:gridCol w:w="1047"/>
        <w:gridCol w:w="1048"/>
        <w:gridCol w:w="1041"/>
        <w:gridCol w:w="1076"/>
        <w:gridCol w:w="993"/>
        <w:gridCol w:w="1031"/>
      </w:tblGrid>
      <w:tr w:rsidR="00DC6D74" w14:paraId="189AA4D3" w14:textId="77777777" w:rsidTr="00DC6D74">
        <w:trPr>
          <w:trHeight w:val="258"/>
        </w:trPr>
        <w:tc>
          <w:tcPr>
            <w:tcW w:w="1049" w:type="dxa"/>
            <w:vAlign w:val="center"/>
          </w:tcPr>
          <w:p w14:paraId="416E3275" w14:textId="77777777" w:rsidR="00DC6D74" w:rsidRDefault="003838A1" w:rsidP="006E5161">
            <w:pPr>
              <w:pStyle w:val="Rating"/>
            </w:pPr>
            <w:r>
              <w:t>x</w:t>
            </w:r>
          </w:p>
        </w:tc>
        <w:tc>
          <w:tcPr>
            <w:tcW w:w="1053" w:type="dxa"/>
            <w:vAlign w:val="center"/>
          </w:tcPr>
          <w:p w14:paraId="3B929975" w14:textId="77777777" w:rsidR="00DC6D74" w:rsidRDefault="00DC6D74" w:rsidP="006E5161">
            <w:pPr>
              <w:pStyle w:val="Rating"/>
            </w:pPr>
            <w:r w:rsidRPr="002963EE">
              <w:sym w:font="Wingdings" w:char="F0A1"/>
            </w:r>
          </w:p>
        </w:tc>
        <w:tc>
          <w:tcPr>
            <w:tcW w:w="1032" w:type="dxa"/>
            <w:vAlign w:val="center"/>
          </w:tcPr>
          <w:p w14:paraId="0215E703" w14:textId="77777777" w:rsidR="00DC6D74" w:rsidRDefault="00DC6D74" w:rsidP="006E5161">
            <w:pPr>
              <w:pStyle w:val="Rating"/>
            </w:pPr>
            <w:r w:rsidRPr="002963EE">
              <w:sym w:font="Wingdings" w:char="F0A1"/>
            </w:r>
          </w:p>
        </w:tc>
        <w:tc>
          <w:tcPr>
            <w:tcW w:w="1047" w:type="dxa"/>
            <w:vAlign w:val="center"/>
          </w:tcPr>
          <w:p w14:paraId="1D4C18D6" w14:textId="77777777" w:rsidR="00DC6D74" w:rsidRDefault="00DC6D74" w:rsidP="006E5161">
            <w:pPr>
              <w:pStyle w:val="Rating"/>
            </w:pPr>
            <w:r w:rsidRPr="002963EE">
              <w:sym w:font="Wingdings" w:char="F0A1"/>
            </w:r>
          </w:p>
        </w:tc>
        <w:tc>
          <w:tcPr>
            <w:tcW w:w="1048" w:type="dxa"/>
            <w:vAlign w:val="center"/>
          </w:tcPr>
          <w:p w14:paraId="0B618CCF" w14:textId="77777777" w:rsidR="00DC6D74" w:rsidRDefault="00DC6D74" w:rsidP="006E5161">
            <w:pPr>
              <w:pStyle w:val="Rating"/>
            </w:pPr>
            <w:r w:rsidRPr="002963EE">
              <w:sym w:font="Wingdings" w:char="F0A1"/>
            </w:r>
          </w:p>
        </w:tc>
        <w:tc>
          <w:tcPr>
            <w:tcW w:w="1041" w:type="dxa"/>
            <w:vAlign w:val="center"/>
          </w:tcPr>
          <w:p w14:paraId="38639B1F" w14:textId="77777777" w:rsidR="00DC6D74" w:rsidRDefault="00DC6D74" w:rsidP="00DC6D74">
            <w:pPr>
              <w:pStyle w:val="Rating"/>
            </w:pPr>
            <w:r w:rsidRPr="002963EE">
              <w:sym w:font="Wingdings" w:char="F0A1"/>
            </w:r>
          </w:p>
        </w:tc>
        <w:tc>
          <w:tcPr>
            <w:tcW w:w="1076" w:type="dxa"/>
            <w:vAlign w:val="center"/>
          </w:tcPr>
          <w:p w14:paraId="6042B765" w14:textId="77777777" w:rsidR="00DC6D74" w:rsidRDefault="00DC6D74" w:rsidP="00DC6D74">
            <w:pPr>
              <w:pStyle w:val="Rating"/>
            </w:pPr>
            <w:r w:rsidRPr="002963EE">
              <w:sym w:font="Wingdings" w:char="F0A1"/>
            </w:r>
          </w:p>
        </w:tc>
        <w:tc>
          <w:tcPr>
            <w:tcW w:w="993" w:type="dxa"/>
            <w:vAlign w:val="center"/>
          </w:tcPr>
          <w:p w14:paraId="7A82944D" w14:textId="77777777" w:rsidR="00DC6D74" w:rsidRDefault="00DC6D74" w:rsidP="00DC6D74">
            <w:pPr>
              <w:pStyle w:val="Rating"/>
            </w:pPr>
            <w:r w:rsidRPr="002963EE">
              <w:sym w:font="Wingdings" w:char="F0A1"/>
            </w:r>
          </w:p>
        </w:tc>
        <w:tc>
          <w:tcPr>
            <w:tcW w:w="1031" w:type="dxa"/>
          </w:tcPr>
          <w:p w14:paraId="7E803C6A" w14:textId="77777777" w:rsidR="00DC6D74" w:rsidRPr="002963EE" w:rsidRDefault="00DC6D74" w:rsidP="006E5161">
            <w:pPr>
              <w:pStyle w:val="Rating"/>
            </w:pPr>
            <w:r w:rsidRPr="002963EE">
              <w:sym w:font="Wingdings" w:char="F0A1"/>
            </w:r>
          </w:p>
        </w:tc>
      </w:tr>
      <w:tr w:rsidR="00DC6D74" w14:paraId="32497CCF" w14:textId="77777777" w:rsidTr="00DC6D74">
        <w:trPr>
          <w:trHeight w:val="345"/>
        </w:trPr>
        <w:tc>
          <w:tcPr>
            <w:tcW w:w="1049" w:type="dxa"/>
            <w:vAlign w:val="center"/>
          </w:tcPr>
          <w:p w14:paraId="7FB1DEEE" w14:textId="77777777" w:rsidR="00DC6D74" w:rsidRDefault="00DC6D74" w:rsidP="006E5161">
            <w:pPr>
              <w:pStyle w:val="Rating"/>
            </w:pPr>
            <w:r>
              <w:t>National Library</w:t>
            </w:r>
          </w:p>
        </w:tc>
        <w:tc>
          <w:tcPr>
            <w:tcW w:w="1053" w:type="dxa"/>
            <w:vAlign w:val="center"/>
          </w:tcPr>
          <w:p w14:paraId="65C25E13" w14:textId="77777777" w:rsidR="00DC6D74" w:rsidRDefault="00DC6D74" w:rsidP="006E5161">
            <w:pPr>
              <w:pStyle w:val="Rating"/>
            </w:pPr>
            <w:r>
              <w:t>University Library</w:t>
            </w:r>
          </w:p>
        </w:tc>
        <w:tc>
          <w:tcPr>
            <w:tcW w:w="1032" w:type="dxa"/>
            <w:vAlign w:val="center"/>
          </w:tcPr>
          <w:p w14:paraId="6C9FE46E" w14:textId="77777777" w:rsidR="00DC6D74" w:rsidRDefault="00DC6D74" w:rsidP="006E5161">
            <w:pPr>
              <w:pStyle w:val="Rating"/>
            </w:pPr>
            <w:r>
              <w:t>Public Library</w:t>
            </w:r>
          </w:p>
        </w:tc>
        <w:tc>
          <w:tcPr>
            <w:tcW w:w="1047" w:type="dxa"/>
            <w:vAlign w:val="center"/>
          </w:tcPr>
          <w:p w14:paraId="4D0B2E85" w14:textId="77777777" w:rsidR="00DC6D74" w:rsidRDefault="00DC6D74" w:rsidP="006E5161">
            <w:pPr>
              <w:pStyle w:val="Rating"/>
            </w:pPr>
            <w:r>
              <w:t>Research Library / Research Centre</w:t>
            </w:r>
          </w:p>
        </w:tc>
        <w:tc>
          <w:tcPr>
            <w:tcW w:w="1048" w:type="dxa"/>
            <w:vAlign w:val="center"/>
          </w:tcPr>
          <w:p w14:paraId="41048726" w14:textId="77777777" w:rsidR="00DC6D74" w:rsidRDefault="00DC6D74" w:rsidP="006E5161">
            <w:pPr>
              <w:pStyle w:val="Rating"/>
            </w:pPr>
            <w:r>
              <w:t>National Archives</w:t>
            </w:r>
          </w:p>
        </w:tc>
        <w:tc>
          <w:tcPr>
            <w:tcW w:w="1041" w:type="dxa"/>
            <w:vAlign w:val="center"/>
          </w:tcPr>
          <w:p w14:paraId="65C186AF" w14:textId="77777777" w:rsidR="00DC6D74" w:rsidRDefault="00DC6D74" w:rsidP="00DC6D74">
            <w:pPr>
              <w:pStyle w:val="Rating"/>
            </w:pPr>
            <w:r>
              <w:t xml:space="preserve">Legal deposit </w:t>
            </w:r>
            <w:proofErr w:type="spellStart"/>
            <w:r>
              <w:t>centre</w:t>
            </w:r>
            <w:proofErr w:type="spellEnd"/>
          </w:p>
        </w:tc>
        <w:tc>
          <w:tcPr>
            <w:tcW w:w="1076" w:type="dxa"/>
            <w:vAlign w:val="center"/>
          </w:tcPr>
          <w:p w14:paraId="4C58C529" w14:textId="77777777" w:rsidR="00DC6D74" w:rsidRDefault="00DC6D74" w:rsidP="00DC6D74">
            <w:pPr>
              <w:pStyle w:val="Rating"/>
            </w:pPr>
            <w:r>
              <w:t xml:space="preserve">Preservation </w:t>
            </w:r>
            <w:proofErr w:type="spellStart"/>
            <w:r>
              <w:t>centre</w:t>
            </w:r>
            <w:proofErr w:type="spellEnd"/>
          </w:p>
        </w:tc>
        <w:tc>
          <w:tcPr>
            <w:tcW w:w="993" w:type="dxa"/>
            <w:vAlign w:val="center"/>
          </w:tcPr>
          <w:p w14:paraId="04908AB8" w14:textId="77777777" w:rsidR="00DC6D74" w:rsidRDefault="00DC6D74" w:rsidP="00DC6D74">
            <w:pPr>
              <w:pStyle w:val="Rating"/>
            </w:pPr>
            <w:r>
              <w:t>Museum</w:t>
            </w:r>
          </w:p>
        </w:tc>
        <w:tc>
          <w:tcPr>
            <w:tcW w:w="1031" w:type="dxa"/>
            <w:vAlign w:val="center"/>
          </w:tcPr>
          <w:p w14:paraId="382659A2" w14:textId="77777777" w:rsidR="00DC6D74" w:rsidRDefault="00DC6D74" w:rsidP="00DC6D74">
            <w:pPr>
              <w:pStyle w:val="Rating"/>
            </w:pPr>
            <w:r>
              <w:t>Other</w:t>
            </w:r>
          </w:p>
        </w:tc>
      </w:tr>
    </w:tbl>
    <w:p w14:paraId="4845ECB0" w14:textId="77777777" w:rsidR="000D495F" w:rsidRPr="000D495F" w:rsidRDefault="000D495F" w:rsidP="000D495F">
      <w:pPr>
        <w:pStyle w:val="Question"/>
        <w:numPr>
          <w:ilvl w:val="0"/>
          <w:numId w:val="0"/>
        </w:numPr>
        <w:ind w:left="518"/>
        <w:rPr>
          <w:b w:val="0"/>
        </w:rPr>
      </w:pPr>
      <w:r w:rsidRPr="000D495F">
        <w:rPr>
          <w:b w:val="0"/>
        </w:rPr>
        <w:t>If other please specify:</w:t>
      </w:r>
    </w:p>
    <w:p w14:paraId="3D95ED76" w14:textId="77777777" w:rsidR="003D48C4" w:rsidRPr="00667039" w:rsidRDefault="00DC6D74" w:rsidP="00667039">
      <w:pPr>
        <w:pStyle w:val="Question"/>
      </w:pPr>
      <w:r>
        <w:t>Are you the only library with a national remit in your country? If no (</w:t>
      </w:r>
      <w:proofErr w:type="spellStart"/>
      <w:r>
        <w:t>eg</w:t>
      </w:r>
      <w:proofErr w:type="spellEnd"/>
      <w:r>
        <w:t>. there is also a National Technical Library) please specify.</w:t>
      </w:r>
    </w:p>
    <w:p w14:paraId="3BC39352" w14:textId="77777777" w:rsidR="003D48C4" w:rsidRDefault="003838A1" w:rsidP="00E873F6">
      <w:pPr>
        <w:pStyle w:val="Answer"/>
        <w:numPr>
          <w:ilvl w:val="0"/>
          <w:numId w:val="0"/>
        </w:numPr>
        <w:ind w:left="518"/>
      </w:pPr>
      <w:r>
        <w:t>Yes</w:t>
      </w:r>
      <w:r w:rsidR="00AD1B02">
        <w:t xml:space="preserve"> </w:t>
      </w:r>
    </w:p>
    <w:p w14:paraId="58F78741" w14:textId="77777777" w:rsidR="003D48C4" w:rsidRPr="00667039" w:rsidRDefault="00DC6D74" w:rsidP="00667039">
      <w:pPr>
        <w:pStyle w:val="Question"/>
      </w:pPr>
      <w:r>
        <w:t>What is the legal status of your library?</w:t>
      </w:r>
    </w:p>
    <w:p w14:paraId="2B0CB9FB" w14:textId="77777777" w:rsidR="00FE43AC" w:rsidRDefault="003838A1" w:rsidP="00E873F6">
      <w:pPr>
        <w:pStyle w:val="Answer"/>
        <w:numPr>
          <w:ilvl w:val="0"/>
          <w:numId w:val="0"/>
        </w:numPr>
        <w:ind w:left="518"/>
      </w:pPr>
      <w:r>
        <w:t>National Library established by federal law in 1894</w:t>
      </w:r>
    </w:p>
    <w:p w14:paraId="2247A535" w14:textId="77777777" w:rsidR="00DC6D74" w:rsidRPr="00DC6D74" w:rsidRDefault="00DC6D74" w:rsidP="00DC6D74">
      <w:pPr>
        <w:pStyle w:val="Answer"/>
        <w:numPr>
          <w:ilvl w:val="0"/>
          <w:numId w:val="1"/>
        </w:numPr>
        <w:rPr>
          <w:b/>
        </w:rPr>
      </w:pPr>
      <w:r>
        <w:rPr>
          <w:b/>
        </w:rPr>
        <w:t>Which ministry oversees your library</w:t>
      </w:r>
      <w:r w:rsidRPr="00DC6D74">
        <w:rPr>
          <w:b/>
        </w:rPr>
        <w:t>?</w:t>
      </w:r>
    </w:p>
    <w:p w14:paraId="31999F9F" w14:textId="77777777" w:rsidR="00DC6D74" w:rsidRPr="00DC6D74" w:rsidRDefault="003838A1" w:rsidP="00E873F6">
      <w:pPr>
        <w:pStyle w:val="Answer"/>
        <w:numPr>
          <w:ilvl w:val="0"/>
          <w:numId w:val="0"/>
        </w:numPr>
        <w:ind w:left="518"/>
      </w:pPr>
      <w:r>
        <w:t>Federal Department of Home Affairs</w:t>
      </w:r>
    </w:p>
    <w:p w14:paraId="6D8D6788" w14:textId="77777777" w:rsidR="00DC6D74" w:rsidRDefault="00DC6D74">
      <w:pPr>
        <w:rPr>
          <w:rFonts w:asciiTheme="majorHAnsi" w:eastAsiaTheme="majorEastAsia" w:hAnsiTheme="majorHAnsi" w:cstheme="majorBidi"/>
          <w:b/>
          <w:sz w:val="25"/>
          <w:szCs w:val="32"/>
        </w:rPr>
      </w:pPr>
      <w:r>
        <w:br w:type="page"/>
      </w:r>
    </w:p>
    <w:p w14:paraId="64C9C543" w14:textId="77777777" w:rsidR="00DC6D74" w:rsidRDefault="00DC6D74" w:rsidP="00DC6D74">
      <w:pPr>
        <w:pStyle w:val="berschrift1"/>
      </w:pPr>
      <w:r>
        <w:lastRenderedPageBreak/>
        <w:t>Chapter II: Physical spaces</w:t>
      </w:r>
    </w:p>
    <w:p w14:paraId="2BA19B18" w14:textId="77777777" w:rsidR="00E873F6" w:rsidRPr="00E873F6" w:rsidRDefault="00E873F6" w:rsidP="00E873F6">
      <w:pPr>
        <w:pStyle w:val="Question"/>
      </w:pPr>
      <w:r w:rsidRPr="00E873F6">
        <w:t>Do you have multiple library sites? If so, please provide address details of all libra</w:t>
      </w:r>
      <w:r>
        <w:t>ry buildings, including storage.</w:t>
      </w:r>
    </w:p>
    <w:p w14:paraId="71C7B5F1" w14:textId="77777777" w:rsidR="00DC6D74" w:rsidRDefault="003838A1" w:rsidP="00E873F6">
      <w:pPr>
        <w:pStyle w:val="Question"/>
        <w:numPr>
          <w:ilvl w:val="0"/>
          <w:numId w:val="0"/>
        </w:numPr>
        <w:ind w:left="518"/>
      </w:pPr>
      <w:r>
        <w:t>Swiss National Library</w:t>
      </w:r>
      <w:proofErr w:type="gramStart"/>
      <w:r>
        <w:t xml:space="preserve">,  </w:t>
      </w:r>
      <w:proofErr w:type="spellStart"/>
      <w:r>
        <w:t>Hallwystrasse</w:t>
      </w:r>
      <w:proofErr w:type="spellEnd"/>
      <w:proofErr w:type="gramEnd"/>
      <w:r>
        <w:t xml:space="preserve"> 15, 3003 Bern</w:t>
      </w:r>
      <w:r w:rsidR="00DC6D74">
        <w:t xml:space="preserve"> </w:t>
      </w:r>
      <w:hyperlink r:id="rId10" w:history="1">
        <w:r w:rsidRPr="003A0032">
          <w:rPr>
            <w:rStyle w:val="Hyperlink"/>
          </w:rPr>
          <w:t>www.nb.admin.ch</w:t>
        </w:r>
      </w:hyperlink>
      <w:r>
        <w:t xml:space="preserve"> </w:t>
      </w:r>
    </w:p>
    <w:p w14:paraId="159BD0AB" w14:textId="77777777" w:rsidR="003838A1" w:rsidRDefault="003838A1" w:rsidP="00E873F6">
      <w:pPr>
        <w:pStyle w:val="Question"/>
        <w:numPr>
          <w:ilvl w:val="0"/>
          <w:numId w:val="0"/>
        </w:numPr>
        <w:ind w:left="518"/>
      </w:pPr>
      <w:r>
        <w:t xml:space="preserve">Swiss National Sound Archives, Via </w:t>
      </w:r>
      <w:proofErr w:type="spellStart"/>
      <w:r>
        <w:t>Soldino</w:t>
      </w:r>
      <w:proofErr w:type="spellEnd"/>
      <w:r>
        <w:t xml:space="preserve"> 9</w:t>
      </w:r>
      <w:r w:rsidR="00C33D73">
        <w:t>,</w:t>
      </w:r>
      <w:r>
        <w:t xml:space="preserve"> 6900 Lugano </w:t>
      </w:r>
      <w:hyperlink r:id="rId11" w:history="1">
        <w:r w:rsidRPr="003A0032">
          <w:rPr>
            <w:rStyle w:val="Hyperlink"/>
          </w:rPr>
          <w:t>https://www.fonoteca.ch/index_en.htm</w:t>
        </w:r>
      </w:hyperlink>
      <w:r>
        <w:t xml:space="preserve">  </w:t>
      </w:r>
    </w:p>
    <w:p w14:paraId="15A0FC2D" w14:textId="77777777" w:rsidR="003838A1" w:rsidRPr="001329EF" w:rsidRDefault="003838A1" w:rsidP="003838A1">
      <w:pPr>
        <w:pStyle w:val="Question"/>
        <w:numPr>
          <w:ilvl w:val="0"/>
          <w:numId w:val="0"/>
        </w:numPr>
        <w:ind w:left="518"/>
        <w:rPr>
          <w:lang w:val="de-AT"/>
        </w:rPr>
      </w:pPr>
      <w:proofErr w:type="spellStart"/>
      <w:r w:rsidRPr="001329EF">
        <w:rPr>
          <w:lang w:val="de-AT"/>
        </w:rPr>
        <w:t>Centre</w:t>
      </w:r>
      <w:proofErr w:type="spellEnd"/>
      <w:r w:rsidRPr="001329EF">
        <w:rPr>
          <w:lang w:val="de-AT"/>
        </w:rPr>
        <w:t xml:space="preserve"> Dürrenmatt Neuchâtel</w:t>
      </w:r>
      <w:r w:rsidR="00672449" w:rsidRPr="001329EF">
        <w:rPr>
          <w:lang w:val="de-AT"/>
        </w:rPr>
        <w:t xml:space="preserve">, </w:t>
      </w:r>
      <w:proofErr w:type="spellStart"/>
      <w:r w:rsidRPr="001329EF">
        <w:rPr>
          <w:lang w:val="de-AT"/>
        </w:rPr>
        <w:t>Pertuis</w:t>
      </w:r>
      <w:proofErr w:type="spellEnd"/>
      <w:r w:rsidRPr="001329EF">
        <w:rPr>
          <w:lang w:val="de-AT"/>
        </w:rPr>
        <w:t>-du-</w:t>
      </w:r>
      <w:proofErr w:type="spellStart"/>
      <w:r w:rsidRPr="001329EF">
        <w:rPr>
          <w:lang w:val="de-AT"/>
        </w:rPr>
        <w:t>Sault</w:t>
      </w:r>
      <w:proofErr w:type="spellEnd"/>
      <w:r w:rsidRPr="001329EF">
        <w:rPr>
          <w:lang w:val="de-AT"/>
        </w:rPr>
        <w:t xml:space="preserve"> 74</w:t>
      </w:r>
      <w:r w:rsidR="00672449" w:rsidRPr="001329EF">
        <w:rPr>
          <w:lang w:val="de-AT"/>
        </w:rPr>
        <w:t xml:space="preserve">, </w:t>
      </w:r>
      <w:r w:rsidRPr="001329EF">
        <w:rPr>
          <w:lang w:val="de-AT"/>
        </w:rPr>
        <w:t>2000 Neuchâtel</w:t>
      </w:r>
      <w:r w:rsidR="00672449" w:rsidRPr="001329EF">
        <w:rPr>
          <w:lang w:val="de-AT"/>
        </w:rPr>
        <w:t xml:space="preserve"> </w:t>
      </w:r>
      <w:hyperlink r:id="rId12" w:history="1">
        <w:r w:rsidR="00672449" w:rsidRPr="001329EF">
          <w:rPr>
            <w:rStyle w:val="Hyperlink"/>
            <w:lang w:val="de-AT"/>
          </w:rPr>
          <w:t>http://www.bundesmuseen.ch/cdn/index.html?lang=en</w:t>
        </w:r>
      </w:hyperlink>
      <w:r w:rsidR="00672449" w:rsidRPr="001329EF">
        <w:rPr>
          <w:lang w:val="de-AT"/>
        </w:rPr>
        <w:t xml:space="preserve"> </w:t>
      </w:r>
    </w:p>
    <w:p w14:paraId="5BF70BD5" w14:textId="77777777" w:rsidR="00E873F6" w:rsidRDefault="00E873F6" w:rsidP="00E873F6">
      <w:pPr>
        <w:pStyle w:val="Question"/>
      </w:pPr>
      <w:r w:rsidRPr="00E873F6">
        <w:t>Please provide a brief summary of all functions contained within the national library</w:t>
      </w:r>
      <w:r>
        <w:t>.</w:t>
      </w:r>
    </w:p>
    <w:p w14:paraId="2F8DE124" w14:textId="77777777" w:rsidR="00E873F6" w:rsidRDefault="00E873F6" w:rsidP="00E873F6">
      <w:pPr>
        <w:pStyle w:val="Question"/>
        <w:numPr>
          <w:ilvl w:val="0"/>
          <w:numId w:val="0"/>
        </w:numPr>
        <w:ind w:left="518"/>
      </w:pPr>
      <w:r>
        <w:t>In 2017</w:t>
      </w:r>
    </w:p>
    <w:tbl>
      <w:tblPr>
        <w:tblW w:w="9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2"/>
        <w:gridCol w:w="932"/>
        <w:gridCol w:w="957"/>
        <w:gridCol w:w="990"/>
        <w:gridCol w:w="1018"/>
        <w:gridCol w:w="920"/>
        <w:gridCol w:w="959"/>
        <w:gridCol w:w="940"/>
        <w:gridCol w:w="819"/>
        <w:gridCol w:w="893"/>
      </w:tblGrid>
      <w:tr w:rsidR="00C03038" w14:paraId="65A9B994" w14:textId="77777777" w:rsidTr="00C03038">
        <w:trPr>
          <w:trHeight w:val="258"/>
        </w:trPr>
        <w:tc>
          <w:tcPr>
            <w:tcW w:w="944" w:type="dxa"/>
            <w:vAlign w:val="center"/>
          </w:tcPr>
          <w:p w14:paraId="7102F818" w14:textId="77777777" w:rsidR="00C03038" w:rsidRDefault="00672449" w:rsidP="00E873F6">
            <w:pPr>
              <w:pStyle w:val="Rating"/>
            </w:pPr>
            <w:r>
              <w:t>x</w:t>
            </w:r>
          </w:p>
        </w:tc>
        <w:tc>
          <w:tcPr>
            <w:tcW w:w="933" w:type="dxa"/>
            <w:vAlign w:val="center"/>
          </w:tcPr>
          <w:p w14:paraId="19F49EA4" w14:textId="77777777" w:rsidR="00C03038" w:rsidRDefault="00672449" w:rsidP="00E873F6">
            <w:pPr>
              <w:pStyle w:val="Rating"/>
            </w:pPr>
            <w:r>
              <w:t>x</w:t>
            </w:r>
          </w:p>
        </w:tc>
        <w:tc>
          <w:tcPr>
            <w:tcW w:w="958" w:type="dxa"/>
            <w:vAlign w:val="center"/>
          </w:tcPr>
          <w:p w14:paraId="5876BF09" w14:textId="77777777" w:rsidR="00C03038" w:rsidRDefault="00672449" w:rsidP="00E873F6">
            <w:pPr>
              <w:pStyle w:val="Rating"/>
            </w:pPr>
            <w:r>
              <w:t>x</w:t>
            </w:r>
          </w:p>
        </w:tc>
        <w:tc>
          <w:tcPr>
            <w:tcW w:w="991" w:type="dxa"/>
            <w:vAlign w:val="center"/>
          </w:tcPr>
          <w:p w14:paraId="5E8BA4B8" w14:textId="77777777" w:rsidR="00C03038" w:rsidRDefault="00C03038" w:rsidP="00E873F6">
            <w:pPr>
              <w:pStyle w:val="Rating"/>
            </w:pPr>
            <w:r w:rsidRPr="002963EE">
              <w:sym w:font="Wingdings" w:char="F0A1"/>
            </w:r>
          </w:p>
        </w:tc>
        <w:tc>
          <w:tcPr>
            <w:tcW w:w="1018" w:type="dxa"/>
            <w:vAlign w:val="center"/>
          </w:tcPr>
          <w:p w14:paraId="2E3B08A0" w14:textId="77777777" w:rsidR="00C03038" w:rsidRDefault="00672449" w:rsidP="00E873F6">
            <w:pPr>
              <w:pStyle w:val="Rating"/>
            </w:pPr>
            <w:r>
              <w:t>x</w:t>
            </w:r>
          </w:p>
        </w:tc>
        <w:tc>
          <w:tcPr>
            <w:tcW w:w="921" w:type="dxa"/>
            <w:vAlign w:val="center"/>
          </w:tcPr>
          <w:p w14:paraId="29C6BD8A" w14:textId="77777777" w:rsidR="00C03038" w:rsidRDefault="00C03038" w:rsidP="00E873F6">
            <w:pPr>
              <w:pStyle w:val="Rating"/>
            </w:pPr>
            <w:r w:rsidRPr="002963EE">
              <w:sym w:font="Wingdings" w:char="F0A1"/>
            </w:r>
          </w:p>
        </w:tc>
        <w:tc>
          <w:tcPr>
            <w:tcW w:w="960" w:type="dxa"/>
            <w:vAlign w:val="center"/>
          </w:tcPr>
          <w:p w14:paraId="486221B0" w14:textId="77777777" w:rsidR="00C03038" w:rsidRDefault="00C03038" w:rsidP="00E873F6">
            <w:pPr>
              <w:pStyle w:val="Rating"/>
            </w:pPr>
            <w:r w:rsidRPr="002963EE">
              <w:sym w:font="Wingdings" w:char="F0A1"/>
            </w:r>
          </w:p>
        </w:tc>
        <w:tc>
          <w:tcPr>
            <w:tcW w:w="941" w:type="dxa"/>
            <w:vAlign w:val="center"/>
          </w:tcPr>
          <w:p w14:paraId="77B32C82" w14:textId="77777777" w:rsidR="00C03038" w:rsidRDefault="00672449" w:rsidP="00E873F6">
            <w:pPr>
              <w:pStyle w:val="Rating"/>
            </w:pPr>
            <w:r>
              <w:t>x</w:t>
            </w:r>
          </w:p>
        </w:tc>
        <w:tc>
          <w:tcPr>
            <w:tcW w:w="809" w:type="dxa"/>
            <w:vAlign w:val="center"/>
          </w:tcPr>
          <w:p w14:paraId="2FBF73AF" w14:textId="77777777" w:rsidR="00C03038" w:rsidRDefault="00C03038" w:rsidP="00C03038">
            <w:pPr>
              <w:pStyle w:val="Rating"/>
            </w:pPr>
            <w:r w:rsidRPr="002963EE">
              <w:sym w:font="Wingdings" w:char="F0A1"/>
            </w:r>
          </w:p>
        </w:tc>
        <w:tc>
          <w:tcPr>
            <w:tcW w:w="895" w:type="dxa"/>
          </w:tcPr>
          <w:p w14:paraId="5EC5CF2C" w14:textId="77777777" w:rsidR="00C03038" w:rsidRPr="002963EE" w:rsidRDefault="00C03038" w:rsidP="00E873F6">
            <w:pPr>
              <w:pStyle w:val="Rating"/>
            </w:pPr>
            <w:r w:rsidRPr="002963EE">
              <w:sym w:font="Wingdings" w:char="F0A1"/>
            </w:r>
          </w:p>
        </w:tc>
      </w:tr>
      <w:tr w:rsidR="00C03038" w14:paraId="3D44B4A5" w14:textId="77777777" w:rsidTr="00C03038">
        <w:trPr>
          <w:trHeight w:val="345"/>
        </w:trPr>
        <w:tc>
          <w:tcPr>
            <w:tcW w:w="944" w:type="dxa"/>
            <w:vAlign w:val="center"/>
          </w:tcPr>
          <w:p w14:paraId="3B414080" w14:textId="77777777" w:rsidR="00C03038" w:rsidRDefault="00C03038" w:rsidP="00E873F6">
            <w:pPr>
              <w:pStyle w:val="Rating"/>
            </w:pPr>
            <w:r>
              <w:t>Reading Rooms</w:t>
            </w:r>
          </w:p>
        </w:tc>
        <w:tc>
          <w:tcPr>
            <w:tcW w:w="933" w:type="dxa"/>
            <w:vAlign w:val="center"/>
          </w:tcPr>
          <w:p w14:paraId="51545141" w14:textId="77777777" w:rsidR="00C03038" w:rsidRDefault="00C03038" w:rsidP="00E873F6">
            <w:pPr>
              <w:pStyle w:val="Rating"/>
            </w:pPr>
            <w:r>
              <w:t>Lounge</w:t>
            </w:r>
          </w:p>
        </w:tc>
        <w:tc>
          <w:tcPr>
            <w:tcW w:w="958" w:type="dxa"/>
            <w:vAlign w:val="center"/>
          </w:tcPr>
          <w:p w14:paraId="2ABE13E4" w14:textId="77777777" w:rsidR="00C03038" w:rsidRDefault="00C03038" w:rsidP="00E873F6">
            <w:pPr>
              <w:pStyle w:val="Rating"/>
            </w:pPr>
            <w:r>
              <w:t>Exhibition space</w:t>
            </w:r>
          </w:p>
        </w:tc>
        <w:tc>
          <w:tcPr>
            <w:tcW w:w="991" w:type="dxa"/>
            <w:vAlign w:val="center"/>
          </w:tcPr>
          <w:p w14:paraId="590DCD2C" w14:textId="77777777" w:rsidR="00C03038" w:rsidRDefault="00C03038" w:rsidP="00E873F6">
            <w:pPr>
              <w:pStyle w:val="Rating"/>
            </w:pPr>
            <w:r>
              <w:t>Conference Centre</w:t>
            </w:r>
          </w:p>
        </w:tc>
        <w:tc>
          <w:tcPr>
            <w:tcW w:w="1018" w:type="dxa"/>
            <w:vAlign w:val="center"/>
          </w:tcPr>
          <w:p w14:paraId="0184E56F" w14:textId="77777777" w:rsidR="00C03038" w:rsidRDefault="00C03038" w:rsidP="00E873F6">
            <w:pPr>
              <w:pStyle w:val="Rating"/>
            </w:pPr>
            <w:r>
              <w:t>Conservation Studio</w:t>
            </w:r>
          </w:p>
        </w:tc>
        <w:tc>
          <w:tcPr>
            <w:tcW w:w="921" w:type="dxa"/>
            <w:vAlign w:val="center"/>
          </w:tcPr>
          <w:p w14:paraId="62627BA2" w14:textId="77777777" w:rsidR="00C03038" w:rsidRDefault="00C03038" w:rsidP="00E873F6">
            <w:pPr>
              <w:pStyle w:val="Rating"/>
            </w:pPr>
            <w:r>
              <w:t>Gallery</w:t>
            </w:r>
          </w:p>
        </w:tc>
        <w:tc>
          <w:tcPr>
            <w:tcW w:w="960" w:type="dxa"/>
            <w:vAlign w:val="center"/>
          </w:tcPr>
          <w:p w14:paraId="772DEB6A" w14:textId="77777777" w:rsidR="00C03038" w:rsidRDefault="00C03038" w:rsidP="00E873F6">
            <w:pPr>
              <w:pStyle w:val="Rating"/>
            </w:pPr>
            <w:r>
              <w:t>Concert Hall</w:t>
            </w:r>
          </w:p>
        </w:tc>
        <w:tc>
          <w:tcPr>
            <w:tcW w:w="941" w:type="dxa"/>
            <w:vAlign w:val="center"/>
          </w:tcPr>
          <w:p w14:paraId="37AD2696" w14:textId="77777777" w:rsidR="00C03038" w:rsidRDefault="00C03038" w:rsidP="00E873F6">
            <w:pPr>
              <w:pStyle w:val="Rating"/>
            </w:pPr>
            <w:r>
              <w:t>Café / Restaurant</w:t>
            </w:r>
          </w:p>
        </w:tc>
        <w:tc>
          <w:tcPr>
            <w:tcW w:w="809" w:type="dxa"/>
            <w:vAlign w:val="center"/>
          </w:tcPr>
          <w:p w14:paraId="08AE23AF" w14:textId="77777777" w:rsidR="00C03038" w:rsidRDefault="00C03038" w:rsidP="00C03038">
            <w:pPr>
              <w:pStyle w:val="Rating"/>
            </w:pPr>
            <w:r>
              <w:t>Commercial space / shop</w:t>
            </w:r>
          </w:p>
        </w:tc>
        <w:tc>
          <w:tcPr>
            <w:tcW w:w="895" w:type="dxa"/>
            <w:vAlign w:val="center"/>
          </w:tcPr>
          <w:p w14:paraId="1B9BA63A" w14:textId="77777777" w:rsidR="00C03038" w:rsidRDefault="00C03038" w:rsidP="00E873F6">
            <w:pPr>
              <w:pStyle w:val="Rating"/>
            </w:pPr>
            <w:r>
              <w:t>Other</w:t>
            </w:r>
          </w:p>
        </w:tc>
      </w:tr>
    </w:tbl>
    <w:p w14:paraId="0FD2F2EA" w14:textId="77777777" w:rsidR="000D495F" w:rsidRDefault="000D495F" w:rsidP="00DC6D74">
      <w:pPr>
        <w:pStyle w:val="Listenabsatz"/>
      </w:pPr>
    </w:p>
    <w:p w14:paraId="2ABDADBC" w14:textId="77777777" w:rsidR="00DC6D74" w:rsidRDefault="000D495F" w:rsidP="00DC6D74">
      <w:pPr>
        <w:pStyle w:val="Listenabsatz"/>
      </w:pPr>
      <w:r>
        <w:t>If other please specify:</w:t>
      </w:r>
    </w:p>
    <w:p w14:paraId="2B61479A" w14:textId="77777777" w:rsidR="001329EF" w:rsidRDefault="001329EF" w:rsidP="001329EF">
      <w:pPr>
        <w:pStyle w:val="Question"/>
      </w:pPr>
      <w:r>
        <w:t xml:space="preserve">Please provide the total square </w:t>
      </w:r>
      <w:proofErr w:type="spellStart"/>
      <w:r>
        <w:t>meterage</w:t>
      </w:r>
      <w:proofErr w:type="spellEnd"/>
      <w:r>
        <w:t xml:space="preserve"> for each of the following functions within your library:</w:t>
      </w:r>
    </w:p>
    <w:tbl>
      <w:tblPr>
        <w:tblW w:w="9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2"/>
        <w:gridCol w:w="932"/>
        <w:gridCol w:w="957"/>
        <w:gridCol w:w="990"/>
        <w:gridCol w:w="1018"/>
        <w:gridCol w:w="920"/>
        <w:gridCol w:w="959"/>
        <w:gridCol w:w="940"/>
        <w:gridCol w:w="819"/>
        <w:gridCol w:w="893"/>
      </w:tblGrid>
      <w:tr w:rsidR="001329EF" w14:paraId="2AA55281" w14:textId="77777777" w:rsidTr="001353B1">
        <w:trPr>
          <w:trHeight w:val="258"/>
        </w:trPr>
        <w:tc>
          <w:tcPr>
            <w:tcW w:w="942" w:type="dxa"/>
            <w:vAlign w:val="bottom"/>
          </w:tcPr>
          <w:p w14:paraId="4E04A00F" w14:textId="77777777" w:rsidR="001329EF" w:rsidRPr="00C03038" w:rsidRDefault="001329EF" w:rsidP="001353B1">
            <w:pPr>
              <w:pStyle w:val="Rating"/>
              <w:jc w:val="right"/>
            </w:pPr>
            <w:r w:rsidRPr="00C03038">
              <w:t>M2</w:t>
            </w:r>
          </w:p>
        </w:tc>
        <w:tc>
          <w:tcPr>
            <w:tcW w:w="932" w:type="dxa"/>
            <w:vAlign w:val="bottom"/>
          </w:tcPr>
          <w:p w14:paraId="227D335F" w14:textId="77777777" w:rsidR="001329EF" w:rsidRPr="00C03038" w:rsidRDefault="001329EF" w:rsidP="001353B1">
            <w:pPr>
              <w:pStyle w:val="Rating"/>
              <w:jc w:val="right"/>
            </w:pPr>
            <w:r w:rsidRPr="00C03038">
              <w:t>M2</w:t>
            </w:r>
          </w:p>
        </w:tc>
        <w:tc>
          <w:tcPr>
            <w:tcW w:w="957" w:type="dxa"/>
            <w:vAlign w:val="bottom"/>
          </w:tcPr>
          <w:p w14:paraId="382887C6" w14:textId="77777777" w:rsidR="001329EF" w:rsidRPr="00C03038" w:rsidRDefault="001329EF" w:rsidP="001353B1">
            <w:pPr>
              <w:pStyle w:val="Rating"/>
              <w:jc w:val="right"/>
            </w:pPr>
            <w:r w:rsidRPr="00C03038">
              <w:t>M2</w:t>
            </w:r>
          </w:p>
        </w:tc>
        <w:tc>
          <w:tcPr>
            <w:tcW w:w="990" w:type="dxa"/>
            <w:vAlign w:val="bottom"/>
          </w:tcPr>
          <w:p w14:paraId="05ED7C9E" w14:textId="77777777" w:rsidR="001329EF" w:rsidRPr="00C03038" w:rsidRDefault="001329EF" w:rsidP="001353B1">
            <w:pPr>
              <w:pStyle w:val="Rating"/>
              <w:jc w:val="right"/>
            </w:pPr>
            <w:r w:rsidRPr="00C03038">
              <w:t>M2</w:t>
            </w:r>
          </w:p>
        </w:tc>
        <w:tc>
          <w:tcPr>
            <w:tcW w:w="1018" w:type="dxa"/>
            <w:vAlign w:val="bottom"/>
          </w:tcPr>
          <w:p w14:paraId="02D26A08" w14:textId="77777777" w:rsidR="001329EF" w:rsidRPr="00C03038" w:rsidRDefault="001329EF" w:rsidP="001353B1">
            <w:pPr>
              <w:pStyle w:val="Rating"/>
              <w:jc w:val="right"/>
            </w:pPr>
            <w:r w:rsidRPr="00C03038">
              <w:t>M2</w:t>
            </w:r>
          </w:p>
        </w:tc>
        <w:tc>
          <w:tcPr>
            <w:tcW w:w="920" w:type="dxa"/>
            <w:vAlign w:val="bottom"/>
          </w:tcPr>
          <w:p w14:paraId="5D3A63F6" w14:textId="77777777" w:rsidR="001329EF" w:rsidRPr="00C03038" w:rsidRDefault="001329EF" w:rsidP="001353B1">
            <w:pPr>
              <w:pStyle w:val="Rating"/>
              <w:jc w:val="right"/>
            </w:pPr>
            <w:r w:rsidRPr="00C03038">
              <w:t>M2</w:t>
            </w:r>
          </w:p>
        </w:tc>
        <w:tc>
          <w:tcPr>
            <w:tcW w:w="959" w:type="dxa"/>
            <w:vAlign w:val="bottom"/>
          </w:tcPr>
          <w:p w14:paraId="2419B0E8" w14:textId="77777777" w:rsidR="001329EF" w:rsidRPr="00C03038" w:rsidRDefault="001329EF" w:rsidP="001353B1">
            <w:pPr>
              <w:pStyle w:val="Rating"/>
              <w:jc w:val="right"/>
            </w:pPr>
            <w:r w:rsidRPr="00C03038">
              <w:t>M2</w:t>
            </w:r>
          </w:p>
        </w:tc>
        <w:tc>
          <w:tcPr>
            <w:tcW w:w="940" w:type="dxa"/>
            <w:vAlign w:val="bottom"/>
          </w:tcPr>
          <w:p w14:paraId="08A48B47" w14:textId="77777777" w:rsidR="001329EF" w:rsidRPr="00C03038" w:rsidRDefault="001329EF" w:rsidP="001353B1">
            <w:pPr>
              <w:pStyle w:val="Rating"/>
              <w:jc w:val="right"/>
            </w:pPr>
            <w:r w:rsidRPr="00C03038">
              <w:t>M2</w:t>
            </w:r>
          </w:p>
        </w:tc>
        <w:tc>
          <w:tcPr>
            <w:tcW w:w="819" w:type="dxa"/>
            <w:vAlign w:val="bottom"/>
          </w:tcPr>
          <w:p w14:paraId="2B7FD1D9" w14:textId="77777777" w:rsidR="001329EF" w:rsidRPr="00C03038" w:rsidRDefault="001329EF" w:rsidP="001353B1">
            <w:pPr>
              <w:pStyle w:val="Rating"/>
              <w:jc w:val="right"/>
            </w:pPr>
            <w:r w:rsidRPr="00C03038">
              <w:t>M2</w:t>
            </w:r>
          </w:p>
        </w:tc>
        <w:tc>
          <w:tcPr>
            <w:tcW w:w="893" w:type="dxa"/>
            <w:vAlign w:val="bottom"/>
          </w:tcPr>
          <w:p w14:paraId="61A24E5E" w14:textId="77777777" w:rsidR="001329EF" w:rsidRPr="00C03038" w:rsidRDefault="001329EF" w:rsidP="001353B1">
            <w:pPr>
              <w:pStyle w:val="Rating"/>
              <w:jc w:val="right"/>
            </w:pPr>
            <w:r w:rsidRPr="00C03038">
              <w:t>M2</w:t>
            </w:r>
          </w:p>
        </w:tc>
      </w:tr>
      <w:tr w:rsidR="001329EF" w14:paraId="6BC820FA" w14:textId="77777777" w:rsidTr="001353B1">
        <w:trPr>
          <w:trHeight w:val="345"/>
        </w:trPr>
        <w:tc>
          <w:tcPr>
            <w:tcW w:w="942" w:type="dxa"/>
            <w:vAlign w:val="center"/>
          </w:tcPr>
          <w:p w14:paraId="235AD6FD" w14:textId="77777777" w:rsidR="001329EF" w:rsidRDefault="001329EF" w:rsidP="001353B1">
            <w:pPr>
              <w:pStyle w:val="Rating"/>
            </w:pPr>
            <w:r>
              <w:t>Reading Rooms</w:t>
            </w:r>
          </w:p>
        </w:tc>
        <w:tc>
          <w:tcPr>
            <w:tcW w:w="932" w:type="dxa"/>
            <w:vAlign w:val="center"/>
          </w:tcPr>
          <w:p w14:paraId="6EF65D42" w14:textId="77777777" w:rsidR="001329EF" w:rsidRDefault="001329EF" w:rsidP="001353B1">
            <w:pPr>
              <w:pStyle w:val="Rating"/>
            </w:pPr>
            <w:r>
              <w:t>Lounge</w:t>
            </w:r>
          </w:p>
        </w:tc>
        <w:tc>
          <w:tcPr>
            <w:tcW w:w="957" w:type="dxa"/>
            <w:vAlign w:val="center"/>
          </w:tcPr>
          <w:p w14:paraId="7C649366" w14:textId="77777777" w:rsidR="001329EF" w:rsidRDefault="001329EF" w:rsidP="001353B1">
            <w:pPr>
              <w:pStyle w:val="Rating"/>
            </w:pPr>
            <w:r>
              <w:t>Exhibition space</w:t>
            </w:r>
          </w:p>
        </w:tc>
        <w:tc>
          <w:tcPr>
            <w:tcW w:w="990" w:type="dxa"/>
            <w:vAlign w:val="center"/>
          </w:tcPr>
          <w:p w14:paraId="3977BBF2" w14:textId="77777777" w:rsidR="001329EF" w:rsidRDefault="001329EF" w:rsidP="001353B1">
            <w:pPr>
              <w:pStyle w:val="Rating"/>
            </w:pPr>
            <w:r>
              <w:t>Conference Centre</w:t>
            </w:r>
          </w:p>
        </w:tc>
        <w:tc>
          <w:tcPr>
            <w:tcW w:w="1018" w:type="dxa"/>
            <w:vAlign w:val="center"/>
          </w:tcPr>
          <w:p w14:paraId="4172118C" w14:textId="77777777" w:rsidR="001329EF" w:rsidRDefault="001329EF" w:rsidP="001353B1">
            <w:pPr>
              <w:pStyle w:val="Rating"/>
            </w:pPr>
            <w:r>
              <w:t>Conservation Studio</w:t>
            </w:r>
          </w:p>
        </w:tc>
        <w:tc>
          <w:tcPr>
            <w:tcW w:w="920" w:type="dxa"/>
            <w:vAlign w:val="center"/>
          </w:tcPr>
          <w:p w14:paraId="50181182" w14:textId="77777777" w:rsidR="001329EF" w:rsidRDefault="001329EF" w:rsidP="001353B1">
            <w:pPr>
              <w:pStyle w:val="Rating"/>
            </w:pPr>
            <w:r>
              <w:t>Gallery</w:t>
            </w:r>
          </w:p>
        </w:tc>
        <w:tc>
          <w:tcPr>
            <w:tcW w:w="959" w:type="dxa"/>
            <w:vAlign w:val="center"/>
          </w:tcPr>
          <w:p w14:paraId="46648669" w14:textId="77777777" w:rsidR="001329EF" w:rsidRDefault="001329EF" w:rsidP="001353B1">
            <w:pPr>
              <w:pStyle w:val="Rating"/>
            </w:pPr>
            <w:r>
              <w:t>Concert Hall</w:t>
            </w:r>
          </w:p>
        </w:tc>
        <w:tc>
          <w:tcPr>
            <w:tcW w:w="940" w:type="dxa"/>
            <w:vAlign w:val="center"/>
          </w:tcPr>
          <w:p w14:paraId="19855059" w14:textId="77777777" w:rsidR="001329EF" w:rsidRDefault="001329EF" w:rsidP="001353B1">
            <w:pPr>
              <w:pStyle w:val="Rating"/>
            </w:pPr>
            <w:r>
              <w:t>Café / Restaurant</w:t>
            </w:r>
          </w:p>
        </w:tc>
        <w:tc>
          <w:tcPr>
            <w:tcW w:w="819" w:type="dxa"/>
            <w:vAlign w:val="center"/>
          </w:tcPr>
          <w:p w14:paraId="2A6836E2" w14:textId="77777777" w:rsidR="001329EF" w:rsidRDefault="001329EF" w:rsidP="001353B1">
            <w:pPr>
              <w:pStyle w:val="Rating"/>
            </w:pPr>
            <w:r>
              <w:t>Commercial space / shop</w:t>
            </w:r>
          </w:p>
        </w:tc>
        <w:tc>
          <w:tcPr>
            <w:tcW w:w="893" w:type="dxa"/>
            <w:vAlign w:val="center"/>
          </w:tcPr>
          <w:p w14:paraId="7B0E39B0" w14:textId="77777777" w:rsidR="001329EF" w:rsidRDefault="001329EF" w:rsidP="001353B1">
            <w:pPr>
              <w:pStyle w:val="Rating"/>
            </w:pPr>
            <w:r>
              <w:t>Other</w:t>
            </w:r>
          </w:p>
        </w:tc>
      </w:tr>
    </w:tbl>
    <w:p w14:paraId="77A60363" w14:textId="77777777" w:rsidR="001329EF" w:rsidRPr="003A455C" w:rsidRDefault="001329EF" w:rsidP="001329EF">
      <w:pPr>
        <w:pStyle w:val="Question"/>
        <w:numPr>
          <w:ilvl w:val="0"/>
          <w:numId w:val="0"/>
        </w:numPr>
        <w:ind w:left="518"/>
        <w:rPr>
          <w:b w:val="0"/>
        </w:rPr>
      </w:pPr>
      <w:r w:rsidRPr="003A455C">
        <w:rPr>
          <w:b w:val="0"/>
        </w:rPr>
        <w:t>If other please specify:</w:t>
      </w:r>
    </w:p>
    <w:p w14:paraId="45279EAE" w14:textId="77777777" w:rsidR="00E873F6" w:rsidRPr="00E873F6" w:rsidRDefault="00E873F6" w:rsidP="00E873F6">
      <w:pPr>
        <w:pStyle w:val="Question"/>
      </w:pPr>
      <w:r w:rsidRPr="00E873F6">
        <w:t xml:space="preserve">What is the total size of all library buildings in square </w:t>
      </w:r>
      <w:proofErr w:type="spellStart"/>
      <w:r w:rsidRPr="00E873F6">
        <w:t>metres</w:t>
      </w:r>
      <w:proofErr w:type="spellEnd"/>
      <w:r w:rsidRPr="00E873F6">
        <w:t xml:space="preserve"> (includes storage areas)?</w:t>
      </w:r>
    </w:p>
    <w:p w14:paraId="1BFF6569" w14:textId="77777777" w:rsidR="00E873F6" w:rsidRPr="000D495F" w:rsidRDefault="000D495F" w:rsidP="00E873F6">
      <w:pPr>
        <w:pStyle w:val="Question"/>
        <w:numPr>
          <w:ilvl w:val="0"/>
          <w:numId w:val="0"/>
        </w:numPr>
        <w:ind w:left="518"/>
        <w:rPr>
          <w:b w:val="0"/>
        </w:rPr>
      </w:pPr>
      <w:r w:rsidRPr="000D495F">
        <w:rPr>
          <w:b w:val="0"/>
        </w:rPr>
        <w:t>2017:</w:t>
      </w:r>
      <w:r w:rsidR="00E873F6" w:rsidRPr="000D495F">
        <w:rPr>
          <w:b w:val="0"/>
        </w:rPr>
        <w:t xml:space="preserve"> </w:t>
      </w:r>
      <w:r w:rsidR="005513AA">
        <w:rPr>
          <w:b w:val="0"/>
        </w:rPr>
        <w:t>15500</w:t>
      </w:r>
    </w:p>
    <w:p w14:paraId="12B3B24C" w14:textId="77777777" w:rsidR="00DC6D74" w:rsidRDefault="00DC6D74" w:rsidP="00E873F6">
      <w:pPr>
        <w:pStyle w:val="Question"/>
      </w:pPr>
      <w:r>
        <w:t xml:space="preserve">What is the size of library buildings open to the public in square </w:t>
      </w:r>
      <w:proofErr w:type="spellStart"/>
      <w:r>
        <w:t>metres</w:t>
      </w:r>
      <w:proofErr w:type="spellEnd"/>
      <w:r>
        <w:t>?</w:t>
      </w:r>
    </w:p>
    <w:p w14:paraId="12CBC489" w14:textId="77777777" w:rsidR="000D495F" w:rsidRPr="000D495F" w:rsidRDefault="000D495F" w:rsidP="000D495F">
      <w:pPr>
        <w:pStyle w:val="Question"/>
        <w:numPr>
          <w:ilvl w:val="0"/>
          <w:numId w:val="0"/>
        </w:numPr>
        <w:ind w:left="518"/>
        <w:rPr>
          <w:b w:val="0"/>
        </w:rPr>
      </w:pPr>
      <w:r w:rsidRPr="000D495F">
        <w:rPr>
          <w:b w:val="0"/>
        </w:rPr>
        <w:t xml:space="preserve">2017: </w:t>
      </w:r>
      <w:r w:rsidR="005513AA">
        <w:rPr>
          <w:b w:val="0"/>
        </w:rPr>
        <w:t>4114</w:t>
      </w:r>
    </w:p>
    <w:p w14:paraId="536D6C1E" w14:textId="77777777" w:rsidR="00DC6D74" w:rsidRDefault="00DC6D74" w:rsidP="00E873F6">
      <w:pPr>
        <w:pStyle w:val="Question"/>
      </w:pPr>
      <w:r>
        <w:t>Please provide .jpg images of your main public building(s) exterior</w:t>
      </w:r>
    </w:p>
    <w:p w14:paraId="27D99A5C" w14:textId="77777777" w:rsidR="00DC6D74" w:rsidRDefault="00DC6D74" w:rsidP="00E873F6">
      <w:pPr>
        <w:pStyle w:val="Listenabsatz"/>
        <w:ind w:left="567"/>
      </w:pPr>
    </w:p>
    <w:p w14:paraId="62037EA1" w14:textId="77777777" w:rsidR="00F723F9" w:rsidRDefault="00F723F9" w:rsidP="00E873F6">
      <w:pPr>
        <w:pStyle w:val="Listenabsatz"/>
        <w:ind w:left="567"/>
      </w:pPr>
    </w:p>
    <w:p w14:paraId="3B1DE412" w14:textId="77777777" w:rsidR="00F723F9" w:rsidRPr="00DF5B8B" w:rsidRDefault="00F723F9" w:rsidP="00E873F6">
      <w:pPr>
        <w:pStyle w:val="Listenabsatz"/>
        <w:ind w:left="567"/>
        <w:rPr>
          <w:lang w:val="es-AR"/>
        </w:rPr>
      </w:pPr>
      <w:r w:rsidRPr="00DF5B8B">
        <w:rPr>
          <w:lang w:val="es-AR"/>
        </w:rPr>
        <w:t>Exterior –</w:t>
      </w:r>
    </w:p>
    <w:p w14:paraId="04C34A81" w14:textId="77777777" w:rsidR="00F723F9" w:rsidRPr="00DF5B8B" w:rsidRDefault="001329EF" w:rsidP="00E873F6">
      <w:pPr>
        <w:pStyle w:val="Listenabsatz"/>
        <w:ind w:left="567"/>
        <w:rPr>
          <w:lang w:val="es-AR"/>
        </w:rPr>
      </w:pPr>
      <w:hyperlink r:id="rId13" w:history="1">
        <w:r w:rsidR="00672449" w:rsidRPr="00DF5B8B">
          <w:rPr>
            <w:rStyle w:val="Hyperlink"/>
            <w:lang w:val="es-AR"/>
          </w:rPr>
          <w:t>https://www.facebook.com/bibliothequenationale.suisse/</w:t>
        </w:r>
      </w:hyperlink>
      <w:r w:rsidR="00672449" w:rsidRPr="00DF5B8B">
        <w:rPr>
          <w:lang w:val="es-AR"/>
        </w:rPr>
        <w:t xml:space="preserve"> </w:t>
      </w:r>
    </w:p>
    <w:p w14:paraId="530DE0AC" w14:textId="77777777" w:rsidR="00F723F9" w:rsidRPr="00DF5B8B" w:rsidRDefault="00F723F9" w:rsidP="00E873F6">
      <w:pPr>
        <w:pStyle w:val="Listenabsatz"/>
        <w:ind w:left="567"/>
        <w:rPr>
          <w:lang w:val="es-AR"/>
        </w:rPr>
      </w:pPr>
    </w:p>
    <w:p w14:paraId="56710DF6" w14:textId="77777777" w:rsidR="00F723F9" w:rsidRDefault="00672449" w:rsidP="00E873F6">
      <w:pPr>
        <w:pStyle w:val="Listenabsatz"/>
        <w:ind w:left="567"/>
      </w:pPr>
      <w:r>
        <w:rPr>
          <w:noProof/>
          <w:lang w:val="de-AT" w:eastAsia="de-AT"/>
        </w:rPr>
        <w:lastRenderedPageBreak/>
        <w:drawing>
          <wp:inline distT="0" distB="0" distL="0" distR="0" wp14:anchorId="6F3BD65C" wp14:editId="659B7364">
            <wp:extent cx="5943600" cy="3596005"/>
            <wp:effectExtent l="0" t="0" r="0" b="444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wiss NL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16A49" w14:textId="77777777" w:rsidR="00F723F9" w:rsidRDefault="00F723F9" w:rsidP="00E873F6">
      <w:pPr>
        <w:pStyle w:val="Listenabsatz"/>
        <w:ind w:left="567"/>
      </w:pPr>
    </w:p>
    <w:p w14:paraId="64C75D24" w14:textId="77777777" w:rsidR="00F723F9" w:rsidRDefault="00F723F9" w:rsidP="00E873F6">
      <w:pPr>
        <w:pStyle w:val="Listenabsatz"/>
        <w:ind w:left="567"/>
      </w:pPr>
    </w:p>
    <w:p w14:paraId="4F4D1A20" w14:textId="77777777" w:rsidR="00DC6D74" w:rsidRDefault="00DC6D74" w:rsidP="00E873F6">
      <w:pPr>
        <w:pStyle w:val="Question"/>
      </w:pPr>
      <w:r>
        <w:t xml:space="preserve">If available, please provide .jpg images of all </w:t>
      </w:r>
      <w:r w:rsidR="00B76802">
        <w:t>library site</w:t>
      </w:r>
      <w:r>
        <w:t xml:space="preserve">s described in question </w:t>
      </w:r>
      <w:proofErr w:type="gramStart"/>
      <w:r w:rsidR="00B76802">
        <w:t>5</w:t>
      </w:r>
      <w:proofErr w:type="gramEnd"/>
      <w:r>
        <w:t>.</w:t>
      </w:r>
    </w:p>
    <w:p w14:paraId="5BF0149E" w14:textId="77777777" w:rsidR="00DC6D74" w:rsidRDefault="00672449" w:rsidP="00E873F6">
      <w:pPr>
        <w:pStyle w:val="Listenabsatz"/>
        <w:ind w:left="567"/>
      </w:pPr>
      <w:r>
        <w:t>Main site – see above</w:t>
      </w:r>
    </w:p>
    <w:p w14:paraId="2453C6D2" w14:textId="77777777" w:rsidR="00672449" w:rsidRDefault="00672449" w:rsidP="00E873F6">
      <w:pPr>
        <w:pStyle w:val="Listenabsatz"/>
        <w:ind w:left="567"/>
      </w:pPr>
      <w:r>
        <w:t xml:space="preserve">Sound archives (uses only </w:t>
      </w:r>
      <w:r w:rsidR="00C33D73">
        <w:t xml:space="preserve">small </w:t>
      </w:r>
      <w:r>
        <w:t xml:space="preserve">part of the </w:t>
      </w:r>
      <w:proofErr w:type="gramStart"/>
      <w:r>
        <w:t>building )</w:t>
      </w:r>
      <w:proofErr w:type="gramEnd"/>
    </w:p>
    <w:p w14:paraId="3CFF1C76" w14:textId="77777777" w:rsidR="00672449" w:rsidRDefault="00672449" w:rsidP="00E873F6">
      <w:pPr>
        <w:pStyle w:val="Listenabsatz"/>
        <w:ind w:left="567"/>
      </w:pPr>
      <w:r>
        <w:rPr>
          <w:noProof/>
          <w:lang w:val="de-AT" w:eastAsia="de-AT"/>
        </w:rPr>
        <w:drawing>
          <wp:inline distT="0" distB="0" distL="0" distR="0" wp14:anchorId="17A6B9CB" wp14:editId="72325AE3">
            <wp:extent cx="5943600" cy="257683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ound archives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3C139" w14:textId="77777777" w:rsidR="00672449" w:rsidRPr="00672449" w:rsidRDefault="00672449" w:rsidP="00672449">
      <w:pPr>
        <w:pStyle w:val="Question"/>
        <w:numPr>
          <w:ilvl w:val="0"/>
          <w:numId w:val="0"/>
        </w:numPr>
        <w:ind w:left="518"/>
        <w:rPr>
          <w:lang w:val="it-CH"/>
        </w:rPr>
      </w:pPr>
      <w:r w:rsidRPr="00672449">
        <w:rPr>
          <w:lang w:val="it-CH"/>
        </w:rPr>
        <w:t>Centre Dürrenmatt Neuchâtel (photo: Pino Musi)</w:t>
      </w:r>
    </w:p>
    <w:p w14:paraId="1F485FD5" w14:textId="77777777" w:rsidR="00672449" w:rsidRPr="00672449" w:rsidRDefault="00672449" w:rsidP="00672449">
      <w:pPr>
        <w:pStyle w:val="Question"/>
        <w:numPr>
          <w:ilvl w:val="0"/>
          <w:numId w:val="0"/>
        </w:numPr>
        <w:ind w:left="518"/>
        <w:rPr>
          <w:lang w:val="it-CH"/>
        </w:rPr>
      </w:pPr>
      <w:r>
        <w:rPr>
          <w:noProof/>
          <w:lang w:val="de-AT" w:eastAsia="de-AT"/>
        </w:rPr>
        <w:lastRenderedPageBreak/>
        <w:drawing>
          <wp:inline distT="0" distB="0" distL="0" distR="0" wp14:anchorId="10D5B4DF" wp14:editId="718892F8">
            <wp:extent cx="3810000" cy="381000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dn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123BB" w14:textId="77777777" w:rsidR="00672449" w:rsidRPr="00672449" w:rsidRDefault="00672449" w:rsidP="00672449">
      <w:pPr>
        <w:pStyle w:val="Question"/>
        <w:numPr>
          <w:ilvl w:val="0"/>
          <w:numId w:val="0"/>
        </w:numPr>
        <w:ind w:left="518"/>
        <w:rPr>
          <w:lang w:val="it-CH"/>
        </w:rPr>
      </w:pPr>
    </w:p>
    <w:p w14:paraId="79147CFE" w14:textId="77777777" w:rsidR="00B76802" w:rsidRDefault="00B76802" w:rsidP="00B76802">
      <w:pPr>
        <w:pStyle w:val="Question"/>
      </w:pPr>
      <w:r>
        <w:t xml:space="preserve">If available, please provide .jpg images of all library spaces described in question </w:t>
      </w:r>
      <w:proofErr w:type="gramStart"/>
      <w:r>
        <w:t>6</w:t>
      </w:r>
      <w:proofErr w:type="gramEnd"/>
      <w:r>
        <w:t>.</w:t>
      </w:r>
    </w:p>
    <w:p w14:paraId="220C2817" w14:textId="77777777" w:rsidR="00B76802" w:rsidRDefault="00F723F9" w:rsidP="00B76802">
      <w:pPr>
        <w:pStyle w:val="Question"/>
        <w:numPr>
          <w:ilvl w:val="0"/>
          <w:numId w:val="0"/>
        </w:numPr>
        <w:ind w:left="518"/>
      </w:pPr>
      <w:r>
        <w:rPr>
          <w:noProof/>
          <w:lang w:val="de-AT" w:eastAsia="de-AT"/>
        </w:rPr>
        <w:drawing>
          <wp:anchor distT="0" distB="0" distL="114300" distR="114300" simplePos="0" relativeHeight="251660288" behindDoc="0" locked="0" layoutInCell="1" allowOverlap="1" wp14:anchorId="1F7B2AA2" wp14:editId="531F4A1D">
            <wp:simplePos x="0" y="0"/>
            <wp:positionH relativeFrom="column">
              <wp:posOffset>333375</wp:posOffset>
            </wp:positionH>
            <wp:positionV relativeFrom="paragraph">
              <wp:posOffset>151765</wp:posOffset>
            </wp:positionV>
            <wp:extent cx="1790700" cy="1096645"/>
            <wp:effectExtent l="0" t="0" r="0" b="825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72" t="32064" r="26413" b="31463"/>
                    <a:stretch/>
                  </pic:blipFill>
                  <pic:spPr bwMode="auto">
                    <a:xfrm>
                      <a:off x="0" y="0"/>
                      <a:ext cx="1790700" cy="1096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Newspaper room -</w:t>
      </w:r>
    </w:p>
    <w:p w14:paraId="476AD219" w14:textId="77777777" w:rsidR="00F723F9" w:rsidRDefault="001329EF" w:rsidP="00B76802">
      <w:pPr>
        <w:pStyle w:val="Question"/>
        <w:numPr>
          <w:ilvl w:val="0"/>
          <w:numId w:val="0"/>
        </w:numPr>
        <w:ind w:left="518"/>
      </w:pPr>
      <w:hyperlink r:id="rId18" w:history="1">
        <w:r w:rsidR="00F723F9" w:rsidRPr="00F53F72">
          <w:rPr>
            <w:rStyle w:val="Hyperlink"/>
          </w:rPr>
          <w:t>https://www.google.co.uk/maps/place/Swiss+National+Library/</w:t>
        </w:r>
      </w:hyperlink>
    </w:p>
    <w:p w14:paraId="680AD774" w14:textId="77777777" w:rsidR="00F723F9" w:rsidRDefault="00F723F9" w:rsidP="00B76802">
      <w:pPr>
        <w:pStyle w:val="Question"/>
        <w:numPr>
          <w:ilvl w:val="0"/>
          <w:numId w:val="0"/>
        </w:numPr>
        <w:ind w:left="518"/>
      </w:pPr>
    </w:p>
    <w:p w14:paraId="02F87D32" w14:textId="77777777" w:rsidR="00F723F9" w:rsidRDefault="00F723F9" w:rsidP="00B76802">
      <w:pPr>
        <w:pStyle w:val="Question"/>
        <w:numPr>
          <w:ilvl w:val="0"/>
          <w:numId w:val="0"/>
        </w:numPr>
        <w:ind w:left="518"/>
      </w:pPr>
    </w:p>
    <w:p w14:paraId="11E7AAE7" w14:textId="77777777" w:rsidR="00F723F9" w:rsidRPr="002C560A" w:rsidRDefault="00F723F9" w:rsidP="00B76802">
      <w:pPr>
        <w:pStyle w:val="Question"/>
        <w:numPr>
          <w:ilvl w:val="0"/>
          <w:numId w:val="0"/>
        </w:numPr>
        <w:ind w:left="518"/>
      </w:pPr>
      <w:r>
        <w:rPr>
          <w:noProof/>
          <w:lang w:val="de-AT" w:eastAsia="de-AT"/>
        </w:rPr>
        <w:drawing>
          <wp:anchor distT="0" distB="0" distL="114300" distR="114300" simplePos="0" relativeHeight="251661312" behindDoc="0" locked="0" layoutInCell="1" allowOverlap="1" wp14:anchorId="726B1C64" wp14:editId="122D0AB6">
            <wp:simplePos x="0" y="0"/>
            <wp:positionH relativeFrom="column">
              <wp:posOffset>333375</wp:posOffset>
            </wp:positionH>
            <wp:positionV relativeFrom="paragraph">
              <wp:posOffset>38735</wp:posOffset>
            </wp:positionV>
            <wp:extent cx="1857375" cy="1107440"/>
            <wp:effectExtent l="0" t="0" r="952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72" t="32064" r="25932" b="32064"/>
                    <a:stretch/>
                  </pic:blipFill>
                  <pic:spPr bwMode="auto">
                    <a:xfrm>
                      <a:off x="0" y="0"/>
                      <a:ext cx="1857375" cy="1107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3105EB" w:rsidRPr="002C560A">
        <w:t>Stacks</w:t>
      </w:r>
      <w:r w:rsidRPr="002C560A">
        <w:t>s</w:t>
      </w:r>
      <w:proofErr w:type="spellEnd"/>
      <w:r w:rsidRPr="002C560A">
        <w:t xml:space="preserve"> - </w:t>
      </w:r>
    </w:p>
    <w:p w14:paraId="7F941B2F" w14:textId="77777777" w:rsidR="00F723F9" w:rsidRPr="002C560A" w:rsidRDefault="001329EF" w:rsidP="00B76802">
      <w:pPr>
        <w:pStyle w:val="Question"/>
        <w:numPr>
          <w:ilvl w:val="0"/>
          <w:numId w:val="0"/>
        </w:numPr>
        <w:ind w:left="518"/>
      </w:pPr>
      <w:hyperlink r:id="rId20" w:history="1">
        <w:r w:rsidR="00F723F9" w:rsidRPr="002C560A">
          <w:rPr>
            <w:rStyle w:val="Hyperlink"/>
          </w:rPr>
          <w:t>https://www.google.co.uk/maps/place/Swiss+National+Library/</w:t>
        </w:r>
      </w:hyperlink>
    </w:p>
    <w:p w14:paraId="6FE3E4EA" w14:textId="77777777" w:rsidR="00F723F9" w:rsidRPr="002C560A" w:rsidRDefault="00F723F9" w:rsidP="00B76802">
      <w:pPr>
        <w:pStyle w:val="Question"/>
        <w:numPr>
          <w:ilvl w:val="0"/>
          <w:numId w:val="0"/>
        </w:numPr>
        <w:ind w:left="518"/>
      </w:pPr>
    </w:p>
    <w:p w14:paraId="14D1D52E" w14:textId="77777777" w:rsidR="00F723F9" w:rsidRPr="002C560A" w:rsidRDefault="00F723F9" w:rsidP="00B76802">
      <w:pPr>
        <w:pStyle w:val="Question"/>
        <w:numPr>
          <w:ilvl w:val="0"/>
          <w:numId w:val="0"/>
        </w:numPr>
        <w:ind w:left="518"/>
      </w:pPr>
      <w:r>
        <w:rPr>
          <w:noProof/>
          <w:lang w:val="de-AT" w:eastAsia="de-AT"/>
        </w:rPr>
        <w:lastRenderedPageBreak/>
        <w:drawing>
          <wp:anchor distT="0" distB="0" distL="114300" distR="114300" simplePos="0" relativeHeight="251662336" behindDoc="0" locked="0" layoutInCell="1" allowOverlap="1" wp14:anchorId="6500AE9F" wp14:editId="6638070A">
            <wp:simplePos x="0" y="0"/>
            <wp:positionH relativeFrom="column">
              <wp:posOffset>-1981200</wp:posOffset>
            </wp:positionH>
            <wp:positionV relativeFrom="paragraph">
              <wp:posOffset>318770</wp:posOffset>
            </wp:positionV>
            <wp:extent cx="1856105" cy="1190625"/>
            <wp:effectExtent l="0" t="0" r="0" b="952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5" t="19239" b="10621"/>
                    <a:stretch/>
                  </pic:blipFill>
                  <pic:spPr bwMode="auto">
                    <a:xfrm>
                      <a:off x="0" y="0"/>
                      <a:ext cx="1856105" cy="119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EBF60A" w14:textId="77777777" w:rsidR="00F723F9" w:rsidRDefault="00F723F9" w:rsidP="00B76802">
      <w:pPr>
        <w:pStyle w:val="Question"/>
        <w:numPr>
          <w:ilvl w:val="0"/>
          <w:numId w:val="0"/>
        </w:numPr>
        <w:ind w:left="518"/>
      </w:pPr>
      <w:r>
        <w:t xml:space="preserve">Reading room - </w:t>
      </w:r>
    </w:p>
    <w:p w14:paraId="074ABD8B" w14:textId="77777777" w:rsidR="00F723F9" w:rsidRDefault="001329EF" w:rsidP="00F723F9">
      <w:pPr>
        <w:pStyle w:val="Question"/>
        <w:numPr>
          <w:ilvl w:val="0"/>
          <w:numId w:val="0"/>
        </w:numPr>
        <w:ind w:left="518"/>
        <w:rPr>
          <w:rStyle w:val="Hyperlink"/>
        </w:rPr>
      </w:pPr>
      <w:hyperlink r:id="rId22" w:history="1">
        <w:r w:rsidR="00F723F9" w:rsidRPr="00F53F72">
          <w:rPr>
            <w:rStyle w:val="Hyperlink"/>
          </w:rPr>
          <w:t>https://www.google.co.uk/maps/place/Swiss+National+Library/</w:t>
        </w:r>
      </w:hyperlink>
    </w:p>
    <w:p w14:paraId="59564427" w14:textId="77777777" w:rsidR="003105EB" w:rsidRDefault="003105EB" w:rsidP="00F723F9">
      <w:pPr>
        <w:pStyle w:val="Question"/>
        <w:numPr>
          <w:ilvl w:val="0"/>
          <w:numId w:val="0"/>
        </w:numPr>
        <w:ind w:left="518"/>
      </w:pPr>
      <w:r w:rsidRPr="003105EB">
        <w:rPr>
          <w:noProof/>
          <w:lang w:val="de-AT" w:eastAsia="de-AT"/>
        </w:rPr>
        <w:drawing>
          <wp:inline distT="0" distB="0" distL="0" distR="0" wp14:anchorId="0E72FF73" wp14:editId="6CBE9912">
            <wp:extent cx="2230596" cy="1487064"/>
            <wp:effectExtent l="0" t="0" r="0" b="0"/>
            <wp:docPr id="12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1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596" cy="1487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Lounge area </w:t>
      </w:r>
    </w:p>
    <w:p w14:paraId="5D817105" w14:textId="77777777" w:rsidR="00F723F9" w:rsidRDefault="003105EB" w:rsidP="00F723F9">
      <w:pPr>
        <w:pStyle w:val="Question"/>
        <w:numPr>
          <w:ilvl w:val="0"/>
          <w:numId w:val="0"/>
        </w:numPr>
        <w:ind w:left="518"/>
      </w:pPr>
      <w:r>
        <w:rPr>
          <w:noProof/>
          <w:lang w:val="de-AT" w:eastAsia="de-AT"/>
        </w:rPr>
        <w:drawing>
          <wp:inline distT="0" distB="0" distL="0" distR="0" wp14:anchorId="67032D84" wp14:editId="7FF60308">
            <wp:extent cx="3810000" cy="381000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xhibition area cdn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9B963" w14:textId="77777777" w:rsidR="00F723F9" w:rsidRDefault="003105EB" w:rsidP="00B76802">
      <w:pPr>
        <w:pStyle w:val="Question"/>
        <w:numPr>
          <w:ilvl w:val="0"/>
          <w:numId w:val="0"/>
        </w:numPr>
        <w:ind w:left="518"/>
      </w:pPr>
      <w:r>
        <w:t xml:space="preserve">Exhibition area Centre </w:t>
      </w:r>
      <w:proofErr w:type="spellStart"/>
      <w:r>
        <w:t>Dürrenmatt</w:t>
      </w:r>
      <w:proofErr w:type="spellEnd"/>
      <w:r>
        <w:t xml:space="preserve"> </w:t>
      </w:r>
      <w:proofErr w:type="gramStart"/>
      <w:r>
        <w:t>Neuchâtel ,</w:t>
      </w:r>
      <w:proofErr w:type="gramEnd"/>
      <w:r>
        <w:t xml:space="preserve"> Photo: </w:t>
      </w:r>
      <w:proofErr w:type="spellStart"/>
      <w:r>
        <w:t>Pino</w:t>
      </w:r>
      <w:proofErr w:type="spellEnd"/>
      <w:r>
        <w:t xml:space="preserve"> </w:t>
      </w:r>
      <w:proofErr w:type="spellStart"/>
      <w:r>
        <w:t>Musi</w:t>
      </w:r>
      <w:proofErr w:type="spellEnd"/>
    </w:p>
    <w:p w14:paraId="40A9EC5F" w14:textId="77777777" w:rsidR="003105EB" w:rsidRDefault="003105EB" w:rsidP="00B76802">
      <w:pPr>
        <w:pStyle w:val="Question"/>
        <w:numPr>
          <w:ilvl w:val="0"/>
          <w:numId w:val="0"/>
        </w:numPr>
        <w:ind w:left="518"/>
      </w:pPr>
    </w:p>
    <w:p w14:paraId="51DDD772" w14:textId="77777777" w:rsidR="003105EB" w:rsidRDefault="003105EB" w:rsidP="00B76802">
      <w:pPr>
        <w:pStyle w:val="Question"/>
        <w:numPr>
          <w:ilvl w:val="0"/>
          <w:numId w:val="0"/>
        </w:numPr>
        <w:ind w:left="518"/>
      </w:pPr>
      <w:r w:rsidRPr="003105EB">
        <w:rPr>
          <w:noProof/>
          <w:lang w:val="de-AT" w:eastAsia="de-AT"/>
        </w:rPr>
        <w:lastRenderedPageBreak/>
        <w:drawing>
          <wp:inline distT="0" distB="0" distL="0" distR="0" wp14:anchorId="1BDF4132" wp14:editId="5ED4D53B">
            <wp:extent cx="5943600" cy="3878580"/>
            <wp:effectExtent l="0" t="0" r="0" b="7620"/>
            <wp:docPr id="4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3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7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Exhibition area Main Building, Bern </w:t>
      </w:r>
    </w:p>
    <w:p w14:paraId="469F0F93" w14:textId="77777777" w:rsidR="003105EB" w:rsidRDefault="003105EB" w:rsidP="00B76802">
      <w:pPr>
        <w:pStyle w:val="Question"/>
        <w:numPr>
          <w:ilvl w:val="0"/>
          <w:numId w:val="0"/>
        </w:numPr>
        <w:ind w:left="518"/>
      </w:pPr>
    </w:p>
    <w:p w14:paraId="5F25481A" w14:textId="77777777" w:rsidR="00F723F9" w:rsidRDefault="00F723F9" w:rsidP="00B76802">
      <w:pPr>
        <w:pStyle w:val="Question"/>
        <w:numPr>
          <w:ilvl w:val="0"/>
          <w:numId w:val="0"/>
        </w:numPr>
        <w:ind w:left="518"/>
      </w:pPr>
    </w:p>
    <w:p w14:paraId="344BF526" w14:textId="77777777" w:rsidR="00F723F9" w:rsidRDefault="00F723F9" w:rsidP="00B76802">
      <w:pPr>
        <w:pStyle w:val="Question"/>
        <w:numPr>
          <w:ilvl w:val="0"/>
          <w:numId w:val="0"/>
        </w:numPr>
        <w:ind w:left="518"/>
      </w:pPr>
    </w:p>
    <w:p w14:paraId="61087544" w14:textId="77777777" w:rsidR="00F723F9" w:rsidRDefault="00F723F9" w:rsidP="00B76802">
      <w:pPr>
        <w:pStyle w:val="Question"/>
        <w:numPr>
          <w:ilvl w:val="0"/>
          <w:numId w:val="0"/>
        </w:numPr>
        <w:ind w:left="518"/>
      </w:pPr>
    </w:p>
    <w:p w14:paraId="1C878FF7" w14:textId="77777777" w:rsidR="00F723F9" w:rsidRDefault="00F723F9" w:rsidP="00B76802">
      <w:pPr>
        <w:pStyle w:val="Question"/>
        <w:numPr>
          <w:ilvl w:val="0"/>
          <w:numId w:val="0"/>
        </w:numPr>
        <w:ind w:left="518"/>
      </w:pPr>
    </w:p>
    <w:p w14:paraId="17AABD8A" w14:textId="77777777" w:rsidR="00F723F9" w:rsidRDefault="00F723F9" w:rsidP="00F723F9">
      <w:pPr>
        <w:pStyle w:val="Question"/>
        <w:numPr>
          <w:ilvl w:val="0"/>
          <w:numId w:val="0"/>
        </w:numPr>
      </w:pPr>
    </w:p>
    <w:p w14:paraId="0C362390" w14:textId="77777777" w:rsidR="00F723F9" w:rsidRPr="00B76802" w:rsidRDefault="00F723F9" w:rsidP="00B76802">
      <w:pPr>
        <w:pStyle w:val="Question"/>
        <w:numPr>
          <w:ilvl w:val="0"/>
          <w:numId w:val="0"/>
        </w:numPr>
        <w:ind w:left="518"/>
      </w:pPr>
    </w:p>
    <w:p w14:paraId="13FF0948" w14:textId="77777777" w:rsidR="00DC6D74" w:rsidRDefault="00DC6D74" w:rsidP="00B76802">
      <w:pPr>
        <w:pStyle w:val="Question"/>
      </w:pPr>
      <w:r>
        <w:t>Please provide simplified plans of your buildings, if possible in .jpg format (perhaps those used to guide visitors around your building).</w:t>
      </w:r>
    </w:p>
    <w:p w14:paraId="3A13CAF3" w14:textId="77777777" w:rsidR="00DC6D74" w:rsidRDefault="00E15355" w:rsidP="00E873F6">
      <w:pPr>
        <w:pStyle w:val="Question"/>
      </w:pPr>
      <w:r>
        <w:rPr>
          <w:noProof/>
          <w:lang w:val="de-AT" w:eastAsia="de-AT"/>
        </w:rPr>
        <w:lastRenderedPageBreak/>
        <w:drawing>
          <wp:inline distT="0" distB="0" distL="0" distR="0" wp14:anchorId="26052FDF" wp14:editId="300A4605">
            <wp:extent cx="5943600" cy="2868295"/>
            <wp:effectExtent l="0" t="0" r="0" b="825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6D74">
        <w:t xml:space="preserve">Please provide brief </w:t>
      </w:r>
      <w:r w:rsidR="000D495F">
        <w:t>details</w:t>
      </w:r>
      <w:r w:rsidR="00DC6D74">
        <w:t xml:space="preserve"> on the hi</w:t>
      </w:r>
      <w:r w:rsidR="000D495F">
        <w:t>story of your library buildings.</w:t>
      </w:r>
    </w:p>
    <w:p w14:paraId="245DA42C" w14:textId="77777777" w:rsidR="00DC6D74" w:rsidRDefault="00DC6D74" w:rsidP="00DC6D74">
      <w:pPr>
        <w:pStyle w:val="Listenabsatz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Layout table"/>
      </w:tblPr>
      <w:tblGrid>
        <w:gridCol w:w="2833"/>
        <w:gridCol w:w="6517"/>
      </w:tblGrid>
      <w:tr w:rsidR="000D495F" w14:paraId="32C2C4EA" w14:textId="77777777" w:rsidTr="00B76802">
        <w:tc>
          <w:tcPr>
            <w:tcW w:w="1515" w:type="pct"/>
            <w:vAlign w:val="bottom"/>
          </w:tcPr>
          <w:p w14:paraId="376FE1EF" w14:textId="77777777" w:rsidR="000D495F" w:rsidRPr="007C647B" w:rsidRDefault="000D495F" w:rsidP="00B76802">
            <w:pPr>
              <w:rPr>
                <w:b/>
                <w:lang w:val="en-GB"/>
              </w:rPr>
            </w:pPr>
          </w:p>
        </w:tc>
        <w:tc>
          <w:tcPr>
            <w:tcW w:w="3485" w:type="pct"/>
            <w:vAlign w:val="bottom"/>
          </w:tcPr>
          <w:p w14:paraId="5A3B5F45" w14:textId="77777777" w:rsidR="000D495F" w:rsidRDefault="000D495F" w:rsidP="00B76802">
            <w:r>
              <w:t>Answer</w:t>
            </w:r>
          </w:p>
        </w:tc>
      </w:tr>
      <w:tr w:rsidR="000D495F" w14:paraId="056B1D2A" w14:textId="77777777" w:rsidTr="00B76802">
        <w:tc>
          <w:tcPr>
            <w:tcW w:w="1515" w:type="pct"/>
            <w:vAlign w:val="bottom"/>
          </w:tcPr>
          <w:p w14:paraId="75091F98" w14:textId="77777777" w:rsidR="000D495F" w:rsidRPr="007C647B" w:rsidRDefault="000D495F" w:rsidP="000D495F">
            <w:pPr>
              <w:rPr>
                <w:b/>
              </w:rPr>
            </w:pPr>
            <w:r>
              <w:rPr>
                <w:b/>
                <w:lang w:val="en-GB"/>
              </w:rPr>
              <w:t>Year (first) library building  opened</w:t>
            </w:r>
          </w:p>
        </w:tc>
        <w:tc>
          <w:tcPr>
            <w:tcW w:w="3485" w:type="pct"/>
            <w:vAlign w:val="bottom"/>
          </w:tcPr>
          <w:p w14:paraId="7A0DFB35" w14:textId="77777777" w:rsidR="000D495F" w:rsidRDefault="00767485" w:rsidP="00B76802">
            <w:r>
              <w:t>1931 (previously in Federal Archives)</w:t>
            </w:r>
          </w:p>
        </w:tc>
      </w:tr>
      <w:tr w:rsidR="000D495F" w14:paraId="3C37E701" w14:textId="77777777" w:rsidTr="00B76802">
        <w:tc>
          <w:tcPr>
            <w:tcW w:w="1515" w:type="pct"/>
            <w:vAlign w:val="bottom"/>
          </w:tcPr>
          <w:p w14:paraId="794A7FF0" w14:textId="77777777" w:rsidR="000D495F" w:rsidRPr="007C647B" w:rsidRDefault="000D495F" w:rsidP="00B76802">
            <w:pPr>
              <w:rPr>
                <w:b/>
              </w:rPr>
            </w:pPr>
            <w:r>
              <w:rPr>
                <w:b/>
                <w:lang w:val="en-GB"/>
              </w:rPr>
              <w:t>Architect of (first) library building</w:t>
            </w:r>
          </w:p>
        </w:tc>
        <w:tc>
          <w:tcPr>
            <w:tcW w:w="3485" w:type="pct"/>
            <w:vAlign w:val="bottom"/>
          </w:tcPr>
          <w:p w14:paraId="3A1B166B" w14:textId="77777777" w:rsidR="000D495F" w:rsidRDefault="000D495F" w:rsidP="00B76802"/>
        </w:tc>
      </w:tr>
      <w:tr w:rsidR="000D495F" w14:paraId="7DDF202F" w14:textId="77777777" w:rsidTr="00B76802">
        <w:tc>
          <w:tcPr>
            <w:tcW w:w="1515" w:type="pct"/>
            <w:vAlign w:val="bottom"/>
          </w:tcPr>
          <w:p w14:paraId="47A5ECED" w14:textId="77777777" w:rsidR="000D495F" w:rsidRPr="007C647B" w:rsidRDefault="000D495F" w:rsidP="000D495F">
            <w:pPr>
              <w:rPr>
                <w:b/>
              </w:rPr>
            </w:pPr>
            <w:r>
              <w:rPr>
                <w:b/>
                <w:lang w:val="en-GB"/>
              </w:rPr>
              <w:t>Year (current) library building  opened</w:t>
            </w:r>
          </w:p>
        </w:tc>
        <w:tc>
          <w:tcPr>
            <w:tcW w:w="3485" w:type="pct"/>
            <w:vAlign w:val="bottom"/>
          </w:tcPr>
          <w:p w14:paraId="437F1897" w14:textId="77777777" w:rsidR="000D495F" w:rsidRDefault="00DA0E9B" w:rsidP="00B76802">
            <w:r>
              <w:t>1931</w:t>
            </w:r>
          </w:p>
        </w:tc>
      </w:tr>
      <w:tr w:rsidR="000D495F" w:rsidRPr="001329EF" w14:paraId="1D3BC6F1" w14:textId="77777777" w:rsidTr="00B76802">
        <w:tc>
          <w:tcPr>
            <w:tcW w:w="1515" w:type="pct"/>
            <w:vAlign w:val="bottom"/>
          </w:tcPr>
          <w:p w14:paraId="73E2A847" w14:textId="77777777" w:rsidR="000D495F" w:rsidRPr="007C647B" w:rsidRDefault="000D495F" w:rsidP="000D495F">
            <w:pPr>
              <w:rPr>
                <w:b/>
              </w:rPr>
            </w:pPr>
            <w:r>
              <w:rPr>
                <w:b/>
                <w:lang w:val="en-GB"/>
              </w:rPr>
              <w:t>Architect of (current) library building</w:t>
            </w:r>
          </w:p>
        </w:tc>
        <w:tc>
          <w:tcPr>
            <w:tcW w:w="3485" w:type="pct"/>
            <w:vAlign w:val="bottom"/>
          </w:tcPr>
          <w:p w14:paraId="595E99B6" w14:textId="77777777" w:rsidR="000D495F" w:rsidRPr="003838A1" w:rsidRDefault="00DA0E9B" w:rsidP="00B76802">
            <w:pPr>
              <w:rPr>
                <w:lang w:val="de-CH"/>
              </w:rPr>
            </w:pPr>
            <w:r w:rsidRPr="003838A1">
              <w:rPr>
                <w:lang w:val="de-CH"/>
              </w:rPr>
              <w:t xml:space="preserve">Alfred </w:t>
            </w:r>
            <w:proofErr w:type="spellStart"/>
            <w:r w:rsidRPr="003838A1">
              <w:rPr>
                <w:lang w:val="de-CH"/>
              </w:rPr>
              <w:t>Oeschger</w:t>
            </w:r>
            <w:proofErr w:type="spellEnd"/>
            <w:r w:rsidRPr="003838A1">
              <w:rPr>
                <w:lang w:val="de-CH"/>
              </w:rPr>
              <w:t xml:space="preserve"> (1900-1963), Emil </w:t>
            </w:r>
            <w:proofErr w:type="spellStart"/>
            <w:r w:rsidRPr="003838A1">
              <w:rPr>
                <w:lang w:val="de-CH"/>
              </w:rPr>
              <w:t>Hostettler</w:t>
            </w:r>
            <w:proofErr w:type="spellEnd"/>
            <w:r w:rsidRPr="003838A1">
              <w:rPr>
                <w:lang w:val="de-CH"/>
              </w:rPr>
              <w:t xml:space="preserve"> (1887-1972) </w:t>
            </w:r>
            <w:proofErr w:type="spellStart"/>
            <w:r w:rsidRPr="003838A1">
              <w:rPr>
                <w:lang w:val="de-CH"/>
              </w:rPr>
              <w:t>and</w:t>
            </w:r>
            <w:proofErr w:type="spellEnd"/>
            <w:r w:rsidRPr="003838A1">
              <w:rPr>
                <w:lang w:val="de-CH"/>
              </w:rPr>
              <w:t xml:space="preserve"> Josef Kaufmann (1882-1962)</w:t>
            </w:r>
          </w:p>
        </w:tc>
      </w:tr>
      <w:tr w:rsidR="000D495F" w14:paraId="47315D0D" w14:textId="77777777" w:rsidTr="00B76802">
        <w:tc>
          <w:tcPr>
            <w:tcW w:w="1515" w:type="pct"/>
            <w:vAlign w:val="bottom"/>
          </w:tcPr>
          <w:p w14:paraId="194BCDA4" w14:textId="77777777" w:rsidR="000D495F" w:rsidRPr="007C647B" w:rsidRDefault="000D495F" w:rsidP="000D495F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 xml:space="preserve">Any additional information. </w:t>
            </w:r>
            <w:proofErr w:type="spellStart"/>
            <w:r>
              <w:rPr>
                <w:b/>
                <w:lang w:val="en-GB"/>
              </w:rPr>
              <w:t>Eg</w:t>
            </w:r>
            <w:proofErr w:type="spellEnd"/>
            <w:r>
              <w:rPr>
                <w:b/>
                <w:lang w:val="en-GB"/>
              </w:rPr>
              <w:t xml:space="preserve"> length of build/cost of build/reason for build</w:t>
            </w:r>
          </w:p>
        </w:tc>
        <w:tc>
          <w:tcPr>
            <w:tcW w:w="3485" w:type="pct"/>
            <w:vAlign w:val="bottom"/>
          </w:tcPr>
          <w:p w14:paraId="0C1CC800" w14:textId="77777777" w:rsidR="000D495F" w:rsidRDefault="000D495F" w:rsidP="00B76802"/>
        </w:tc>
      </w:tr>
    </w:tbl>
    <w:p w14:paraId="4BCB8647" w14:textId="77777777" w:rsidR="00DC6D74" w:rsidRDefault="00DC6D74" w:rsidP="00DC6D74"/>
    <w:p w14:paraId="59EB215E" w14:textId="77777777" w:rsidR="00DC6D74" w:rsidRDefault="00DC6D74" w:rsidP="00DC6D74">
      <w:pPr>
        <w:pStyle w:val="Question"/>
      </w:pPr>
      <w:r>
        <w:t>If available, please provide a short text on the milestones of the history of your library and/or provide a link to this information online</w:t>
      </w:r>
      <w:r w:rsidR="00B76802">
        <w:t>. Please include any bibliographic information about publications about your library and links to these publications in your library catalogue or an aggregated catalogue.</w:t>
      </w:r>
    </w:p>
    <w:p w14:paraId="2C6BE93E" w14:textId="77777777" w:rsidR="00767485" w:rsidRPr="00767485" w:rsidRDefault="00767485" w:rsidP="00767485">
      <w:pPr>
        <w:pStyle w:val="Listenabsatz"/>
        <w:ind w:left="518"/>
        <w:rPr>
          <w:b/>
          <w:lang w:val="en-US"/>
        </w:rPr>
      </w:pPr>
      <w:r w:rsidRPr="00767485">
        <w:rPr>
          <w:b/>
          <w:bCs/>
          <w:lang w:val="en-US"/>
        </w:rPr>
        <w:t xml:space="preserve">1893   </w:t>
      </w:r>
      <w:r w:rsidRPr="00767485">
        <w:rPr>
          <w:b/>
          <w:lang w:val="en-US"/>
        </w:rPr>
        <w:t xml:space="preserve">Survey about the creation of a Swiss National </w:t>
      </w:r>
      <w:r w:rsidR="002C560A" w:rsidRPr="00767485">
        <w:rPr>
          <w:b/>
          <w:lang w:val="en-US"/>
        </w:rPr>
        <w:t>Library</w:t>
      </w:r>
    </w:p>
    <w:p w14:paraId="42DFBE0C" w14:textId="77777777" w:rsidR="00767485" w:rsidRPr="00767485" w:rsidRDefault="00767485" w:rsidP="00767485">
      <w:pPr>
        <w:pStyle w:val="Listenabsatz"/>
        <w:ind w:left="518"/>
        <w:rPr>
          <w:b/>
          <w:lang w:val="en-US"/>
        </w:rPr>
      </w:pPr>
      <w:proofErr w:type="gramStart"/>
      <w:r w:rsidRPr="00767485">
        <w:rPr>
          <w:b/>
          <w:bCs/>
          <w:lang w:val="en-US"/>
        </w:rPr>
        <w:t>1895</w:t>
      </w:r>
      <w:r w:rsidRPr="00767485">
        <w:rPr>
          <w:b/>
          <w:lang w:val="en-US"/>
        </w:rPr>
        <w:t xml:space="preserve">  «</w:t>
      </w:r>
      <w:proofErr w:type="spellStart"/>
      <w:proofErr w:type="gramEnd"/>
      <w:r w:rsidRPr="00767485">
        <w:rPr>
          <w:b/>
          <w:lang w:val="en-US"/>
        </w:rPr>
        <w:t>Schweizerische</w:t>
      </w:r>
      <w:proofErr w:type="spellEnd"/>
      <w:r w:rsidRPr="00767485">
        <w:rPr>
          <w:b/>
          <w:lang w:val="en-US"/>
        </w:rPr>
        <w:t xml:space="preserve"> </w:t>
      </w:r>
      <w:proofErr w:type="spellStart"/>
      <w:r w:rsidRPr="00767485">
        <w:rPr>
          <w:b/>
          <w:lang w:val="en-US"/>
        </w:rPr>
        <w:t>Landesbibliothek</w:t>
      </w:r>
      <w:proofErr w:type="spellEnd"/>
      <w:r w:rsidRPr="00767485">
        <w:rPr>
          <w:b/>
          <w:lang w:val="en-US"/>
        </w:rPr>
        <w:t>»  begins operations</w:t>
      </w:r>
    </w:p>
    <w:p w14:paraId="1C8AB9FD" w14:textId="77777777" w:rsidR="00767485" w:rsidRPr="00767485" w:rsidRDefault="00767485" w:rsidP="00767485">
      <w:pPr>
        <w:pStyle w:val="Listenabsatz"/>
        <w:ind w:left="518"/>
        <w:rPr>
          <w:b/>
          <w:lang w:val="en-US"/>
        </w:rPr>
      </w:pPr>
      <w:proofErr w:type="gramStart"/>
      <w:r w:rsidRPr="00767485">
        <w:rPr>
          <w:b/>
          <w:bCs/>
          <w:lang w:val="en-US"/>
        </w:rPr>
        <w:t>1899</w:t>
      </w:r>
      <w:r w:rsidRPr="00767485">
        <w:rPr>
          <w:b/>
          <w:lang w:val="en-US"/>
        </w:rPr>
        <w:t xml:space="preserve"> </w:t>
      </w:r>
      <w:r>
        <w:rPr>
          <w:b/>
          <w:lang w:val="en-US"/>
        </w:rPr>
        <w:t xml:space="preserve"> </w:t>
      </w:r>
      <w:r w:rsidRPr="00767485">
        <w:rPr>
          <w:b/>
          <w:lang w:val="en-US"/>
        </w:rPr>
        <w:t>First</w:t>
      </w:r>
      <w:proofErr w:type="gramEnd"/>
      <w:r w:rsidRPr="00767485">
        <w:rPr>
          <w:b/>
          <w:lang w:val="en-US"/>
        </w:rPr>
        <w:t xml:space="preserve"> reading room opened in the Swiss Federal Archives</w:t>
      </w:r>
    </w:p>
    <w:p w14:paraId="110DDA68" w14:textId="77777777" w:rsidR="00767485" w:rsidRDefault="00767485" w:rsidP="00767485">
      <w:pPr>
        <w:pStyle w:val="Listenabsatz"/>
        <w:ind w:left="518"/>
        <w:rPr>
          <w:b/>
          <w:lang w:val="en-US"/>
        </w:rPr>
      </w:pPr>
      <w:proofErr w:type="gramStart"/>
      <w:r w:rsidRPr="00767485">
        <w:rPr>
          <w:b/>
          <w:bCs/>
          <w:lang w:val="en-US"/>
        </w:rPr>
        <w:lastRenderedPageBreak/>
        <w:t>1931</w:t>
      </w:r>
      <w:r w:rsidRPr="00767485">
        <w:rPr>
          <w:b/>
          <w:lang w:val="en-US"/>
        </w:rPr>
        <w:t xml:space="preserve"> </w:t>
      </w:r>
      <w:r>
        <w:rPr>
          <w:b/>
          <w:lang w:val="en-US"/>
        </w:rPr>
        <w:t xml:space="preserve"> </w:t>
      </w:r>
      <w:r w:rsidRPr="00767485">
        <w:rPr>
          <w:b/>
          <w:lang w:val="en-US"/>
        </w:rPr>
        <w:t>Move</w:t>
      </w:r>
      <w:proofErr w:type="gramEnd"/>
      <w:r w:rsidRPr="00767485">
        <w:rPr>
          <w:b/>
          <w:lang w:val="en-US"/>
        </w:rPr>
        <w:t xml:space="preserve"> to the current building</w:t>
      </w:r>
    </w:p>
    <w:p w14:paraId="5B8083CC" w14:textId="77777777" w:rsidR="00767485" w:rsidRPr="00767485" w:rsidRDefault="00767485" w:rsidP="00767485">
      <w:pPr>
        <w:pStyle w:val="Listenabsatz"/>
        <w:ind w:left="518"/>
        <w:rPr>
          <w:b/>
        </w:rPr>
      </w:pPr>
      <w:r>
        <w:rPr>
          <w:b/>
          <w:lang w:val="en-US"/>
        </w:rPr>
        <w:t xml:space="preserve">1994-1997 </w:t>
      </w:r>
      <w:r w:rsidRPr="00767485">
        <w:rPr>
          <w:b/>
          <w:lang w:val="en-US"/>
        </w:rPr>
        <w:t xml:space="preserve">Underground stacks east </w:t>
      </w:r>
    </w:p>
    <w:p w14:paraId="6C4D15E7" w14:textId="77777777" w:rsidR="00767485" w:rsidRPr="00767485" w:rsidRDefault="00767485" w:rsidP="00767485">
      <w:pPr>
        <w:ind w:firstLine="518"/>
        <w:rPr>
          <w:b/>
        </w:rPr>
      </w:pPr>
      <w:r w:rsidRPr="00767485">
        <w:rPr>
          <w:b/>
        </w:rPr>
        <w:t>199</w:t>
      </w:r>
      <w:r w:rsidR="00BD23D0">
        <w:rPr>
          <w:b/>
        </w:rPr>
        <w:t>8</w:t>
      </w:r>
      <w:r>
        <w:rPr>
          <w:b/>
        </w:rPr>
        <w:t xml:space="preserve"> – 2001 R</w:t>
      </w:r>
      <w:r w:rsidRPr="00767485">
        <w:rPr>
          <w:b/>
        </w:rPr>
        <w:t xml:space="preserve">enovation of the main building </w:t>
      </w:r>
    </w:p>
    <w:p w14:paraId="644E353A" w14:textId="77777777" w:rsidR="00767485" w:rsidRPr="00F90BFA" w:rsidRDefault="00767485" w:rsidP="00767485">
      <w:pPr>
        <w:pStyle w:val="Listenabsatz"/>
        <w:ind w:left="518"/>
        <w:rPr>
          <w:b/>
          <w:lang w:val="en-US"/>
        </w:rPr>
      </w:pPr>
      <w:r w:rsidRPr="00F90BFA">
        <w:rPr>
          <w:b/>
          <w:lang w:val="en-US"/>
        </w:rPr>
        <w:t xml:space="preserve">2005-2008 Underground stacks west </w:t>
      </w:r>
    </w:p>
    <w:p w14:paraId="275CEB15" w14:textId="77777777" w:rsidR="00F90BFA" w:rsidRPr="00F90BFA" w:rsidRDefault="00F90BFA" w:rsidP="00767485">
      <w:pPr>
        <w:pStyle w:val="Listenabsatz"/>
        <w:ind w:left="518"/>
        <w:rPr>
          <w:b/>
          <w:lang w:val="en-US"/>
        </w:rPr>
      </w:pPr>
    </w:p>
    <w:p w14:paraId="32B34585" w14:textId="77777777" w:rsidR="00F90BFA" w:rsidRPr="00AD1B02" w:rsidRDefault="00F90BFA" w:rsidP="00767485">
      <w:pPr>
        <w:pStyle w:val="Listenabsatz"/>
        <w:ind w:left="518"/>
        <w:rPr>
          <w:b/>
          <w:lang w:val="en-US"/>
        </w:rPr>
      </w:pPr>
      <w:proofErr w:type="gramStart"/>
      <w:r w:rsidRPr="00AD1B02">
        <w:rPr>
          <w:b/>
          <w:lang w:val="en-US"/>
        </w:rPr>
        <w:t>2000</w:t>
      </w:r>
      <w:proofErr w:type="gramEnd"/>
      <w:r w:rsidRPr="00AD1B02">
        <w:rPr>
          <w:b/>
          <w:lang w:val="en-US"/>
        </w:rPr>
        <w:t xml:space="preserve"> Centre </w:t>
      </w:r>
      <w:proofErr w:type="spellStart"/>
      <w:r w:rsidRPr="00AD1B02">
        <w:rPr>
          <w:b/>
          <w:lang w:val="en-US"/>
        </w:rPr>
        <w:t>Dürrenmatt</w:t>
      </w:r>
      <w:proofErr w:type="spellEnd"/>
      <w:r w:rsidRPr="00AD1B02">
        <w:rPr>
          <w:b/>
          <w:lang w:val="en-US"/>
        </w:rPr>
        <w:t xml:space="preserve"> Neuchâtel opens</w:t>
      </w:r>
    </w:p>
    <w:p w14:paraId="227EBE55" w14:textId="77777777" w:rsidR="00F90BFA" w:rsidRPr="00F90BFA" w:rsidRDefault="00F90BFA" w:rsidP="00767485">
      <w:pPr>
        <w:pStyle w:val="Listenabsatz"/>
        <w:ind w:left="518"/>
        <w:rPr>
          <w:b/>
          <w:lang w:val="en-US"/>
        </w:rPr>
      </w:pPr>
      <w:proofErr w:type="gramStart"/>
      <w:r w:rsidRPr="00F90BFA">
        <w:rPr>
          <w:b/>
          <w:lang w:val="en-US"/>
        </w:rPr>
        <w:t>2016</w:t>
      </w:r>
      <w:proofErr w:type="gramEnd"/>
      <w:r w:rsidRPr="00F90BFA">
        <w:rPr>
          <w:b/>
          <w:lang w:val="en-US"/>
        </w:rPr>
        <w:t xml:space="preserve"> Swiss National Sound Archives integrated in the Swiss National Library </w:t>
      </w:r>
    </w:p>
    <w:p w14:paraId="73589380" w14:textId="77777777" w:rsidR="00BD23D0" w:rsidRPr="00F90BFA" w:rsidRDefault="00BD23D0" w:rsidP="00767485">
      <w:pPr>
        <w:pStyle w:val="Listenabsatz"/>
        <w:ind w:left="518"/>
        <w:rPr>
          <w:rFonts w:ascii="Verdana" w:hAnsi="Verdana"/>
          <w:color w:val="000000"/>
          <w:sz w:val="18"/>
          <w:szCs w:val="18"/>
          <w:shd w:val="clear" w:color="auto" w:fill="CCCCCC"/>
          <w:lang w:val="en-US"/>
        </w:rPr>
      </w:pPr>
    </w:p>
    <w:p w14:paraId="281F806D" w14:textId="77777777" w:rsidR="00BD23D0" w:rsidRDefault="00BD23D0" w:rsidP="00767485">
      <w:pPr>
        <w:pStyle w:val="Listenabsatz"/>
        <w:ind w:left="518"/>
        <w:rPr>
          <w:b/>
          <w:lang w:val="en-US"/>
        </w:rPr>
      </w:pPr>
      <w:r w:rsidRPr="00BD23D0">
        <w:rPr>
          <w:b/>
          <w:lang w:val="en-US"/>
        </w:rPr>
        <w:t xml:space="preserve"> (</w:t>
      </w:r>
      <w:proofErr w:type="gramStart"/>
      <w:r w:rsidR="00F90BFA">
        <w:rPr>
          <w:b/>
          <w:lang w:val="en-US"/>
        </w:rPr>
        <w:t>publications</w:t>
      </w:r>
      <w:proofErr w:type="gramEnd"/>
      <w:r w:rsidR="00F90BFA">
        <w:rPr>
          <w:b/>
          <w:lang w:val="en-US"/>
        </w:rPr>
        <w:t xml:space="preserve">, see below. </w:t>
      </w:r>
      <w:r w:rsidRPr="00BD23D0">
        <w:rPr>
          <w:b/>
          <w:lang w:val="en-US"/>
        </w:rPr>
        <w:t>migration to a new system in 2018 will change links)</w:t>
      </w:r>
    </w:p>
    <w:p w14:paraId="5B8E90DD" w14:textId="77777777" w:rsidR="00BD23D0" w:rsidRDefault="00BD23D0" w:rsidP="00767485">
      <w:pPr>
        <w:pStyle w:val="Listenabsatz"/>
        <w:ind w:left="518"/>
        <w:rPr>
          <w:b/>
          <w:lang w:val="en-US"/>
        </w:rPr>
      </w:pPr>
    </w:p>
    <w:p w14:paraId="07586221" w14:textId="77777777" w:rsidR="00BD23D0" w:rsidRPr="00BD23D0" w:rsidRDefault="00BD23D0" w:rsidP="00767485">
      <w:pPr>
        <w:pStyle w:val="Listenabsatz"/>
        <w:ind w:left="518"/>
        <w:rPr>
          <w:b/>
          <w:lang w:val="en-US"/>
        </w:rPr>
      </w:pPr>
      <w:r>
        <w:rPr>
          <w:noProof/>
          <w:lang w:val="de-AT" w:eastAsia="de-AT"/>
        </w:rPr>
        <w:drawing>
          <wp:inline distT="0" distB="0" distL="0" distR="0" wp14:anchorId="152CF6A6" wp14:editId="78FF070F">
            <wp:extent cx="5943600" cy="179070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9386B" w14:textId="77777777" w:rsidR="00767485" w:rsidRPr="00BD23D0" w:rsidRDefault="00767485" w:rsidP="00767485">
      <w:pPr>
        <w:pStyle w:val="Listenabsatz"/>
        <w:ind w:left="518"/>
        <w:rPr>
          <w:b/>
          <w:lang w:val="en-US"/>
        </w:rPr>
      </w:pPr>
    </w:p>
    <w:p w14:paraId="30B6560F" w14:textId="77777777" w:rsidR="00DC6D74" w:rsidRPr="00BD23D0" w:rsidRDefault="00DC6D74" w:rsidP="00DC6D74">
      <w:pPr>
        <w:pStyle w:val="Listenabsatz"/>
        <w:rPr>
          <w:lang w:val="en-US"/>
        </w:rPr>
      </w:pPr>
    </w:p>
    <w:p w14:paraId="5E105A95" w14:textId="77777777" w:rsidR="000D495F" w:rsidRPr="00BD23D0" w:rsidRDefault="000D495F" w:rsidP="000D495F">
      <w:pPr>
        <w:pStyle w:val="Listenabsatz"/>
        <w:rPr>
          <w:b/>
          <w:lang w:val="en-US"/>
        </w:rPr>
      </w:pPr>
    </w:p>
    <w:p w14:paraId="346FFDDE" w14:textId="77777777" w:rsidR="000D495F" w:rsidRPr="00BD23D0" w:rsidRDefault="000D495F">
      <w:pPr>
        <w:rPr>
          <w:rFonts w:ascii="Calibri" w:eastAsiaTheme="minorHAnsi" w:hAnsi="Calibri" w:cs="Times New Roman"/>
          <w:b/>
          <w:sz w:val="22"/>
          <w:szCs w:val="22"/>
          <w:lang w:eastAsia="en-US"/>
        </w:rPr>
      </w:pPr>
      <w:r w:rsidRPr="00BD23D0">
        <w:rPr>
          <w:b/>
        </w:rPr>
        <w:br w:type="page"/>
      </w:r>
    </w:p>
    <w:p w14:paraId="476AEB2A" w14:textId="77777777" w:rsidR="00B76802" w:rsidRDefault="00B76802" w:rsidP="00B76802">
      <w:pPr>
        <w:pStyle w:val="berschrift1"/>
      </w:pPr>
      <w:r>
        <w:lastRenderedPageBreak/>
        <w:t>Chapter III: Location and Urban Spaces</w:t>
      </w:r>
    </w:p>
    <w:p w14:paraId="6BCC88F7" w14:textId="77777777" w:rsidR="00B76802" w:rsidRDefault="00DC6D74" w:rsidP="00B76802">
      <w:pPr>
        <w:pStyle w:val="Question"/>
      </w:pPr>
      <w:r>
        <w:t>Please describe the location of your national library buildings (</w:t>
      </w:r>
      <w:proofErr w:type="spellStart"/>
      <w:r>
        <w:t>eg</w:t>
      </w:r>
      <w:proofErr w:type="spellEnd"/>
      <w:r>
        <w:t xml:space="preserve">. main building in capital city with close proximity to universities, storage buildings in rural area, </w:t>
      </w:r>
      <w:proofErr w:type="gramStart"/>
      <w:r>
        <w:t>located</w:t>
      </w:r>
      <w:proofErr w:type="gramEnd"/>
      <w:r>
        <w:t xml:space="preserve"> two hours by train from building in capital).</w:t>
      </w:r>
    </w:p>
    <w:p w14:paraId="20AF5C5A" w14:textId="77777777" w:rsidR="00B76802" w:rsidRPr="00B76802" w:rsidRDefault="002A1018" w:rsidP="002A1018">
      <w:pPr>
        <w:pStyle w:val="Question"/>
        <w:numPr>
          <w:ilvl w:val="0"/>
          <w:numId w:val="0"/>
        </w:numPr>
        <w:ind w:left="518"/>
        <w:rPr>
          <w:b w:val="0"/>
        </w:rPr>
      </w:pPr>
      <w:r>
        <w:rPr>
          <w:b w:val="0"/>
        </w:rPr>
        <w:t>The main building is in Bern, the capital city, in the Museum quarter but also close to part of the university library and the town library</w:t>
      </w:r>
    </w:p>
    <w:p w14:paraId="02769C7A" w14:textId="77777777" w:rsidR="00DC6D74" w:rsidRDefault="00F723F9" w:rsidP="00E873F6">
      <w:pPr>
        <w:pStyle w:val="Question"/>
      </w:pPr>
      <w:r>
        <w:rPr>
          <w:noProof/>
          <w:lang w:val="de-AT" w:eastAsia="de-AT"/>
        </w:rPr>
        <w:drawing>
          <wp:anchor distT="0" distB="0" distL="114300" distR="114300" simplePos="0" relativeHeight="251664384" behindDoc="1" locked="0" layoutInCell="1" allowOverlap="1" wp14:anchorId="6ABEB299" wp14:editId="30D68401">
            <wp:simplePos x="0" y="0"/>
            <wp:positionH relativeFrom="column">
              <wp:posOffset>31115</wp:posOffset>
            </wp:positionH>
            <wp:positionV relativeFrom="paragraph">
              <wp:posOffset>1111885</wp:posOffset>
            </wp:positionV>
            <wp:extent cx="5941060" cy="3419475"/>
            <wp:effectExtent l="0" t="0" r="2540" b="9525"/>
            <wp:wrapTight wrapText="bothSides">
              <wp:wrapPolygon edited="0">
                <wp:start x="0" y="0"/>
                <wp:lineTo x="0" y="21540"/>
                <wp:lineTo x="21540" y="21540"/>
                <wp:lineTo x="21540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28" b="14229"/>
                    <a:stretch/>
                  </pic:blipFill>
                  <pic:spPr bwMode="auto">
                    <a:xfrm>
                      <a:off x="0" y="0"/>
                      <a:ext cx="5941060" cy="3419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D74">
        <w:t xml:space="preserve">CENL has provided a map of your headquarter location at the </w:t>
      </w:r>
      <w:proofErr w:type="spellStart"/>
      <w:r w:rsidR="00DC6D74">
        <w:t>centre</w:t>
      </w:r>
      <w:proofErr w:type="spellEnd"/>
      <w:r w:rsidR="00DC6D74">
        <w:t xml:space="preserve"> of a 500m radius</w:t>
      </w:r>
      <w:r w:rsidR="00B76802">
        <w:t xml:space="preserve"> – taken as a screenshot from Google maps</w:t>
      </w:r>
      <w:r w:rsidR="00DC6D74">
        <w:t xml:space="preserve">. </w:t>
      </w:r>
      <w:r w:rsidR="00B76802">
        <w:t>If this is not the correct location of your library building, please supply an alternative screen shot.</w:t>
      </w:r>
    </w:p>
    <w:p w14:paraId="1B5D9524" w14:textId="77777777" w:rsidR="00F723F9" w:rsidRDefault="00F723F9" w:rsidP="00F723F9">
      <w:pPr>
        <w:ind w:firstLine="567"/>
        <w:rPr>
          <w:b/>
        </w:rPr>
      </w:pPr>
    </w:p>
    <w:p w14:paraId="5736B735" w14:textId="77777777" w:rsidR="00EC50E7" w:rsidRDefault="00EC50E7" w:rsidP="00F723F9">
      <w:pPr>
        <w:ind w:firstLine="567"/>
        <w:rPr>
          <w:b/>
        </w:rPr>
      </w:pPr>
    </w:p>
    <w:p w14:paraId="691F44F8" w14:textId="77777777" w:rsidR="00EC50E7" w:rsidRDefault="00EC50E7" w:rsidP="00F723F9">
      <w:pPr>
        <w:ind w:firstLine="567"/>
        <w:rPr>
          <w:b/>
        </w:rPr>
      </w:pPr>
    </w:p>
    <w:p w14:paraId="6FA5BA54" w14:textId="77777777" w:rsidR="00EC50E7" w:rsidRDefault="00EC50E7" w:rsidP="00F723F9">
      <w:pPr>
        <w:ind w:firstLine="567"/>
        <w:rPr>
          <w:b/>
        </w:rPr>
      </w:pPr>
    </w:p>
    <w:p w14:paraId="43EA195C" w14:textId="5F0B8FB8" w:rsidR="00EC50E7" w:rsidRPr="00F723F9" w:rsidRDefault="00EC50E7" w:rsidP="00F723F9">
      <w:pPr>
        <w:ind w:firstLine="567"/>
        <w:rPr>
          <w:b/>
        </w:rPr>
      </w:pPr>
      <w:r>
        <w:rPr>
          <w:noProof/>
          <w:lang w:val="de-AT" w:eastAsia="de-AT"/>
        </w:rPr>
        <w:lastRenderedPageBreak/>
        <w:drawing>
          <wp:inline distT="0" distB="0" distL="0" distR="0" wp14:anchorId="599573B0" wp14:editId="7BE77516">
            <wp:extent cx="5943600" cy="431038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F4EFC" w14:textId="77777777" w:rsidR="00DC6D74" w:rsidRDefault="00DC6D74" w:rsidP="00E873F6">
      <w:pPr>
        <w:pStyle w:val="Question"/>
      </w:pPr>
      <w:r>
        <w:t>Please provide details of major governmental, cultural or significant institutions within this vicinity (within a 500m radius).</w:t>
      </w:r>
    </w:p>
    <w:p w14:paraId="61F60046" w14:textId="77777777" w:rsidR="002A1018" w:rsidRDefault="002A1018" w:rsidP="002A1018">
      <w:pPr>
        <w:pStyle w:val="Listenabsatz"/>
      </w:pPr>
    </w:p>
    <w:p w14:paraId="35755878" w14:textId="4241EF45" w:rsidR="002A1018" w:rsidRDefault="002A1018" w:rsidP="002A1018">
      <w:pPr>
        <w:pStyle w:val="Question"/>
        <w:numPr>
          <w:ilvl w:val="0"/>
          <w:numId w:val="0"/>
        </w:numPr>
        <w:ind w:left="518"/>
      </w:pPr>
      <w:r>
        <w:t>Museums: Bern Historical Museum,</w:t>
      </w:r>
      <w:r w:rsidR="0036046F">
        <w:t xml:space="preserve"> Alpine History Museum, Bern Cantonal Archives </w:t>
      </w:r>
      <w:r>
        <w:t xml:space="preserve"> Museum for Communi</w:t>
      </w:r>
      <w:r w:rsidR="002C560A">
        <w:t>cation, Natural History Museum</w:t>
      </w:r>
      <w:r w:rsidR="00EC50E7">
        <w:t>, Federal Archives</w:t>
      </w:r>
      <w:r w:rsidR="002C560A">
        <w:t>. The House</w:t>
      </w:r>
      <w:r w:rsidR="00DF5B8B">
        <w:t>s</w:t>
      </w:r>
      <w:r w:rsidR="002C560A">
        <w:t xml:space="preserve"> of Parliament (</w:t>
      </w:r>
      <w:proofErr w:type="spellStart"/>
      <w:r w:rsidR="002C560A">
        <w:t>Bundeshaus</w:t>
      </w:r>
      <w:proofErr w:type="spellEnd"/>
      <w:r w:rsidR="002C560A">
        <w:t>) are just outside this radius</w:t>
      </w:r>
    </w:p>
    <w:p w14:paraId="71CFC1AB" w14:textId="77777777" w:rsidR="00DC6D74" w:rsidRDefault="002A1018" w:rsidP="00E873F6">
      <w:pPr>
        <w:pStyle w:val="Question"/>
      </w:pPr>
      <w:r>
        <w:rPr>
          <w:noProof/>
          <w:lang w:val="de-AT" w:eastAsia="de-AT"/>
        </w:rPr>
        <w:lastRenderedPageBreak/>
        <w:drawing>
          <wp:inline distT="0" distB="0" distL="0" distR="0" wp14:anchorId="3092EDD6" wp14:editId="0FBAEB8F">
            <wp:extent cx="5943600" cy="5196205"/>
            <wp:effectExtent l="0" t="0" r="0" b="444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9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6D74">
        <w:t>Please describe all the transport options for reaching each of your library buildings open to researchers and the public.</w:t>
      </w:r>
    </w:p>
    <w:p w14:paraId="4A45A14D" w14:textId="5DAE65C9" w:rsidR="00B76802" w:rsidRDefault="002A1018" w:rsidP="00B76802">
      <w:pPr>
        <w:pStyle w:val="Question"/>
        <w:numPr>
          <w:ilvl w:val="0"/>
          <w:numId w:val="0"/>
        </w:numPr>
        <w:ind w:firstLine="567"/>
        <w:rPr>
          <w:b w:val="0"/>
        </w:rPr>
      </w:pPr>
      <w:r>
        <w:rPr>
          <w:b w:val="0"/>
        </w:rPr>
        <w:t xml:space="preserve">Bern: </w:t>
      </w:r>
      <w:r w:rsidR="002A3D0B">
        <w:rPr>
          <w:b w:val="0"/>
        </w:rPr>
        <w:t xml:space="preserve">train, car, </w:t>
      </w:r>
      <w:r>
        <w:rPr>
          <w:b w:val="0"/>
        </w:rPr>
        <w:t xml:space="preserve">bus/tram, </w:t>
      </w:r>
      <w:hyperlink r:id="rId31" w:history="1">
        <w:r w:rsidRPr="003A0032">
          <w:rPr>
            <w:rStyle w:val="Hyperlink"/>
            <w:b w:val="0"/>
          </w:rPr>
          <w:t>https://www.nb.admin.ch/snl/en/home/the-swiss-national-library---all-about-</w:t>
        </w:r>
        <w:proofErr w:type="spellStart"/>
        <w:r w:rsidRPr="003A0032">
          <w:rPr>
            <w:rStyle w:val="Hyperlink"/>
            <w:b w:val="0"/>
          </w:rPr>
          <w:t>switzerland</w:t>
        </w:r>
        <w:proofErr w:type="spellEnd"/>
        <w:r w:rsidRPr="003A0032">
          <w:rPr>
            <w:rStyle w:val="Hyperlink"/>
            <w:b w:val="0"/>
          </w:rPr>
          <w:t>/address-and-access-map.html</w:t>
        </w:r>
      </w:hyperlink>
      <w:r>
        <w:rPr>
          <w:b w:val="0"/>
        </w:rPr>
        <w:t xml:space="preserve"> </w:t>
      </w:r>
    </w:p>
    <w:p w14:paraId="6C49DB44" w14:textId="5E84D8A3" w:rsidR="002A1018" w:rsidRDefault="002A1018" w:rsidP="00B76802">
      <w:pPr>
        <w:pStyle w:val="Question"/>
        <w:numPr>
          <w:ilvl w:val="0"/>
          <w:numId w:val="0"/>
        </w:numPr>
        <w:ind w:firstLine="567"/>
        <w:rPr>
          <w:b w:val="0"/>
        </w:rPr>
      </w:pPr>
      <w:r>
        <w:rPr>
          <w:b w:val="0"/>
        </w:rPr>
        <w:t xml:space="preserve">Lugano: </w:t>
      </w:r>
      <w:r w:rsidR="004A6CC3">
        <w:rPr>
          <w:b w:val="0"/>
        </w:rPr>
        <w:t xml:space="preserve">train, </w:t>
      </w:r>
      <w:r w:rsidR="002A3D0B">
        <w:rPr>
          <w:b w:val="0"/>
        </w:rPr>
        <w:t xml:space="preserve">car, </w:t>
      </w:r>
      <w:r>
        <w:rPr>
          <w:b w:val="0"/>
        </w:rPr>
        <w:t xml:space="preserve">bus </w:t>
      </w:r>
    </w:p>
    <w:p w14:paraId="686DA6CD" w14:textId="6A497CF1" w:rsidR="002A1018" w:rsidRPr="00B76802" w:rsidRDefault="002A1018" w:rsidP="00B76802">
      <w:pPr>
        <w:pStyle w:val="Question"/>
        <w:numPr>
          <w:ilvl w:val="0"/>
          <w:numId w:val="0"/>
        </w:numPr>
        <w:ind w:firstLine="567"/>
        <w:rPr>
          <w:b w:val="0"/>
        </w:rPr>
      </w:pPr>
      <w:r>
        <w:rPr>
          <w:b w:val="0"/>
        </w:rPr>
        <w:t xml:space="preserve">Neuchâtel: </w:t>
      </w:r>
      <w:r w:rsidR="002A3D0B">
        <w:rPr>
          <w:b w:val="0"/>
        </w:rPr>
        <w:t xml:space="preserve">train, car, </w:t>
      </w:r>
      <w:r>
        <w:rPr>
          <w:b w:val="0"/>
        </w:rPr>
        <w:t xml:space="preserve">bus </w:t>
      </w:r>
      <w:hyperlink r:id="rId32" w:history="1">
        <w:r w:rsidRPr="003A0032">
          <w:rPr>
            <w:rStyle w:val="Hyperlink"/>
            <w:b w:val="0"/>
          </w:rPr>
          <w:t>http://www.bundesmuseen.ch/cdn/00128/00146/index.html?lang=en</w:t>
        </w:r>
      </w:hyperlink>
      <w:r>
        <w:rPr>
          <w:b w:val="0"/>
        </w:rPr>
        <w:t xml:space="preserve"> </w:t>
      </w:r>
    </w:p>
    <w:p w14:paraId="51A50447" w14:textId="77777777" w:rsidR="00B76802" w:rsidRDefault="00B76802">
      <w:pPr>
        <w:rPr>
          <w:rFonts w:ascii="Calibri" w:eastAsiaTheme="minorHAnsi" w:hAnsi="Calibri" w:cs="Times New Roman"/>
          <w:sz w:val="22"/>
          <w:szCs w:val="22"/>
          <w:lang w:val="en-GB" w:eastAsia="en-US"/>
        </w:rPr>
      </w:pPr>
      <w:r>
        <w:br w:type="page"/>
      </w:r>
    </w:p>
    <w:p w14:paraId="42A1F0A8" w14:textId="77777777" w:rsidR="00AB5ED8" w:rsidRDefault="00AB5ED8" w:rsidP="00AB5ED8">
      <w:pPr>
        <w:pStyle w:val="berschrift1"/>
      </w:pPr>
      <w:r>
        <w:lastRenderedPageBreak/>
        <w:t>Chapter IV: Reading Rooms</w:t>
      </w:r>
      <w:r w:rsidR="00D14821">
        <w:t>, collections</w:t>
      </w:r>
      <w:r>
        <w:t xml:space="preserve"> and other interior library spaces</w:t>
      </w:r>
    </w:p>
    <w:p w14:paraId="599A4734" w14:textId="77777777" w:rsidR="00AB5ED8" w:rsidRDefault="00AB5ED8" w:rsidP="00AB5ED8">
      <w:pPr>
        <w:pStyle w:val="Question"/>
      </w:pPr>
      <w:r>
        <w:t>What is the total number of seats in all your reading rooms across all sites?</w:t>
      </w:r>
    </w:p>
    <w:p w14:paraId="0EAA7E7E" w14:textId="77777777" w:rsidR="00AB5ED8" w:rsidRPr="00B76802" w:rsidRDefault="00AB5ED8" w:rsidP="00AB5ED8">
      <w:pPr>
        <w:pStyle w:val="Question"/>
        <w:numPr>
          <w:ilvl w:val="0"/>
          <w:numId w:val="0"/>
        </w:numPr>
        <w:ind w:left="144" w:firstLine="374"/>
        <w:rPr>
          <w:b w:val="0"/>
        </w:rPr>
      </w:pPr>
      <w:r w:rsidRPr="00B76802">
        <w:rPr>
          <w:b w:val="0"/>
        </w:rPr>
        <w:t xml:space="preserve"> </w:t>
      </w:r>
      <w:r w:rsidR="00C56213">
        <w:rPr>
          <w:b w:val="0"/>
        </w:rPr>
        <w:t>151</w:t>
      </w:r>
    </w:p>
    <w:p w14:paraId="3DC37121" w14:textId="77777777" w:rsidR="00AB5ED8" w:rsidRDefault="00AB5ED8" w:rsidP="00AB5ED8">
      <w:pPr>
        <w:pStyle w:val="Question"/>
      </w:pPr>
      <w:r>
        <w:t xml:space="preserve">What is the total square </w:t>
      </w:r>
      <w:proofErr w:type="spellStart"/>
      <w:r>
        <w:t>mete</w:t>
      </w:r>
      <w:r w:rsidR="00C03038">
        <w:t>rage</w:t>
      </w:r>
      <w:proofErr w:type="spellEnd"/>
      <w:r>
        <w:t xml:space="preserve"> of all your reading rooms across all sites?</w:t>
      </w:r>
    </w:p>
    <w:p w14:paraId="0DD7D229" w14:textId="77777777" w:rsidR="00DC6D74" w:rsidRDefault="00AB5ED8" w:rsidP="00AB5ED8">
      <w:pPr>
        <w:ind w:firstLine="567"/>
      </w:pPr>
      <w:r w:rsidRPr="00B76802">
        <w:rPr>
          <w:b/>
        </w:rPr>
        <w:t xml:space="preserve"> </w:t>
      </w:r>
      <w:sdt>
        <w:sdtPr>
          <w:rPr>
            <w:b/>
          </w:rPr>
          <w:alias w:val="Answer"/>
          <w:tag w:val="Answer"/>
          <w:id w:val="1438722787"/>
          <w:placeholder>
            <w:docPart w:val="80846534367A43DCAE8A38ADCDD81DE7"/>
          </w:placeholder>
          <w:temporary/>
          <w:showingPlcHdr/>
        </w:sdtPr>
        <w:sdtEndPr/>
        <w:sdtContent>
          <w:r w:rsidRPr="00AB5ED8">
            <w:t>Answer</w:t>
          </w:r>
        </w:sdtContent>
      </w:sdt>
    </w:p>
    <w:p w14:paraId="2BA63A33" w14:textId="77777777" w:rsidR="00AB5ED8" w:rsidRDefault="00DC6D74" w:rsidP="00AB5ED8">
      <w:pPr>
        <w:pStyle w:val="Question"/>
      </w:pPr>
      <w:r>
        <w:t>Please list your reading rooms (type, large, by collection) and individual capacity</w:t>
      </w:r>
    </w:p>
    <w:tbl>
      <w:tblPr>
        <w:tblStyle w:val="Tabellenraster"/>
        <w:tblW w:w="0" w:type="auto"/>
        <w:tblInd w:w="720" w:type="dxa"/>
        <w:tblLook w:val="04A0" w:firstRow="1" w:lastRow="0" w:firstColumn="1" w:lastColumn="0" w:noHBand="0" w:noVBand="1"/>
      </w:tblPr>
      <w:tblGrid>
        <w:gridCol w:w="2184"/>
        <w:gridCol w:w="2250"/>
        <w:gridCol w:w="2242"/>
        <w:gridCol w:w="1954"/>
      </w:tblGrid>
      <w:tr w:rsidR="00AB5ED8" w14:paraId="3200A734" w14:textId="77777777" w:rsidTr="00AB5ED8">
        <w:tc>
          <w:tcPr>
            <w:tcW w:w="2243" w:type="dxa"/>
          </w:tcPr>
          <w:p w14:paraId="23137F0F" w14:textId="77777777" w:rsidR="00AB5ED8" w:rsidRDefault="00AB5ED8" w:rsidP="00DC6D74">
            <w:pPr>
              <w:pStyle w:val="Listenabsatz"/>
              <w:ind w:left="0"/>
            </w:pPr>
            <w:r>
              <w:t>Reading Room Name</w:t>
            </w:r>
          </w:p>
        </w:tc>
        <w:tc>
          <w:tcPr>
            <w:tcW w:w="2310" w:type="dxa"/>
          </w:tcPr>
          <w:p w14:paraId="3DFE35B2" w14:textId="77777777" w:rsidR="00AB5ED8" w:rsidRDefault="00AB5ED8" w:rsidP="00DC6D74">
            <w:pPr>
              <w:pStyle w:val="Listenabsatz"/>
              <w:ind w:left="0"/>
            </w:pPr>
            <w:r>
              <w:t>Collection type</w:t>
            </w:r>
          </w:p>
        </w:tc>
        <w:tc>
          <w:tcPr>
            <w:tcW w:w="2303" w:type="dxa"/>
          </w:tcPr>
          <w:p w14:paraId="5C5EBFEF" w14:textId="77777777" w:rsidR="00AB5ED8" w:rsidRDefault="00AB5ED8" w:rsidP="00DC6D74">
            <w:pPr>
              <w:pStyle w:val="Listenabsatz"/>
              <w:ind w:left="0"/>
            </w:pPr>
            <w:r>
              <w:t>Individual room seat capacity</w:t>
            </w:r>
          </w:p>
        </w:tc>
        <w:tc>
          <w:tcPr>
            <w:tcW w:w="2000" w:type="dxa"/>
          </w:tcPr>
          <w:p w14:paraId="39F61E99" w14:textId="77777777" w:rsidR="00AB5ED8" w:rsidRDefault="00AB5ED8" w:rsidP="00AB5ED8">
            <w:pPr>
              <w:pStyle w:val="Listenabsatz"/>
              <w:ind w:left="0"/>
            </w:pPr>
            <w:r>
              <w:t>Individual room square metres</w:t>
            </w:r>
          </w:p>
        </w:tc>
      </w:tr>
      <w:tr w:rsidR="00AB5ED8" w14:paraId="799820C0" w14:textId="77777777" w:rsidTr="00AB5ED8">
        <w:tc>
          <w:tcPr>
            <w:tcW w:w="2243" w:type="dxa"/>
          </w:tcPr>
          <w:p w14:paraId="5E1B44A4" w14:textId="77777777" w:rsidR="00AB5ED8" w:rsidRDefault="005513AA" w:rsidP="005513AA">
            <w:pPr>
              <w:pStyle w:val="Listenabsatz"/>
              <w:ind w:left="0"/>
            </w:pPr>
            <w:r>
              <w:t>Main Reading Room</w:t>
            </w:r>
          </w:p>
        </w:tc>
        <w:tc>
          <w:tcPr>
            <w:tcW w:w="2310" w:type="dxa"/>
          </w:tcPr>
          <w:p w14:paraId="57251DBF" w14:textId="77777777" w:rsidR="00AB5ED8" w:rsidRDefault="00AB5ED8" w:rsidP="00DC6D74">
            <w:pPr>
              <w:pStyle w:val="Listenabsatz"/>
              <w:ind w:left="0"/>
            </w:pPr>
          </w:p>
        </w:tc>
        <w:tc>
          <w:tcPr>
            <w:tcW w:w="2303" w:type="dxa"/>
          </w:tcPr>
          <w:p w14:paraId="45F2FDE1" w14:textId="77777777" w:rsidR="00AB5ED8" w:rsidRDefault="00AC3EBE" w:rsidP="00C56213">
            <w:pPr>
              <w:pStyle w:val="Listenabsatz"/>
              <w:ind w:left="0"/>
            </w:pPr>
            <w:r>
              <w:t>6</w:t>
            </w:r>
            <w:r w:rsidR="00C56213">
              <w:t>4</w:t>
            </w:r>
          </w:p>
        </w:tc>
        <w:tc>
          <w:tcPr>
            <w:tcW w:w="2000" w:type="dxa"/>
          </w:tcPr>
          <w:p w14:paraId="1602843F" w14:textId="77777777" w:rsidR="00AB5ED8" w:rsidRDefault="00AB5ED8" w:rsidP="00DC6D74">
            <w:pPr>
              <w:pStyle w:val="Listenabsatz"/>
              <w:ind w:left="0"/>
            </w:pPr>
          </w:p>
        </w:tc>
      </w:tr>
      <w:tr w:rsidR="00AB5ED8" w14:paraId="009AB51C" w14:textId="77777777" w:rsidTr="00AB5ED8">
        <w:tc>
          <w:tcPr>
            <w:tcW w:w="2243" w:type="dxa"/>
          </w:tcPr>
          <w:p w14:paraId="5C2D6AF9" w14:textId="77777777" w:rsidR="00AB5ED8" w:rsidRDefault="005513AA" w:rsidP="00DC6D74">
            <w:pPr>
              <w:pStyle w:val="Listenabsatz"/>
              <w:ind w:left="0"/>
            </w:pPr>
            <w:r>
              <w:t>Info-room</w:t>
            </w:r>
          </w:p>
        </w:tc>
        <w:tc>
          <w:tcPr>
            <w:tcW w:w="2310" w:type="dxa"/>
          </w:tcPr>
          <w:p w14:paraId="556DAACC" w14:textId="77777777" w:rsidR="00AB5ED8" w:rsidRDefault="00AB5ED8" w:rsidP="00DC6D74">
            <w:pPr>
              <w:pStyle w:val="Listenabsatz"/>
              <w:ind w:left="0"/>
            </w:pPr>
          </w:p>
        </w:tc>
        <w:tc>
          <w:tcPr>
            <w:tcW w:w="2303" w:type="dxa"/>
          </w:tcPr>
          <w:p w14:paraId="6B3E33DE" w14:textId="77777777" w:rsidR="00AB5ED8" w:rsidRDefault="00AC3EBE" w:rsidP="00C56213">
            <w:pPr>
              <w:pStyle w:val="Listenabsatz"/>
              <w:ind w:left="0"/>
            </w:pPr>
            <w:r>
              <w:t>1</w:t>
            </w:r>
            <w:r w:rsidR="00C56213">
              <w:t>4</w:t>
            </w:r>
          </w:p>
        </w:tc>
        <w:tc>
          <w:tcPr>
            <w:tcW w:w="2000" w:type="dxa"/>
          </w:tcPr>
          <w:p w14:paraId="4C58AABB" w14:textId="77777777" w:rsidR="00AB5ED8" w:rsidRDefault="00AB5ED8" w:rsidP="00DC6D74">
            <w:pPr>
              <w:pStyle w:val="Listenabsatz"/>
              <w:ind w:left="0"/>
            </w:pPr>
          </w:p>
        </w:tc>
      </w:tr>
      <w:tr w:rsidR="00AB5ED8" w14:paraId="1509D872" w14:textId="77777777" w:rsidTr="00AB5ED8">
        <w:tc>
          <w:tcPr>
            <w:tcW w:w="2243" w:type="dxa"/>
          </w:tcPr>
          <w:p w14:paraId="4A22993C" w14:textId="77777777" w:rsidR="00AB5ED8" w:rsidRDefault="005513AA" w:rsidP="00DC6D74">
            <w:pPr>
              <w:pStyle w:val="Listenabsatz"/>
              <w:ind w:left="0"/>
            </w:pPr>
            <w:r>
              <w:t>Level 2</w:t>
            </w:r>
          </w:p>
        </w:tc>
        <w:tc>
          <w:tcPr>
            <w:tcW w:w="2310" w:type="dxa"/>
          </w:tcPr>
          <w:p w14:paraId="2C5D7721" w14:textId="77777777" w:rsidR="00AB5ED8" w:rsidRDefault="00AB5ED8" w:rsidP="00DC6D74">
            <w:pPr>
              <w:pStyle w:val="Listenabsatz"/>
              <w:ind w:left="0"/>
            </w:pPr>
          </w:p>
        </w:tc>
        <w:tc>
          <w:tcPr>
            <w:tcW w:w="2303" w:type="dxa"/>
          </w:tcPr>
          <w:p w14:paraId="18AFF43F" w14:textId="77777777" w:rsidR="00AB5ED8" w:rsidRDefault="005513AA" w:rsidP="00DC6D74">
            <w:pPr>
              <w:pStyle w:val="Listenabsatz"/>
              <w:ind w:left="0"/>
            </w:pPr>
            <w:r>
              <w:t>16</w:t>
            </w:r>
          </w:p>
        </w:tc>
        <w:tc>
          <w:tcPr>
            <w:tcW w:w="2000" w:type="dxa"/>
          </w:tcPr>
          <w:p w14:paraId="3139E4C3" w14:textId="77777777" w:rsidR="00AB5ED8" w:rsidRDefault="00AB5ED8" w:rsidP="00DC6D74">
            <w:pPr>
              <w:pStyle w:val="Listenabsatz"/>
              <w:ind w:left="0"/>
            </w:pPr>
          </w:p>
        </w:tc>
      </w:tr>
      <w:tr w:rsidR="00AB5ED8" w14:paraId="594CA3DE" w14:textId="77777777" w:rsidTr="00AB5ED8">
        <w:tc>
          <w:tcPr>
            <w:tcW w:w="2243" w:type="dxa"/>
          </w:tcPr>
          <w:p w14:paraId="35C14B75" w14:textId="77777777" w:rsidR="00AB5ED8" w:rsidRDefault="005513AA" w:rsidP="00DC6D74">
            <w:pPr>
              <w:pStyle w:val="Listenabsatz"/>
              <w:ind w:left="0"/>
            </w:pPr>
            <w:r>
              <w:t>Level 3</w:t>
            </w:r>
          </w:p>
        </w:tc>
        <w:tc>
          <w:tcPr>
            <w:tcW w:w="2310" w:type="dxa"/>
          </w:tcPr>
          <w:p w14:paraId="53788A44" w14:textId="77777777" w:rsidR="00AB5ED8" w:rsidRDefault="00AB5ED8" w:rsidP="00DC6D74">
            <w:pPr>
              <w:pStyle w:val="Listenabsatz"/>
              <w:ind w:left="0"/>
            </w:pPr>
          </w:p>
        </w:tc>
        <w:tc>
          <w:tcPr>
            <w:tcW w:w="2303" w:type="dxa"/>
          </w:tcPr>
          <w:p w14:paraId="525D2679" w14:textId="77777777" w:rsidR="00AB5ED8" w:rsidRDefault="00AC3EBE" w:rsidP="00C56213">
            <w:pPr>
              <w:pStyle w:val="Listenabsatz"/>
              <w:ind w:left="0"/>
            </w:pPr>
            <w:r>
              <w:t>1</w:t>
            </w:r>
            <w:r w:rsidR="00C56213">
              <w:t>6</w:t>
            </w:r>
          </w:p>
        </w:tc>
        <w:tc>
          <w:tcPr>
            <w:tcW w:w="2000" w:type="dxa"/>
          </w:tcPr>
          <w:p w14:paraId="5A99CCA4" w14:textId="77777777" w:rsidR="00AB5ED8" w:rsidRDefault="00AB5ED8" w:rsidP="00DC6D74">
            <w:pPr>
              <w:pStyle w:val="Listenabsatz"/>
              <w:ind w:left="0"/>
            </w:pPr>
          </w:p>
        </w:tc>
      </w:tr>
      <w:tr w:rsidR="00AB5ED8" w14:paraId="016AD6D3" w14:textId="77777777" w:rsidTr="00AB5ED8">
        <w:tc>
          <w:tcPr>
            <w:tcW w:w="2243" w:type="dxa"/>
          </w:tcPr>
          <w:p w14:paraId="6C3751E3" w14:textId="77777777" w:rsidR="00AB5ED8" w:rsidRDefault="005513AA" w:rsidP="00DC6D74">
            <w:pPr>
              <w:pStyle w:val="Listenabsatz"/>
              <w:ind w:left="0"/>
            </w:pPr>
            <w:r>
              <w:t xml:space="preserve">Prints &amp; Drawings </w:t>
            </w:r>
          </w:p>
        </w:tc>
        <w:tc>
          <w:tcPr>
            <w:tcW w:w="2310" w:type="dxa"/>
          </w:tcPr>
          <w:p w14:paraId="214D744B" w14:textId="77777777" w:rsidR="00AB5ED8" w:rsidRDefault="00AB5ED8" w:rsidP="00DC6D74">
            <w:pPr>
              <w:pStyle w:val="Listenabsatz"/>
              <w:ind w:left="0"/>
            </w:pPr>
          </w:p>
        </w:tc>
        <w:tc>
          <w:tcPr>
            <w:tcW w:w="2303" w:type="dxa"/>
          </w:tcPr>
          <w:p w14:paraId="33731A6B" w14:textId="77777777" w:rsidR="00AB5ED8" w:rsidRDefault="005513AA" w:rsidP="00DC6D74">
            <w:pPr>
              <w:pStyle w:val="Listenabsatz"/>
              <w:ind w:left="0"/>
            </w:pPr>
            <w:r>
              <w:t>6</w:t>
            </w:r>
          </w:p>
        </w:tc>
        <w:tc>
          <w:tcPr>
            <w:tcW w:w="2000" w:type="dxa"/>
          </w:tcPr>
          <w:p w14:paraId="61C9450C" w14:textId="77777777" w:rsidR="00AB5ED8" w:rsidRDefault="00AB5ED8" w:rsidP="00DC6D74">
            <w:pPr>
              <w:pStyle w:val="Listenabsatz"/>
              <w:ind w:left="0"/>
            </w:pPr>
          </w:p>
        </w:tc>
      </w:tr>
      <w:tr w:rsidR="00AB5ED8" w14:paraId="208F6ACB" w14:textId="77777777" w:rsidTr="00AB5ED8">
        <w:tc>
          <w:tcPr>
            <w:tcW w:w="2243" w:type="dxa"/>
          </w:tcPr>
          <w:p w14:paraId="7ABFFA9F" w14:textId="79915C34" w:rsidR="00AB5ED8" w:rsidRDefault="002A3D0B" w:rsidP="00DC6D74">
            <w:pPr>
              <w:pStyle w:val="Listenabsatz"/>
              <w:ind w:left="0"/>
            </w:pPr>
            <w:r>
              <w:t>Other</w:t>
            </w:r>
          </w:p>
        </w:tc>
        <w:tc>
          <w:tcPr>
            <w:tcW w:w="2310" w:type="dxa"/>
          </w:tcPr>
          <w:p w14:paraId="31FE98C7" w14:textId="77777777" w:rsidR="00AB5ED8" w:rsidRDefault="00AB5ED8" w:rsidP="00DC6D74">
            <w:pPr>
              <w:pStyle w:val="Listenabsatz"/>
              <w:ind w:left="0"/>
            </w:pPr>
          </w:p>
        </w:tc>
        <w:tc>
          <w:tcPr>
            <w:tcW w:w="2303" w:type="dxa"/>
          </w:tcPr>
          <w:p w14:paraId="0F37E8C8" w14:textId="588B2AF4" w:rsidR="00AB5ED8" w:rsidRDefault="002A3D0B" w:rsidP="00DC6D74">
            <w:pPr>
              <w:pStyle w:val="Listenabsatz"/>
              <w:ind w:left="0"/>
            </w:pPr>
            <w:r>
              <w:t>38</w:t>
            </w:r>
          </w:p>
        </w:tc>
        <w:tc>
          <w:tcPr>
            <w:tcW w:w="2000" w:type="dxa"/>
          </w:tcPr>
          <w:p w14:paraId="6EE9F601" w14:textId="77777777" w:rsidR="00AB5ED8" w:rsidRDefault="00AB5ED8" w:rsidP="00DC6D74">
            <w:pPr>
              <w:pStyle w:val="Listenabsatz"/>
              <w:ind w:left="0"/>
            </w:pPr>
          </w:p>
        </w:tc>
      </w:tr>
      <w:tr w:rsidR="00AB5ED8" w14:paraId="10591ACD" w14:textId="77777777" w:rsidTr="00AB5ED8">
        <w:tc>
          <w:tcPr>
            <w:tcW w:w="2243" w:type="dxa"/>
          </w:tcPr>
          <w:p w14:paraId="3900ACE9" w14:textId="77777777" w:rsidR="00AB5ED8" w:rsidRDefault="00AB5ED8" w:rsidP="00DC6D74">
            <w:pPr>
              <w:pStyle w:val="Listenabsatz"/>
              <w:ind w:left="0"/>
            </w:pPr>
          </w:p>
        </w:tc>
        <w:tc>
          <w:tcPr>
            <w:tcW w:w="2310" w:type="dxa"/>
          </w:tcPr>
          <w:p w14:paraId="69F64534" w14:textId="77777777" w:rsidR="00AB5ED8" w:rsidRDefault="00AB5ED8" w:rsidP="00DC6D74">
            <w:pPr>
              <w:pStyle w:val="Listenabsatz"/>
              <w:ind w:left="0"/>
            </w:pPr>
          </w:p>
        </w:tc>
        <w:tc>
          <w:tcPr>
            <w:tcW w:w="2303" w:type="dxa"/>
          </w:tcPr>
          <w:p w14:paraId="27C9BE93" w14:textId="77777777" w:rsidR="00AB5ED8" w:rsidRDefault="00AB5ED8" w:rsidP="00DC6D74">
            <w:pPr>
              <w:pStyle w:val="Listenabsatz"/>
              <w:ind w:left="0"/>
            </w:pPr>
          </w:p>
        </w:tc>
        <w:tc>
          <w:tcPr>
            <w:tcW w:w="2000" w:type="dxa"/>
          </w:tcPr>
          <w:p w14:paraId="01A0C959" w14:textId="77777777" w:rsidR="00AB5ED8" w:rsidRDefault="00AB5ED8" w:rsidP="00DC6D74">
            <w:pPr>
              <w:pStyle w:val="Listenabsatz"/>
              <w:ind w:left="0"/>
            </w:pPr>
          </w:p>
        </w:tc>
      </w:tr>
      <w:tr w:rsidR="00AB5ED8" w14:paraId="37AFCBBE" w14:textId="77777777" w:rsidTr="00AB5ED8">
        <w:tc>
          <w:tcPr>
            <w:tcW w:w="2243" w:type="dxa"/>
          </w:tcPr>
          <w:p w14:paraId="4565D82E" w14:textId="77777777" w:rsidR="00AB5ED8" w:rsidRDefault="00AB5ED8" w:rsidP="00DC6D74">
            <w:pPr>
              <w:pStyle w:val="Listenabsatz"/>
              <w:ind w:left="0"/>
            </w:pPr>
          </w:p>
        </w:tc>
        <w:tc>
          <w:tcPr>
            <w:tcW w:w="2310" w:type="dxa"/>
          </w:tcPr>
          <w:p w14:paraId="6F233A68" w14:textId="77777777" w:rsidR="00AB5ED8" w:rsidRDefault="00AB5ED8" w:rsidP="00DC6D74">
            <w:pPr>
              <w:pStyle w:val="Listenabsatz"/>
              <w:ind w:left="0"/>
            </w:pPr>
          </w:p>
        </w:tc>
        <w:tc>
          <w:tcPr>
            <w:tcW w:w="2303" w:type="dxa"/>
          </w:tcPr>
          <w:p w14:paraId="35849A46" w14:textId="77777777" w:rsidR="00AB5ED8" w:rsidRDefault="00AB5ED8" w:rsidP="00DC6D74">
            <w:pPr>
              <w:pStyle w:val="Listenabsatz"/>
              <w:ind w:left="0"/>
            </w:pPr>
          </w:p>
        </w:tc>
        <w:tc>
          <w:tcPr>
            <w:tcW w:w="2000" w:type="dxa"/>
          </w:tcPr>
          <w:p w14:paraId="3B1F37E3" w14:textId="77777777" w:rsidR="00AB5ED8" w:rsidRDefault="00AB5ED8" w:rsidP="00DC6D74">
            <w:pPr>
              <w:pStyle w:val="Listenabsatz"/>
              <w:ind w:left="0"/>
            </w:pPr>
          </w:p>
        </w:tc>
      </w:tr>
      <w:tr w:rsidR="00AB5ED8" w14:paraId="5F741C26" w14:textId="77777777" w:rsidTr="00AB5ED8">
        <w:tc>
          <w:tcPr>
            <w:tcW w:w="2243" w:type="dxa"/>
          </w:tcPr>
          <w:p w14:paraId="6E280E6A" w14:textId="77777777" w:rsidR="00AB5ED8" w:rsidRDefault="00AB5ED8" w:rsidP="00DC6D74">
            <w:pPr>
              <w:pStyle w:val="Listenabsatz"/>
              <w:ind w:left="0"/>
            </w:pPr>
          </w:p>
        </w:tc>
        <w:tc>
          <w:tcPr>
            <w:tcW w:w="2310" w:type="dxa"/>
          </w:tcPr>
          <w:p w14:paraId="11BDE2E9" w14:textId="77777777" w:rsidR="00AB5ED8" w:rsidRDefault="00AB5ED8" w:rsidP="00DC6D74">
            <w:pPr>
              <w:pStyle w:val="Listenabsatz"/>
              <w:ind w:left="0"/>
            </w:pPr>
          </w:p>
        </w:tc>
        <w:tc>
          <w:tcPr>
            <w:tcW w:w="2303" w:type="dxa"/>
          </w:tcPr>
          <w:p w14:paraId="3CB6B56C" w14:textId="77777777" w:rsidR="00AB5ED8" w:rsidRDefault="00AB5ED8" w:rsidP="00DC6D74">
            <w:pPr>
              <w:pStyle w:val="Listenabsatz"/>
              <w:ind w:left="0"/>
            </w:pPr>
          </w:p>
        </w:tc>
        <w:tc>
          <w:tcPr>
            <w:tcW w:w="2000" w:type="dxa"/>
          </w:tcPr>
          <w:p w14:paraId="485AD397" w14:textId="77777777" w:rsidR="00AB5ED8" w:rsidRDefault="00AB5ED8" w:rsidP="00DC6D74">
            <w:pPr>
              <w:pStyle w:val="Listenabsatz"/>
              <w:ind w:left="0"/>
            </w:pPr>
          </w:p>
        </w:tc>
      </w:tr>
      <w:tr w:rsidR="00AB5ED8" w14:paraId="300A87B8" w14:textId="77777777" w:rsidTr="00AB5ED8">
        <w:tc>
          <w:tcPr>
            <w:tcW w:w="2243" w:type="dxa"/>
          </w:tcPr>
          <w:p w14:paraId="0468C4E9" w14:textId="77777777" w:rsidR="00AB5ED8" w:rsidRDefault="00AB5ED8" w:rsidP="00DC6D74">
            <w:pPr>
              <w:pStyle w:val="Listenabsatz"/>
              <w:ind w:left="0"/>
            </w:pPr>
          </w:p>
        </w:tc>
        <w:tc>
          <w:tcPr>
            <w:tcW w:w="2310" w:type="dxa"/>
          </w:tcPr>
          <w:p w14:paraId="4256CFB9" w14:textId="77777777" w:rsidR="00AB5ED8" w:rsidRDefault="00AB5ED8" w:rsidP="00DC6D74">
            <w:pPr>
              <w:pStyle w:val="Listenabsatz"/>
              <w:ind w:left="0"/>
            </w:pPr>
          </w:p>
        </w:tc>
        <w:tc>
          <w:tcPr>
            <w:tcW w:w="2303" w:type="dxa"/>
          </w:tcPr>
          <w:p w14:paraId="176BC513" w14:textId="77777777" w:rsidR="00AB5ED8" w:rsidRDefault="00AB5ED8" w:rsidP="00DC6D74">
            <w:pPr>
              <w:pStyle w:val="Listenabsatz"/>
              <w:ind w:left="0"/>
            </w:pPr>
          </w:p>
        </w:tc>
        <w:tc>
          <w:tcPr>
            <w:tcW w:w="2000" w:type="dxa"/>
          </w:tcPr>
          <w:p w14:paraId="1C742DB7" w14:textId="77777777" w:rsidR="00AB5ED8" w:rsidRDefault="00AB5ED8" w:rsidP="00DC6D74">
            <w:pPr>
              <w:pStyle w:val="Listenabsatz"/>
              <w:ind w:left="0"/>
            </w:pPr>
          </w:p>
        </w:tc>
      </w:tr>
      <w:tr w:rsidR="00AB5ED8" w14:paraId="2A195864" w14:textId="77777777" w:rsidTr="00AB5ED8">
        <w:tc>
          <w:tcPr>
            <w:tcW w:w="2243" w:type="dxa"/>
          </w:tcPr>
          <w:p w14:paraId="1F056733" w14:textId="77777777" w:rsidR="00AB5ED8" w:rsidRDefault="00AB5ED8" w:rsidP="00DC6D74">
            <w:pPr>
              <w:pStyle w:val="Listenabsatz"/>
              <w:ind w:left="0"/>
            </w:pPr>
          </w:p>
        </w:tc>
        <w:tc>
          <w:tcPr>
            <w:tcW w:w="2310" w:type="dxa"/>
          </w:tcPr>
          <w:p w14:paraId="2D54E2B3" w14:textId="77777777" w:rsidR="00AB5ED8" w:rsidRDefault="00AB5ED8" w:rsidP="00DC6D74">
            <w:pPr>
              <w:pStyle w:val="Listenabsatz"/>
              <w:ind w:left="0"/>
            </w:pPr>
          </w:p>
        </w:tc>
        <w:tc>
          <w:tcPr>
            <w:tcW w:w="2303" w:type="dxa"/>
          </w:tcPr>
          <w:p w14:paraId="2C89B855" w14:textId="77777777" w:rsidR="00AB5ED8" w:rsidRDefault="00AB5ED8" w:rsidP="00DC6D74">
            <w:pPr>
              <w:pStyle w:val="Listenabsatz"/>
              <w:ind w:left="0"/>
            </w:pPr>
          </w:p>
        </w:tc>
        <w:tc>
          <w:tcPr>
            <w:tcW w:w="2000" w:type="dxa"/>
          </w:tcPr>
          <w:p w14:paraId="3A715D69" w14:textId="77777777" w:rsidR="00AB5ED8" w:rsidRDefault="00AB5ED8" w:rsidP="00DC6D74">
            <w:pPr>
              <w:pStyle w:val="Listenabsatz"/>
              <w:ind w:left="0"/>
            </w:pPr>
          </w:p>
        </w:tc>
      </w:tr>
      <w:tr w:rsidR="00AB5ED8" w14:paraId="20BB0027" w14:textId="77777777" w:rsidTr="00AB5ED8">
        <w:tc>
          <w:tcPr>
            <w:tcW w:w="2243" w:type="dxa"/>
          </w:tcPr>
          <w:p w14:paraId="2960C69A" w14:textId="77777777" w:rsidR="00AB5ED8" w:rsidRDefault="00AB5ED8" w:rsidP="00DC6D74">
            <w:pPr>
              <w:pStyle w:val="Listenabsatz"/>
              <w:ind w:left="0"/>
            </w:pPr>
          </w:p>
        </w:tc>
        <w:tc>
          <w:tcPr>
            <w:tcW w:w="2310" w:type="dxa"/>
          </w:tcPr>
          <w:p w14:paraId="00AFC65C" w14:textId="77777777" w:rsidR="00AB5ED8" w:rsidRDefault="00AB5ED8" w:rsidP="00DC6D74">
            <w:pPr>
              <w:pStyle w:val="Listenabsatz"/>
              <w:ind w:left="0"/>
            </w:pPr>
          </w:p>
        </w:tc>
        <w:tc>
          <w:tcPr>
            <w:tcW w:w="2303" w:type="dxa"/>
          </w:tcPr>
          <w:p w14:paraId="725964AD" w14:textId="77777777" w:rsidR="00AB5ED8" w:rsidRDefault="00AB5ED8" w:rsidP="00DC6D74">
            <w:pPr>
              <w:pStyle w:val="Listenabsatz"/>
              <w:ind w:left="0"/>
            </w:pPr>
          </w:p>
        </w:tc>
        <w:tc>
          <w:tcPr>
            <w:tcW w:w="2000" w:type="dxa"/>
          </w:tcPr>
          <w:p w14:paraId="6A7835F6" w14:textId="77777777" w:rsidR="00AB5ED8" w:rsidRDefault="00AB5ED8" w:rsidP="00DC6D74">
            <w:pPr>
              <w:pStyle w:val="Listenabsatz"/>
              <w:ind w:left="0"/>
            </w:pPr>
          </w:p>
        </w:tc>
      </w:tr>
    </w:tbl>
    <w:p w14:paraId="41018D38" w14:textId="77777777" w:rsidR="00AB5ED8" w:rsidRDefault="00AB5ED8" w:rsidP="00AB5ED8">
      <w:pPr>
        <w:pStyle w:val="Question"/>
      </w:pPr>
      <w:r>
        <w:t>Do users register to use your Reading Rooms? If so, how?</w:t>
      </w:r>
    </w:p>
    <w:p w14:paraId="739367E5" w14:textId="77777777" w:rsidR="00AB5ED8" w:rsidRDefault="005513AA" w:rsidP="005513AA">
      <w:pPr>
        <w:ind w:left="518"/>
      </w:pPr>
      <w:r>
        <w:rPr>
          <w:b/>
        </w:rPr>
        <w:t>Users may use the Reading Rooms without registering but need to register for a reader’s card if they wish to order library material. Registration is free</w:t>
      </w:r>
    </w:p>
    <w:p w14:paraId="7905B220" w14:textId="77777777" w:rsidR="00AB5ED8" w:rsidRDefault="00AB5ED8" w:rsidP="00AB5ED8">
      <w:pPr>
        <w:pStyle w:val="Question"/>
      </w:pPr>
      <w:r>
        <w:t>Do users pay to use your Reading Rooms? If so, how much?</w:t>
      </w:r>
    </w:p>
    <w:p w14:paraId="6A8F723A" w14:textId="77777777" w:rsidR="00AB5ED8" w:rsidRDefault="00AB5ED8" w:rsidP="00AB5ED8">
      <w:pPr>
        <w:ind w:firstLine="567"/>
      </w:pPr>
      <w:r w:rsidRPr="00B76802">
        <w:rPr>
          <w:b/>
        </w:rPr>
        <w:t xml:space="preserve"> </w:t>
      </w:r>
      <w:r w:rsidR="005513AA">
        <w:rPr>
          <w:b/>
        </w:rPr>
        <w:t>No</w:t>
      </w:r>
    </w:p>
    <w:p w14:paraId="1C1E1DF9" w14:textId="77777777" w:rsidR="00D14821" w:rsidRDefault="00D14821" w:rsidP="00D14821">
      <w:pPr>
        <w:pStyle w:val="Question"/>
      </w:pPr>
      <w:r>
        <w:t xml:space="preserve">How </w:t>
      </w:r>
      <w:proofErr w:type="gramStart"/>
      <w:r>
        <w:t>are your collections accessed</w:t>
      </w:r>
      <w:proofErr w:type="gramEnd"/>
      <w:r>
        <w:t xml:space="preserve"> within the Reading Rooms? </w:t>
      </w:r>
      <w:proofErr w:type="gramStart"/>
      <w:r>
        <w:t>Is collection material open access or called to order?</w:t>
      </w:r>
      <w:proofErr w:type="gramEnd"/>
      <w:r>
        <w:t xml:space="preserve"> Please describe.</w:t>
      </w:r>
    </w:p>
    <w:p w14:paraId="4A709972" w14:textId="77777777" w:rsidR="00D14821" w:rsidRDefault="005513AA" w:rsidP="005513AA">
      <w:pPr>
        <w:ind w:left="518"/>
      </w:pPr>
      <w:r>
        <w:rPr>
          <w:b/>
        </w:rPr>
        <w:t xml:space="preserve">Reference literature is available in Reading rooms, also latest issues of serials and newspapers. All other material </w:t>
      </w:r>
      <w:proofErr w:type="gramStart"/>
      <w:r>
        <w:rPr>
          <w:b/>
        </w:rPr>
        <w:t>must be ordered</w:t>
      </w:r>
      <w:proofErr w:type="gramEnd"/>
      <w:r>
        <w:rPr>
          <w:b/>
        </w:rPr>
        <w:t xml:space="preserve"> from the stack.</w:t>
      </w:r>
    </w:p>
    <w:p w14:paraId="233597A5" w14:textId="77777777" w:rsidR="00D14821" w:rsidRDefault="00D14821" w:rsidP="00D14821">
      <w:pPr>
        <w:pStyle w:val="Question"/>
      </w:pPr>
      <w:r>
        <w:t>What is the average number of visits per day to your Reading Rooms?</w:t>
      </w:r>
    </w:p>
    <w:p w14:paraId="5A075574" w14:textId="77777777" w:rsidR="00D14821" w:rsidRPr="00D14821" w:rsidRDefault="00514398" w:rsidP="00D14821">
      <w:pPr>
        <w:pStyle w:val="Question"/>
        <w:numPr>
          <w:ilvl w:val="0"/>
          <w:numId w:val="0"/>
        </w:numPr>
        <w:ind w:left="518"/>
        <w:rPr>
          <w:b w:val="0"/>
        </w:rPr>
      </w:pPr>
      <w:r>
        <w:rPr>
          <w:b w:val="0"/>
        </w:rPr>
        <w:t xml:space="preserve">The number of users are not calculated. Overall occupancy is average 21% capacity (except group </w:t>
      </w:r>
      <w:proofErr w:type="gramStart"/>
      <w:r>
        <w:rPr>
          <w:b w:val="0"/>
        </w:rPr>
        <w:t>work rooms</w:t>
      </w:r>
      <w:proofErr w:type="gramEnd"/>
      <w:r>
        <w:rPr>
          <w:b w:val="0"/>
        </w:rPr>
        <w:t>: 36.8%, individual study carrels: 45%</w:t>
      </w:r>
    </w:p>
    <w:p w14:paraId="66662C0A" w14:textId="77777777" w:rsidR="00D14821" w:rsidRDefault="00D14821" w:rsidP="00D14821">
      <w:pPr>
        <w:pStyle w:val="Question"/>
      </w:pPr>
      <w:r>
        <w:lastRenderedPageBreak/>
        <w:t>What is the average number of visits per day to your library?</w:t>
      </w:r>
    </w:p>
    <w:p w14:paraId="78B460DC" w14:textId="77777777" w:rsidR="00514398" w:rsidRDefault="00514398" w:rsidP="00D14821">
      <w:pPr>
        <w:pStyle w:val="Question"/>
        <w:numPr>
          <w:ilvl w:val="0"/>
          <w:numId w:val="0"/>
        </w:numPr>
        <w:ind w:left="518"/>
        <w:rPr>
          <w:b w:val="0"/>
        </w:rPr>
      </w:pPr>
      <w:r>
        <w:rPr>
          <w:b w:val="0"/>
        </w:rPr>
        <w:t>Total visits in 2017: 88,516</w:t>
      </w:r>
    </w:p>
    <w:p w14:paraId="3AF4C0F9" w14:textId="77777777" w:rsidR="00D14821" w:rsidRDefault="00514398" w:rsidP="00D14821">
      <w:pPr>
        <w:pStyle w:val="Question"/>
        <w:numPr>
          <w:ilvl w:val="0"/>
          <w:numId w:val="0"/>
        </w:numPr>
        <w:ind w:left="518"/>
      </w:pPr>
      <w:r>
        <w:rPr>
          <w:b w:val="0"/>
        </w:rPr>
        <w:t>Average ca. 295 /day</w:t>
      </w:r>
      <w:r w:rsidR="00D14821" w:rsidRPr="00B76802">
        <w:rPr>
          <w:b w:val="0"/>
        </w:rPr>
        <w:t xml:space="preserve"> </w:t>
      </w:r>
    </w:p>
    <w:p w14:paraId="33891598" w14:textId="77777777" w:rsidR="00C03038" w:rsidRDefault="00C03038">
      <w:pPr>
        <w:rPr>
          <w:b/>
        </w:rPr>
      </w:pPr>
      <w:r>
        <w:rPr>
          <w:b/>
        </w:rPr>
        <w:br w:type="page"/>
      </w:r>
    </w:p>
    <w:p w14:paraId="2D0E47D4" w14:textId="77777777" w:rsidR="00C03038" w:rsidRDefault="00C03038" w:rsidP="00C03038">
      <w:pPr>
        <w:pStyle w:val="berschrift1"/>
      </w:pPr>
      <w:r>
        <w:lastRenderedPageBreak/>
        <w:t>Chapter V: Staffing</w:t>
      </w:r>
    </w:p>
    <w:p w14:paraId="17E6612A" w14:textId="7041E464" w:rsidR="00C03038" w:rsidRDefault="001329EF" w:rsidP="00C03038">
      <w:pPr>
        <w:pStyle w:val="Question"/>
      </w:pPr>
      <w:r>
        <w:t>What is the</w:t>
      </w:r>
      <w:r w:rsidR="00C03038">
        <w:t xml:space="preserve"> number of staff </w:t>
      </w:r>
      <w:r w:rsidR="00A60E10">
        <w:t xml:space="preserve">employed by the library </w:t>
      </w:r>
      <w:r>
        <w:t xml:space="preserve">in </w:t>
      </w:r>
      <w:proofErr w:type="gramStart"/>
      <w:r>
        <w:t xml:space="preserve">total </w:t>
      </w:r>
      <w:r w:rsidR="00A60E10">
        <w:t>?</w:t>
      </w:r>
      <w:proofErr w:type="gramEnd"/>
    </w:p>
    <w:p w14:paraId="7C2A573B" w14:textId="56FC7113" w:rsidR="00C03038" w:rsidRDefault="00A60E10" w:rsidP="00A60E10">
      <w:pPr>
        <w:pStyle w:val="Question"/>
        <w:numPr>
          <w:ilvl w:val="0"/>
          <w:numId w:val="0"/>
        </w:numPr>
        <w:ind w:left="518"/>
        <w:rPr>
          <w:b w:val="0"/>
        </w:rPr>
      </w:pPr>
      <w:r>
        <w:rPr>
          <w:b w:val="0"/>
        </w:rPr>
        <w:t>2017:</w:t>
      </w:r>
      <w:r w:rsidR="00750B5E">
        <w:rPr>
          <w:b w:val="0"/>
        </w:rPr>
        <w:t xml:space="preserve">  189 people (147.55 FTE)</w:t>
      </w:r>
    </w:p>
    <w:p w14:paraId="554D0D6E" w14:textId="23FB889A" w:rsidR="00DC6D74" w:rsidRDefault="001329EF" w:rsidP="00E873F6">
      <w:pPr>
        <w:pStyle w:val="Question"/>
      </w:pPr>
      <w:r>
        <w:t>What is the number of staff employed by the library in total</w:t>
      </w:r>
      <w:r w:rsidR="00A60E10">
        <w:t>?</w:t>
      </w:r>
    </w:p>
    <w:p w14:paraId="080920A3" w14:textId="77777777" w:rsidR="00A60E10" w:rsidRPr="00A60E10" w:rsidRDefault="00A60E10" w:rsidP="00A60E10">
      <w:pPr>
        <w:pStyle w:val="Question"/>
        <w:numPr>
          <w:ilvl w:val="0"/>
          <w:numId w:val="0"/>
        </w:numPr>
        <w:ind w:left="518"/>
        <w:rPr>
          <w:b w:val="0"/>
        </w:rPr>
      </w:pPr>
      <w:proofErr w:type="gramStart"/>
      <w:r w:rsidRPr="00A60E10">
        <w:rPr>
          <w:b w:val="0"/>
        </w:rPr>
        <w:t>2017</w:t>
      </w:r>
      <w:proofErr w:type="gramEnd"/>
      <w:r w:rsidRPr="00A60E10">
        <w:rPr>
          <w:b w:val="0"/>
        </w:rPr>
        <w:t>:</w:t>
      </w:r>
      <w:r w:rsidR="00D8200B">
        <w:rPr>
          <w:b w:val="0"/>
        </w:rPr>
        <w:t xml:space="preserve"> </w:t>
      </w:r>
      <w:r w:rsidR="002C560A">
        <w:rPr>
          <w:b w:val="0"/>
        </w:rPr>
        <w:t>there is always one member of staff supervising the main reading room during opening hours, on a shared basis (2 hour sessions) across staff from all sectors of the library.</w:t>
      </w:r>
      <w:bookmarkStart w:id="0" w:name="_GoBack"/>
      <w:bookmarkEnd w:id="0"/>
    </w:p>
    <w:sectPr w:rsidR="00A60E10" w:rsidRPr="00A60E10" w:rsidSect="004F0039">
      <w:footerReference w:type="default" r:id="rId33"/>
      <w:headerReference w:type="first" r:id="rId3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8CB977" w14:textId="77777777" w:rsidR="00C56213" w:rsidRDefault="00C56213">
      <w:pPr>
        <w:spacing w:before="0" w:line="240" w:lineRule="auto"/>
      </w:pPr>
      <w:r>
        <w:separator/>
      </w:r>
    </w:p>
  </w:endnote>
  <w:endnote w:type="continuationSeparator" w:id="0">
    <w:p w14:paraId="43B147A8" w14:textId="77777777" w:rsidR="00C56213" w:rsidRDefault="00C56213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4026975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EDCD9E8" w14:textId="665700B3" w:rsidR="00C56213" w:rsidRDefault="00C56213">
        <w:pPr>
          <w:pStyle w:val="Fuzeile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329EF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FEFAA7" w14:textId="77777777" w:rsidR="00C56213" w:rsidRDefault="00C56213">
      <w:pPr>
        <w:spacing w:before="0" w:line="240" w:lineRule="auto"/>
      </w:pPr>
      <w:r>
        <w:separator/>
      </w:r>
    </w:p>
  </w:footnote>
  <w:footnote w:type="continuationSeparator" w:id="0">
    <w:p w14:paraId="2D8BA914" w14:textId="77777777" w:rsidR="00C56213" w:rsidRDefault="00C56213">
      <w:pPr>
        <w:spacing w:before="0" w:line="240" w:lineRule="auto"/>
      </w:pPr>
      <w:r>
        <w:continuationSeparator/>
      </w:r>
    </w:p>
  </w:footnote>
  <w:footnote w:id="1">
    <w:p w14:paraId="06ED6907" w14:textId="77777777" w:rsidR="00C56213" w:rsidRPr="004F0039" w:rsidRDefault="00C56213">
      <w:pPr>
        <w:pStyle w:val="Funotentext"/>
        <w:rPr>
          <w:lang w:val="en-GB"/>
        </w:rPr>
      </w:pPr>
      <w:r>
        <w:rPr>
          <w:rStyle w:val="Funotenzeichen"/>
        </w:rPr>
        <w:footnoteRef/>
      </w:r>
      <w:r>
        <w:t xml:space="preserve"> </w:t>
      </w:r>
      <w:r w:rsidRPr="004F0039">
        <w:t xml:space="preserve">The keynote presentation may be accessed via </w:t>
      </w:r>
      <w:hyperlink r:id="rId1" w:history="1">
        <w:r w:rsidRPr="00321AA8">
          <w:rPr>
            <w:rStyle w:val="Hyperlink"/>
          </w:rPr>
          <w:t>http://www.cenl.org/members/cenl-annual-general-meeting-2017-15-16-may-british-library-london/nggallery/page/1</w:t>
        </w:r>
      </w:hyperlink>
      <w: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C0DCB2" w14:textId="77777777" w:rsidR="00C56213" w:rsidRDefault="00C56213">
    <w:pPr>
      <w:pStyle w:val="Kopfzeile"/>
    </w:pPr>
    <w:r>
      <w:rPr>
        <w:noProof/>
        <w:lang w:val="de-AT" w:eastAsia="de-AT"/>
      </w:rPr>
      <w:drawing>
        <wp:inline distT="0" distB="0" distL="0" distR="0" wp14:anchorId="5CD5781D" wp14:editId="046DE4C1">
          <wp:extent cx="847725" cy="332026"/>
          <wp:effectExtent l="0" t="0" r="0" b="0"/>
          <wp:docPr id="1" name="Picture 1" descr="G:\CENL Secretariat\Templates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CENL Secretariat\Templates\Log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9834" cy="3367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C2A80"/>
    <w:multiLevelType w:val="hybridMultilevel"/>
    <w:tmpl w:val="4352106A"/>
    <w:lvl w:ilvl="0" w:tplc="170A54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F22F0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A7855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73C7E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A6E46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57EAE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04E93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16A7E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AA876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3ABB6A6F"/>
    <w:multiLevelType w:val="multilevel"/>
    <w:tmpl w:val="92E6F8E6"/>
    <w:lvl w:ilvl="0">
      <w:start w:val="1"/>
      <w:numFmt w:val="decimal"/>
      <w:pStyle w:val="Answer"/>
      <w:lvlText w:val="%1."/>
      <w:lvlJc w:val="left"/>
      <w:pPr>
        <w:ind w:left="893" w:hanging="375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267" w:hanging="374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642" w:hanging="375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016" w:hanging="37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390" w:hanging="374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2765" w:hanging="375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139" w:hanging="37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514" w:hanging="375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888" w:hanging="374"/>
      </w:pPr>
      <w:rPr>
        <w:rFonts w:hint="default"/>
      </w:rPr>
    </w:lvl>
  </w:abstractNum>
  <w:abstractNum w:abstractNumId="2" w15:restartNumberingAfterBreak="0">
    <w:nsid w:val="46FE301A"/>
    <w:multiLevelType w:val="hybridMultilevel"/>
    <w:tmpl w:val="95FC5EFA"/>
    <w:lvl w:ilvl="0" w:tplc="E87806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501A84"/>
    <w:multiLevelType w:val="hybridMultilevel"/>
    <w:tmpl w:val="2AF6A26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526AE1"/>
    <w:multiLevelType w:val="hybridMultilevel"/>
    <w:tmpl w:val="7E42152A"/>
    <w:lvl w:ilvl="0" w:tplc="A69E76C2">
      <w:start w:val="1"/>
      <w:numFmt w:val="lowerLetter"/>
      <w:lvlText w:val="%1."/>
      <w:lvlJc w:val="left"/>
      <w:pPr>
        <w:ind w:left="893" w:hanging="519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88" w:hanging="360"/>
      </w:pPr>
    </w:lvl>
    <w:lvl w:ilvl="2" w:tplc="0409001B" w:tentative="1">
      <w:start w:val="1"/>
      <w:numFmt w:val="lowerRoman"/>
      <w:lvlText w:val="%3."/>
      <w:lvlJc w:val="right"/>
      <w:pPr>
        <w:ind w:left="2908" w:hanging="180"/>
      </w:pPr>
    </w:lvl>
    <w:lvl w:ilvl="3" w:tplc="0409000F" w:tentative="1">
      <w:start w:val="1"/>
      <w:numFmt w:val="decimal"/>
      <w:lvlText w:val="%4."/>
      <w:lvlJc w:val="left"/>
      <w:pPr>
        <w:ind w:left="3628" w:hanging="360"/>
      </w:pPr>
    </w:lvl>
    <w:lvl w:ilvl="4" w:tplc="04090019" w:tentative="1">
      <w:start w:val="1"/>
      <w:numFmt w:val="lowerLetter"/>
      <w:lvlText w:val="%5."/>
      <w:lvlJc w:val="left"/>
      <w:pPr>
        <w:ind w:left="4348" w:hanging="360"/>
      </w:pPr>
    </w:lvl>
    <w:lvl w:ilvl="5" w:tplc="0409001B" w:tentative="1">
      <w:start w:val="1"/>
      <w:numFmt w:val="lowerRoman"/>
      <w:lvlText w:val="%6."/>
      <w:lvlJc w:val="right"/>
      <w:pPr>
        <w:ind w:left="5068" w:hanging="180"/>
      </w:pPr>
    </w:lvl>
    <w:lvl w:ilvl="6" w:tplc="0409000F" w:tentative="1">
      <w:start w:val="1"/>
      <w:numFmt w:val="decimal"/>
      <w:lvlText w:val="%7."/>
      <w:lvlJc w:val="left"/>
      <w:pPr>
        <w:ind w:left="5788" w:hanging="360"/>
      </w:pPr>
    </w:lvl>
    <w:lvl w:ilvl="7" w:tplc="04090019" w:tentative="1">
      <w:start w:val="1"/>
      <w:numFmt w:val="lowerLetter"/>
      <w:lvlText w:val="%8."/>
      <w:lvlJc w:val="left"/>
      <w:pPr>
        <w:ind w:left="6508" w:hanging="360"/>
      </w:pPr>
    </w:lvl>
    <w:lvl w:ilvl="8" w:tplc="0409001B" w:tentative="1">
      <w:start w:val="1"/>
      <w:numFmt w:val="lowerRoman"/>
      <w:lvlText w:val="%9."/>
      <w:lvlJc w:val="right"/>
      <w:pPr>
        <w:ind w:left="7228" w:hanging="180"/>
      </w:pPr>
    </w:lvl>
  </w:abstractNum>
  <w:abstractNum w:abstractNumId="5" w15:restartNumberingAfterBreak="0">
    <w:nsid w:val="7D23048B"/>
    <w:multiLevelType w:val="multilevel"/>
    <w:tmpl w:val="369EB3BA"/>
    <w:lvl w:ilvl="0">
      <w:start w:val="1"/>
      <w:numFmt w:val="decimal"/>
      <w:pStyle w:val="Question"/>
      <w:lvlText w:val="%1)"/>
      <w:lvlJc w:val="left"/>
      <w:pPr>
        <w:ind w:left="518" w:hanging="37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892" w:hanging="374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266" w:hanging="37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640" w:hanging="37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014" w:hanging="374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2388" w:hanging="37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62" w:hanging="37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36" w:hanging="37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10" w:hanging="374"/>
      </w:pPr>
      <w:rPr>
        <w:rFonts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1"/>
  </w:num>
  <w:num w:numId="5">
    <w:abstractNumId w:val="1"/>
    <w:lvlOverride w:ilvl="0">
      <w:startOverride w:val="1"/>
    </w:lvlOverride>
  </w:num>
  <w:num w:numId="6">
    <w:abstractNumId w:val="1"/>
  </w:num>
  <w:num w:numId="7">
    <w:abstractNumId w:val="1"/>
    <w:lvlOverride w:ilvl="0">
      <w:startOverride w:val="1"/>
    </w:lvlOverride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2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</w:num>
  <w:num w:numId="16">
    <w:abstractNumId w:val="5"/>
  </w:num>
  <w:num w:numId="17">
    <w:abstractNumId w:val="5"/>
  </w:num>
  <w:num w:numId="18">
    <w:abstractNumId w:val="5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7EBC"/>
    <w:rsid w:val="00006B01"/>
    <w:rsid w:val="00066234"/>
    <w:rsid w:val="000D495F"/>
    <w:rsid w:val="000F77E7"/>
    <w:rsid w:val="001329EF"/>
    <w:rsid w:val="00177EEC"/>
    <w:rsid w:val="00184A31"/>
    <w:rsid w:val="0019460E"/>
    <w:rsid w:val="001D6F1B"/>
    <w:rsid w:val="00235B59"/>
    <w:rsid w:val="002518C5"/>
    <w:rsid w:val="00260AA1"/>
    <w:rsid w:val="002A1018"/>
    <w:rsid w:val="002A3D0B"/>
    <w:rsid w:val="002A71AF"/>
    <w:rsid w:val="002C44AF"/>
    <w:rsid w:val="002C560A"/>
    <w:rsid w:val="003105EB"/>
    <w:rsid w:val="00311645"/>
    <w:rsid w:val="0031535B"/>
    <w:rsid w:val="00326E06"/>
    <w:rsid w:val="00335799"/>
    <w:rsid w:val="0034199F"/>
    <w:rsid w:val="0034389D"/>
    <w:rsid w:val="0036046F"/>
    <w:rsid w:val="003838A1"/>
    <w:rsid w:val="003A455C"/>
    <w:rsid w:val="003D48C4"/>
    <w:rsid w:val="003F209A"/>
    <w:rsid w:val="0041421D"/>
    <w:rsid w:val="004A6CC3"/>
    <w:rsid w:val="004C40F0"/>
    <w:rsid w:val="004C7A95"/>
    <w:rsid w:val="004F0039"/>
    <w:rsid w:val="004F21A5"/>
    <w:rsid w:val="00514398"/>
    <w:rsid w:val="0054483B"/>
    <w:rsid w:val="005513AA"/>
    <w:rsid w:val="00566332"/>
    <w:rsid w:val="005B780B"/>
    <w:rsid w:val="006060AD"/>
    <w:rsid w:val="0060737D"/>
    <w:rsid w:val="006316D4"/>
    <w:rsid w:val="00650AC1"/>
    <w:rsid w:val="00667039"/>
    <w:rsid w:val="00672449"/>
    <w:rsid w:val="006A09A7"/>
    <w:rsid w:val="006E2D0D"/>
    <w:rsid w:val="006E5161"/>
    <w:rsid w:val="00702D05"/>
    <w:rsid w:val="00713E0D"/>
    <w:rsid w:val="00750B5E"/>
    <w:rsid w:val="00750EED"/>
    <w:rsid w:val="00767485"/>
    <w:rsid w:val="007C2FA4"/>
    <w:rsid w:val="007C647B"/>
    <w:rsid w:val="007D4221"/>
    <w:rsid w:val="007D4263"/>
    <w:rsid w:val="007F571B"/>
    <w:rsid w:val="0083126E"/>
    <w:rsid w:val="00837212"/>
    <w:rsid w:val="008B5097"/>
    <w:rsid w:val="008D38BF"/>
    <w:rsid w:val="008D586C"/>
    <w:rsid w:val="00933646"/>
    <w:rsid w:val="009631FB"/>
    <w:rsid w:val="0099795C"/>
    <w:rsid w:val="009B1480"/>
    <w:rsid w:val="00A60E10"/>
    <w:rsid w:val="00AB5ED8"/>
    <w:rsid w:val="00AC3EBE"/>
    <w:rsid w:val="00AD1B02"/>
    <w:rsid w:val="00AD1B64"/>
    <w:rsid w:val="00AF0A71"/>
    <w:rsid w:val="00B27547"/>
    <w:rsid w:val="00B30632"/>
    <w:rsid w:val="00B4262A"/>
    <w:rsid w:val="00B47396"/>
    <w:rsid w:val="00B721A6"/>
    <w:rsid w:val="00B76802"/>
    <w:rsid w:val="00B95FE2"/>
    <w:rsid w:val="00BB0577"/>
    <w:rsid w:val="00BD23D0"/>
    <w:rsid w:val="00C03038"/>
    <w:rsid w:val="00C33D73"/>
    <w:rsid w:val="00C34ACB"/>
    <w:rsid w:val="00C56213"/>
    <w:rsid w:val="00D14821"/>
    <w:rsid w:val="00D412CA"/>
    <w:rsid w:val="00D53F37"/>
    <w:rsid w:val="00D8200B"/>
    <w:rsid w:val="00DA0E9B"/>
    <w:rsid w:val="00DC6D74"/>
    <w:rsid w:val="00DD3A53"/>
    <w:rsid w:val="00DE60C9"/>
    <w:rsid w:val="00DF5B8B"/>
    <w:rsid w:val="00E15355"/>
    <w:rsid w:val="00E25FB3"/>
    <w:rsid w:val="00E34293"/>
    <w:rsid w:val="00E61E0B"/>
    <w:rsid w:val="00E873F6"/>
    <w:rsid w:val="00E87EBC"/>
    <w:rsid w:val="00EC50E7"/>
    <w:rsid w:val="00EF5829"/>
    <w:rsid w:val="00F17C29"/>
    <w:rsid w:val="00F26ED7"/>
    <w:rsid w:val="00F723F9"/>
    <w:rsid w:val="00F90BFA"/>
    <w:rsid w:val="00FB2730"/>
    <w:rsid w:val="00FE0192"/>
    <w:rsid w:val="00FE43AC"/>
    <w:rsid w:val="00FE4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2F6201FE"/>
  <w15:docId w15:val="{EAA47B46-1B08-46D7-ACF7-76AE42368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en-US" w:eastAsia="ja-JP" w:bidi="ar-SA"/>
      </w:rPr>
    </w:rPrDefault>
    <w:pPrDefault>
      <w:pPr>
        <w:spacing w:before="12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B27547"/>
  </w:style>
  <w:style w:type="paragraph" w:styleId="berschrift1">
    <w:name w:val="heading 1"/>
    <w:basedOn w:val="Standard"/>
    <w:link w:val="berschrift1Zchn"/>
    <w:uiPriority w:val="9"/>
    <w:qFormat/>
    <w:pPr>
      <w:keepNext/>
      <w:keepLines/>
      <w:spacing w:before="360" w:after="120"/>
      <w:outlineLvl w:val="0"/>
    </w:pPr>
    <w:rPr>
      <w:rFonts w:asciiTheme="majorHAnsi" w:eastAsiaTheme="majorEastAsia" w:hAnsiTheme="majorHAnsi" w:cstheme="majorBidi"/>
      <w:b/>
      <w:sz w:val="25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Buchtitel">
    <w:name w:val="Book Title"/>
    <w:basedOn w:val="Absatz-Standardschriftart"/>
    <w:uiPriority w:val="33"/>
    <w:semiHidden/>
    <w:unhideWhenUsed/>
    <w:qFormat/>
    <w:rPr>
      <w:b/>
      <w:bCs/>
      <w:i/>
      <w:iCs/>
      <w:spacing w:val="0"/>
    </w:rPr>
  </w:style>
  <w:style w:type="character" w:styleId="IntensiverVerweis">
    <w:name w:val="Intense Reference"/>
    <w:basedOn w:val="Absatz-Standardschriftart"/>
    <w:uiPriority w:val="32"/>
    <w:semiHidden/>
    <w:unhideWhenUsed/>
    <w:qFormat/>
    <w:rPr>
      <w:b/>
      <w:bCs/>
      <w:caps w:val="0"/>
      <w:smallCaps/>
      <w:color w:val="4F81BD" w:themeColor="accent1"/>
      <w:spacing w:val="0"/>
    </w:rPr>
  </w:style>
  <w:style w:type="paragraph" w:styleId="Kopfzeile">
    <w:name w:val="header"/>
    <w:basedOn w:val="Standard"/>
    <w:link w:val="KopfzeileZchn"/>
    <w:uiPriority w:val="99"/>
    <w:unhideWhenUsed/>
    <w:pPr>
      <w:spacing w:before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Theme="majorHAnsi" w:eastAsiaTheme="majorEastAsia" w:hAnsiTheme="majorHAnsi" w:cstheme="majorBidi"/>
      <w:b/>
      <w:sz w:val="25"/>
      <w:szCs w:val="32"/>
    </w:rPr>
  </w:style>
  <w:style w:type="paragraph" w:styleId="Fuzeile">
    <w:name w:val="footer"/>
    <w:basedOn w:val="Standard"/>
    <w:link w:val="FuzeileZchn"/>
    <w:uiPriority w:val="99"/>
    <w:unhideWhenUsed/>
    <w:rsid w:val="00650AC1"/>
    <w:pPr>
      <w:spacing w:before="0" w:line="240" w:lineRule="auto"/>
    </w:pPr>
    <w:rPr>
      <w:sz w:val="22"/>
    </w:rPr>
  </w:style>
  <w:style w:type="character" w:customStyle="1" w:styleId="FuzeileZchn">
    <w:name w:val="Fußzeile Zchn"/>
    <w:basedOn w:val="Absatz-Standardschriftart"/>
    <w:link w:val="Fuzeile"/>
    <w:uiPriority w:val="99"/>
    <w:rsid w:val="00650AC1"/>
    <w:rPr>
      <w:sz w:val="22"/>
    </w:rPr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styleId="Titel">
    <w:name w:val="Title"/>
    <w:basedOn w:val="Standard"/>
    <w:link w:val="TitelZchn"/>
    <w:uiPriority w:val="1"/>
    <w:qFormat/>
    <w:pPr>
      <w:spacing w:before="0" w:after="120" w:line="360" w:lineRule="auto"/>
      <w:contextualSpacing/>
    </w:pPr>
    <w:rPr>
      <w:rFonts w:asciiTheme="majorHAnsi" w:eastAsiaTheme="majorEastAsia" w:hAnsiTheme="majorHAnsi" w:cstheme="majorBidi"/>
      <w:b/>
      <w:kern w:val="28"/>
      <w:sz w:val="28"/>
      <w:szCs w:val="56"/>
    </w:rPr>
  </w:style>
  <w:style w:type="character" w:customStyle="1" w:styleId="TitelZchn">
    <w:name w:val="Titel Zchn"/>
    <w:basedOn w:val="Absatz-Standardschriftart"/>
    <w:link w:val="Titel"/>
    <w:uiPriority w:val="1"/>
    <w:rPr>
      <w:rFonts w:asciiTheme="majorHAnsi" w:eastAsiaTheme="majorEastAsia" w:hAnsiTheme="majorHAnsi" w:cstheme="majorBidi"/>
      <w:b/>
      <w:kern w:val="28"/>
      <w:sz w:val="28"/>
      <w:szCs w:val="56"/>
    </w:rPr>
  </w:style>
  <w:style w:type="paragraph" w:customStyle="1" w:styleId="Question">
    <w:name w:val="Question"/>
    <w:basedOn w:val="Standard"/>
    <w:uiPriority w:val="10"/>
    <w:qFormat/>
    <w:pPr>
      <w:numPr>
        <w:numId w:val="1"/>
      </w:numPr>
      <w:spacing w:before="240"/>
    </w:pPr>
    <w:rPr>
      <w:rFonts w:cs="Times New Roman"/>
      <w:b/>
      <w:szCs w:val="24"/>
      <w:lang w:eastAsia="en-US"/>
    </w:rPr>
  </w:style>
  <w:style w:type="paragraph" w:customStyle="1" w:styleId="Answer">
    <w:name w:val="Answer"/>
    <w:basedOn w:val="Standard"/>
    <w:uiPriority w:val="11"/>
    <w:qFormat/>
    <w:pPr>
      <w:keepLines/>
      <w:numPr>
        <w:numId w:val="6"/>
      </w:numPr>
    </w:pPr>
    <w:rPr>
      <w:rFonts w:cs="Times New Roman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87EBC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87EBC"/>
    <w:rPr>
      <w:rFonts w:ascii="Tahoma" w:hAnsi="Tahoma" w:cs="Tahoma"/>
      <w:sz w:val="16"/>
      <w:szCs w:val="16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4F0039"/>
    <w:pPr>
      <w:spacing w:before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4F0039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4F0039"/>
    <w:rPr>
      <w:vertAlign w:val="superscript"/>
    </w:rPr>
  </w:style>
  <w:style w:type="character" w:styleId="Hyperlink">
    <w:name w:val="Hyperlink"/>
    <w:basedOn w:val="Absatz-Standardschriftart"/>
    <w:uiPriority w:val="99"/>
    <w:unhideWhenUsed/>
    <w:rsid w:val="004F0039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4F0039"/>
    <w:rPr>
      <w:color w:val="800080" w:themeColor="followedHyperlink"/>
      <w:u w:val="single"/>
    </w:rPr>
  </w:style>
  <w:style w:type="paragraph" w:customStyle="1" w:styleId="Rating">
    <w:name w:val="Rating"/>
    <w:basedOn w:val="Standard"/>
    <w:qFormat/>
    <w:rsid w:val="006E5161"/>
    <w:pPr>
      <w:spacing w:before="40" w:after="40" w:line="240" w:lineRule="auto"/>
      <w:jc w:val="center"/>
    </w:pPr>
    <w:rPr>
      <w:rFonts w:eastAsia="Times New Roman" w:cs="Tahoma"/>
      <w:spacing w:val="4"/>
      <w:sz w:val="16"/>
      <w:szCs w:val="20"/>
      <w:lang w:eastAsia="en-US"/>
    </w:rPr>
  </w:style>
  <w:style w:type="paragraph" w:styleId="Listenabsatz">
    <w:name w:val="List Paragraph"/>
    <w:basedOn w:val="Standard"/>
    <w:uiPriority w:val="34"/>
    <w:qFormat/>
    <w:rsid w:val="00DC6D74"/>
    <w:pPr>
      <w:spacing w:before="0" w:line="240" w:lineRule="auto"/>
      <w:ind w:left="720"/>
      <w:contextualSpacing/>
    </w:pPr>
    <w:rPr>
      <w:rFonts w:ascii="Calibri" w:eastAsiaTheme="minorHAnsi" w:hAnsi="Calibri" w:cs="Times New Roman"/>
      <w:sz w:val="22"/>
      <w:szCs w:val="22"/>
      <w:lang w:val="en-GB" w:eastAsia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C6D7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C6D74"/>
    <w:pPr>
      <w:spacing w:before="0" w:line="240" w:lineRule="auto"/>
    </w:pPr>
    <w:rPr>
      <w:rFonts w:ascii="Calibri" w:eastAsiaTheme="minorHAnsi" w:hAnsi="Calibri" w:cs="Times New Roman"/>
      <w:sz w:val="20"/>
      <w:szCs w:val="20"/>
      <w:lang w:val="en-GB" w:eastAsia="en-US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C6D74"/>
    <w:rPr>
      <w:rFonts w:ascii="Calibri" w:eastAsiaTheme="minorHAnsi" w:hAnsi="Calibri" w:cs="Times New Roman"/>
      <w:sz w:val="20"/>
      <w:szCs w:val="20"/>
      <w:lang w:val="en-GB" w:eastAsia="en-US"/>
    </w:rPr>
  </w:style>
  <w:style w:type="table" w:styleId="Tabellenraster">
    <w:name w:val="Table Grid"/>
    <w:basedOn w:val="NormaleTabelle"/>
    <w:uiPriority w:val="59"/>
    <w:rsid w:val="00DC6D74"/>
    <w:pPr>
      <w:spacing w:before="0" w:line="240" w:lineRule="auto"/>
    </w:pPr>
    <w:rPr>
      <w:rFonts w:eastAsiaTheme="minorHAnsi"/>
      <w:sz w:val="22"/>
      <w:szCs w:val="22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33D73"/>
    <w:pPr>
      <w:spacing w:before="120"/>
    </w:pPr>
    <w:rPr>
      <w:rFonts w:asciiTheme="minorHAnsi" w:eastAsiaTheme="minorEastAsia" w:hAnsiTheme="minorHAnsi" w:cstheme="minorBidi"/>
      <w:b/>
      <w:bCs/>
      <w:lang w:val="en-US" w:eastAsia="ja-JP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33D73"/>
    <w:rPr>
      <w:rFonts w:ascii="Calibri" w:eastAsiaTheme="minorHAnsi" w:hAnsi="Calibri" w:cs="Times New Roman"/>
      <w:b/>
      <w:bCs/>
      <w:sz w:val="20"/>
      <w:szCs w:val="20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955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0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40339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65044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0852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364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9478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1379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06138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0179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0911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2212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8945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55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facebook.com/bibliothequenationale.suisse/" TargetMode="External"/><Relationship Id="rId18" Type="http://schemas.openxmlformats.org/officeDocument/2006/relationships/hyperlink" Target="https://www.google.co.uk/maps/place/Swiss+National+Library/@46.9410638,7.4498329,3a,115.9y,90t/data=!3m8!1e2!3m6!1sAF1QipPi_MUz--Z-7Qi0k_jE76d3o39QhM3SZIWS66CX!2e10!3e12!6shttps:%2F%2Flh5.googleusercontent.com%2Fp%2FAF1QipPi_MUz--Z-7Qi0k_jE76d3o39QhM3SZIWS66CX%3Dw203-h122-k-no!7i512!8i310!4m5!3m4!1s0x478e39cfa4fbe34d:0x49dba35d73a614e5!8m2!3d46.941138!4d7.449734" TargetMode="External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www.bundesmuseen.ch/cdn/index.html?lang=en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0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jpg"/><Relationship Id="rId20" Type="http://schemas.openxmlformats.org/officeDocument/2006/relationships/hyperlink" Target="https://www.google.co.uk/maps/place/Swiss+National+Library/" TargetMode="External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onoteca.ch/index_en.htm" TargetMode="External"/><Relationship Id="rId24" Type="http://schemas.openxmlformats.org/officeDocument/2006/relationships/image" Target="media/image9.jpg"/><Relationship Id="rId32" Type="http://schemas.openxmlformats.org/officeDocument/2006/relationships/hyperlink" Target="http://www.bundesmuseen.ch/cdn/00128/00146/index.html?lang=en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jpg"/><Relationship Id="rId23" Type="http://schemas.openxmlformats.org/officeDocument/2006/relationships/image" Target="media/image8.jpeg"/><Relationship Id="rId28" Type="http://schemas.openxmlformats.org/officeDocument/2006/relationships/image" Target="media/image13.png"/><Relationship Id="rId36" Type="http://schemas.openxmlformats.org/officeDocument/2006/relationships/glossaryDocument" Target="glossary/document.xml"/><Relationship Id="rId10" Type="http://schemas.openxmlformats.org/officeDocument/2006/relationships/hyperlink" Target="http://www.nb.admin.ch" TargetMode="External"/><Relationship Id="rId19" Type="http://schemas.openxmlformats.org/officeDocument/2006/relationships/image" Target="media/image6.png"/><Relationship Id="rId31" Type="http://schemas.openxmlformats.org/officeDocument/2006/relationships/hyperlink" Target="https://www.nb.admin.ch/snl/en/home/the-swiss-national-library---all-about-switzerland/address-and-access-map.htm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enl@bl.uk" TargetMode="External"/><Relationship Id="rId14" Type="http://schemas.openxmlformats.org/officeDocument/2006/relationships/image" Target="media/image2.jpg"/><Relationship Id="rId22" Type="http://schemas.openxmlformats.org/officeDocument/2006/relationships/hyperlink" Target="https://www.google.co.uk/maps/place/Swiss+National+Library/" TargetMode="External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enl.org/members/cenl-annual-general-meeting-2017-15-16-may-british-library-london/nggallery/page/1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Marshall.AD\AppData\Roaming\Microsoft\Templates\Multiplechoice_test_or_survey_kit_for_creating_3_4_or_5answer_question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B21C9DA1DC894137A71486AA4FF84D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0E9EDE-2F81-448B-A3D7-27308156D6AA}"/>
      </w:docPartPr>
      <w:docPartBody>
        <w:p w:rsidR="00CD2C37" w:rsidRDefault="00CD2C37">
          <w:pPr>
            <w:pStyle w:val="B21C9DA1DC894137A71486AA4FF84D05"/>
          </w:pPr>
          <w:r>
            <w:t>Instructions</w:t>
          </w:r>
        </w:p>
      </w:docPartBody>
    </w:docPart>
    <w:docPart>
      <w:docPartPr>
        <w:name w:val="80846534367A43DCAE8A38ADCDD81D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81541F-378C-4340-86B2-E9CD2DABC4F3}"/>
      </w:docPartPr>
      <w:docPartBody>
        <w:p w:rsidR="00CD2C37" w:rsidRDefault="00CD2C37" w:rsidP="00CD2C37">
          <w:pPr>
            <w:pStyle w:val="80846534367A43DCAE8A38ADCDD81DE7"/>
          </w:pPr>
          <w:r>
            <w:t>Answer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2C37"/>
    <w:rsid w:val="0029361A"/>
    <w:rsid w:val="00A13206"/>
    <w:rsid w:val="00CD2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AD573EC55E248C4A1F5E455EE126315">
    <w:name w:val="AAD573EC55E248C4A1F5E455EE126315"/>
  </w:style>
  <w:style w:type="paragraph" w:customStyle="1" w:styleId="7A795C9F89884A2BA95991C5912E1EBD">
    <w:name w:val="7A795C9F89884A2BA95991C5912E1EBD"/>
  </w:style>
  <w:style w:type="paragraph" w:customStyle="1" w:styleId="B0FF692A1B3842DFA0345A48FB4E72BF">
    <w:name w:val="B0FF692A1B3842DFA0345A48FB4E72BF"/>
  </w:style>
  <w:style w:type="paragraph" w:customStyle="1" w:styleId="D3A766E7461A4103BA580327C764309C">
    <w:name w:val="D3A766E7461A4103BA580327C764309C"/>
  </w:style>
  <w:style w:type="paragraph" w:customStyle="1" w:styleId="199C1E6B513F4371926164AF3A9BBE6A">
    <w:name w:val="199C1E6B513F4371926164AF3A9BBE6A"/>
  </w:style>
  <w:style w:type="paragraph" w:customStyle="1" w:styleId="7885180E805745D8BAA856E8056069B3">
    <w:name w:val="7885180E805745D8BAA856E8056069B3"/>
  </w:style>
  <w:style w:type="paragraph" w:customStyle="1" w:styleId="7CF2229E734B47F1B8CC35FCA506F35E">
    <w:name w:val="7CF2229E734B47F1B8CC35FCA506F35E"/>
  </w:style>
  <w:style w:type="paragraph" w:customStyle="1" w:styleId="81E6EC056EFE4238B3C5E1D47F5ECCE0">
    <w:name w:val="81E6EC056EFE4238B3C5E1D47F5ECCE0"/>
  </w:style>
  <w:style w:type="paragraph" w:customStyle="1" w:styleId="980714FE622647DCA3DABA1F09C40DF1">
    <w:name w:val="980714FE622647DCA3DABA1F09C40DF1"/>
  </w:style>
  <w:style w:type="paragraph" w:customStyle="1" w:styleId="B5A997BB7EC44DAABC257EEE28991159">
    <w:name w:val="B5A997BB7EC44DAABC257EEE28991159"/>
  </w:style>
  <w:style w:type="paragraph" w:customStyle="1" w:styleId="99701DDAFD2D4FCDB1E9C10D9299DA2D">
    <w:name w:val="99701DDAFD2D4FCDB1E9C10D9299DA2D"/>
  </w:style>
  <w:style w:type="paragraph" w:customStyle="1" w:styleId="2182A07CF0934B61B6F2977F6C357E1C">
    <w:name w:val="2182A07CF0934B61B6F2977F6C357E1C"/>
  </w:style>
  <w:style w:type="paragraph" w:customStyle="1" w:styleId="DC7A44EC7C6A4175A34728391B12A133">
    <w:name w:val="DC7A44EC7C6A4175A34728391B12A133"/>
  </w:style>
  <w:style w:type="paragraph" w:customStyle="1" w:styleId="B21C9DA1DC894137A71486AA4FF84D05">
    <w:name w:val="B21C9DA1DC894137A71486AA4FF84D05"/>
  </w:style>
  <w:style w:type="paragraph" w:customStyle="1" w:styleId="99CEEFCBD69E40938EB3BE8A377AF603">
    <w:name w:val="99CEEFCBD69E40938EB3BE8A377AF603"/>
  </w:style>
  <w:style w:type="paragraph" w:customStyle="1" w:styleId="0AAEAE3E030D49E19702FE70B1FE3EBA">
    <w:name w:val="0AAEAE3E030D49E19702FE70B1FE3EBA"/>
  </w:style>
  <w:style w:type="paragraph" w:customStyle="1" w:styleId="AB8BAE58A21C4595ADC54891CA421F2D">
    <w:name w:val="AB8BAE58A21C4595ADC54891CA421F2D"/>
  </w:style>
  <w:style w:type="paragraph" w:customStyle="1" w:styleId="1ED4E6B26BE84DD39FAE15B2DDF6282E">
    <w:name w:val="1ED4E6B26BE84DD39FAE15B2DDF6282E"/>
  </w:style>
  <w:style w:type="paragraph" w:customStyle="1" w:styleId="E9DD72F3C16744139A50748BDA846C0F">
    <w:name w:val="E9DD72F3C16744139A50748BDA846C0F"/>
  </w:style>
  <w:style w:type="paragraph" w:customStyle="1" w:styleId="3FFE0F1716E345D88D0BD29EA29132F9">
    <w:name w:val="3FFE0F1716E345D88D0BD29EA29132F9"/>
  </w:style>
  <w:style w:type="paragraph" w:customStyle="1" w:styleId="6159C933804547CD9261FFD14EB8616B">
    <w:name w:val="6159C933804547CD9261FFD14EB8616B"/>
  </w:style>
  <w:style w:type="paragraph" w:customStyle="1" w:styleId="349C8ABC48624C9C9BCBBAD29E283C2B">
    <w:name w:val="349C8ABC48624C9C9BCBBAD29E283C2B"/>
  </w:style>
  <w:style w:type="paragraph" w:customStyle="1" w:styleId="2F44B1F10F934AA4B86CAC3627C8CA1D">
    <w:name w:val="2F44B1F10F934AA4B86CAC3627C8CA1D"/>
  </w:style>
  <w:style w:type="paragraph" w:customStyle="1" w:styleId="D2B81D7F252246599DE661766DD46818">
    <w:name w:val="D2B81D7F252246599DE661766DD46818"/>
  </w:style>
  <w:style w:type="paragraph" w:customStyle="1" w:styleId="8EF80A1DF2624AF598AB7D6ACC7CDD70">
    <w:name w:val="8EF80A1DF2624AF598AB7D6ACC7CDD70"/>
  </w:style>
  <w:style w:type="paragraph" w:customStyle="1" w:styleId="3A8FEA36345F4D9A956337526EB53D61">
    <w:name w:val="3A8FEA36345F4D9A956337526EB53D61"/>
  </w:style>
  <w:style w:type="paragraph" w:customStyle="1" w:styleId="058B3D015DA447B88E4576647A7F3DC7">
    <w:name w:val="058B3D015DA447B88E4576647A7F3DC7"/>
  </w:style>
  <w:style w:type="paragraph" w:customStyle="1" w:styleId="C8C5D67654684DE3B77556CEF59B32E6">
    <w:name w:val="C8C5D67654684DE3B77556CEF59B32E6"/>
  </w:style>
  <w:style w:type="paragraph" w:customStyle="1" w:styleId="C52C37F20DDB4C7CA1B7C899A1C6B299">
    <w:name w:val="C52C37F20DDB4C7CA1B7C899A1C6B299"/>
    <w:rsid w:val="00CD2C37"/>
  </w:style>
  <w:style w:type="paragraph" w:customStyle="1" w:styleId="2C1E4F733E134724978F772350FEAD47">
    <w:name w:val="2C1E4F733E134724978F772350FEAD47"/>
    <w:rsid w:val="00CD2C37"/>
  </w:style>
  <w:style w:type="paragraph" w:customStyle="1" w:styleId="57B7FBC4EB4046C0B88A032011D4AD08">
    <w:name w:val="57B7FBC4EB4046C0B88A032011D4AD08"/>
    <w:rsid w:val="00CD2C37"/>
  </w:style>
  <w:style w:type="paragraph" w:customStyle="1" w:styleId="3D21CC4809CB41838A59288AC87BD895">
    <w:name w:val="3D21CC4809CB41838A59288AC87BD895"/>
    <w:rsid w:val="00CD2C37"/>
  </w:style>
  <w:style w:type="paragraph" w:customStyle="1" w:styleId="66E2518AC211478DB0D7BCFC7769E238">
    <w:name w:val="66E2518AC211478DB0D7BCFC7769E238"/>
    <w:rsid w:val="00CD2C37"/>
  </w:style>
  <w:style w:type="paragraph" w:customStyle="1" w:styleId="339519AD99A74036BFF0F8BDF2C6056F">
    <w:name w:val="339519AD99A74036BFF0F8BDF2C6056F"/>
    <w:rsid w:val="00CD2C37"/>
  </w:style>
  <w:style w:type="paragraph" w:customStyle="1" w:styleId="36B97422FBBC4F2CB53A3057286D09FF">
    <w:name w:val="36B97422FBBC4F2CB53A3057286D09FF"/>
    <w:rsid w:val="00CD2C37"/>
  </w:style>
  <w:style w:type="paragraph" w:customStyle="1" w:styleId="D3B826C5A1AD4362AD5A55B0358B989B">
    <w:name w:val="D3B826C5A1AD4362AD5A55B0358B989B"/>
    <w:rsid w:val="00CD2C37"/>
  </w:style>
  <w:style w:type="paragraph" w:customStyle="1" w:styleId="6B2E0BE49BBA4C90B21791C63AD3BDF1">
    <w:name w:val="6B2E0BE49BBA4C90B21791C63AD3BDF1"/>
    <w:rsid w:val="00CD2C37"/>
  </w:style>
  <w:style w:type="paragraph" w:customStyle="1" w:styleId="4E4FFBAF1D1C460698B257C797AEBC3B">
    <w:name w:val="4E4FFBAF1D1C460698B257C797AEBC3B"/>
    <w:rsid w:val="00CD2C37"/>
  </w:style>
  <w:style w:type="paragraph" w:customStyle="1" w:styleId="67CB69835F3B4BAEA1A67F99251B572A">
    <w:name w:val="67CB69835F3B4BAEA1A67F99251B572A"/>
    <w:rsid w:val="00CD2C37"/>
  </w:style>
  <w:style w:type="paragraph" w:customStyle="1" w:styleId="FDE8963D7E934A2BAF2A75C1E33C9F7F">
    <w:name w:val="FDE8963D7E934A2BAF2A75C1E33C9F7F"/>
    <w:rsid w:val="00CD2C37"/>
  </w:style>
  <w:style w:type="paragraph" w:customStyle="1" w:styleId="7BD5AC96747E47E6817848D013D5170C">
    <w:name w:val="7BD5AC96747E47E6817848D013D5170C"/>
    <w:rsid w:val="00CD2C37"/>
  </w:style>
  <w:style w:type="paragraph" w:customStyle="1" w:styleId="B0C96F96DA864310988152A63CC6DA60">
    <w:name w:val="B0C96F96DA864310988152A63CC6DA60"/>
    <w:rsid w:val="00CD2C37"/>
  </w:style>
  <w:style w:type="paragraph" w:customStyle="1" w:styleId="22A8C4CFDEC6481CB06A54202345B947">
    <w:name w:val="22A8C4CFDEC6481CB06A54202345B947"/>
    <w:rsid w:val="00CD2C37"/>
  </w:style>
  <w:style w:type="paragraph" w:customStyle="1" w:styleId="9BAA30DD01B84A85A475CF89C1AF3A4B">
    <w:name w:val="9BAA30DD01B84A85A475CF89C1AF3A4B"/>
    <w:rsid w:val="00CD2C37"/>
  </w:style>
  <w:style w:type="paragraph" w:customStyle="1" w:styleId="2A3A71FC282341FB8F13044BF511AAE4">
    <w:name w:val="2A3A71FC282341FB8F13044BF511AAE4"/>
    <w:rsid w:val="00CD2C37"/>
  </w:style>
  <w:style w:type="paragraph" w:customStyle="1" w:styleId="011E228B08FE4EB49A79606EA89022FE">
    <w:name w:val="011E228B08FE4EB49A79606EA89022FE"/>
    <w:rsid w:val="00CD2C37"/>
  </w:style>
  <w:style w:type="paragraph" w:customStyle="1" w:styleId="7BA5BC6715774DBB85D0179E26FEDB67">
    <w:name w:val="7BA5BC6715774DBB85D0179E26FEDB67"/>
    <w:rsid w:val="00CD2C37"/>
  </w:style>
  <w:style w:type="paragraph" w:customStyle="1" w:styleId="44AE5F4C2E6F494BB16D30C2284CD816">
    <w:name w:val="44AE5F4C2E6F494BB16D30C2284CD816"/>
    <w:rsid w:val="00CD2C37"/>
  </w:style>
  <w:style w:type="paragraph" w:customStyle="1" w:styleId="295B99ED20644C90B53BECC3EE6B1B66">
    <w:name w:val="295B99ED20644C90B53BECC3EE6B1B66"/>
    <w:rsid w:val="00CD2C37"/>
  </w:style>
  <w:style w:type="paragraph" w:customStyle="1" w:styleId="1FA6117C02D741FDA10366CA8C4C2445">
    <w:name w:val="1FA6117C02D741FDA10366CA8C4C2445"/>
    <w:rsid w:val="00CD2C37"/>
  </w:style>
  <w:style w:type="paragraph" w:customStyle="1" w:styleId="285709E132B74C2AB13DAE2C93385B00">
    <w:name w:val="285709E132B74C2AB13DAE2C93385B00"/>
    <w:rsid w:val="00CD2C37"/>
  </w:style>
  <w:style w:type="paragraph" w:customStyle="1" w:styleId="2859B750333644A19738ED96E86C865B">
    <w:name w:val="2859B750333644A19738ED96E86C865B"/>
    <w:rsid w:val="00CD2C37"/>
  </w:style>
  <w:style w:type="paragraph" w:customStyle="1" w:styleId="42298AFFF0274F6293FC4D2B990C4417">
    <w:name w:val="42298AFFF0274F6293FC4D2B990C4417"/>
    <w:rsid w:val="00CD2C37"/>
  </w:style>
  <w:style w:type="paragraph" w:customStyle="1" w:styleId="88151F7DAB534676A2DF41578F8F1561">
    <w:name w:val="88151F7DAB534676A2DF41578F8F1561"/>
    <w:rsid w:val="00CD2C37"/>
  </w:style>
  <w:style w:type="paragraph" w:customStyle="1" w:styleId="DF1DBEA146E145D3A34D3F43F0AFE429">
    <w:name w:val="DF1DBEA146E145D3A34D3F43F0AFE429"/>
    <w:rsid w:val="00CD2C37"/>
  </w:style>
  <w:style w:type="paragraph" w:customStyle="1" w:styleId="38588DEE59A649DA8615CE4E9F146E4C">
    <w:name w:val="38588DEE59A649DA8615CE4E9F146E4C"/>
    <w:rsid w:val="00CD2C37"/>
  </w:style>
  <w:style w:type="paragraph" w:customStyle="1" w:styleId="0A0796126D34428FBA0ABA3D6C2DA2BB">
    <w:name w:val="0A0796126D34428FBA0ABA3D6C2DA2BB"/>
    <w:rsid w:val="00CD2C37"/>
  </w:style>
  <w:style w:type="paragraph" w:customStyle="1" w:styleId="FEDF75554639438790C5DADA015630DB">
    <w:name w:val="FEDF75554639438790C5DADA015630DB"/>
    <w:rsid w:val="00CD2C37"/>
  </w:style>
  <w:style w:type="paragraph" w:customStyle="1" w:styleId="F45F40FB5D3B47B3998AE6DF50311110">
    <w:name w:val="F45F40FB5D3B47B3998AE6DF50311110"/>
    <w:rsid w:val="00CD2C37"/>
  </w:style>
  <w:style w:type="paragraph" w:customStyle="1" w:styleId="399C2F6F15D94CEE8F452A0C1BB450EA">
    <w:name w:val="399C2F6F15D94CEE8F452A0C1BB450EA"/>
    <w:rsid w:val="00CD2C37"/>
  </w:style>
  <w:style w:type="paragraph" w:customStyle="1" w:styleId="E0023C2793264C2E879A3718DC2A93CC">
    <w:name w:val="E0023C2793264C2E879A3718DC2A93CC"/>
    <w:rsid w:val="00CD2C37"/>
  </w:style>
  <w:style w:type="paragraph" w:customStyle="1" w:styleId="ADC3E7A7A5EF4AB4AA85972E65BE459F">
    <w:name w:val="ADC3E7A7A5EF4AB4AA85972E65BE459F"/>
    <w:rsid w:val="00CD2C37"/>
  </w:style>
  <w:style w:type="paragraph" w:customStyle="1" w:styleId="850F61A0556B4BC580B1DDB6E48A4451">
    <w:name w:val="850F61A0556B4BC580B1DDB6E48A4451"/>
    <w:rsid w:val="00CD2C37"/>
  </w:style>
  <w:style w:type="paragraph" w:customStyle="1" w:styleId="CF0F5711D8B4489392F721BDC0F14FB6">
    <w:name w:val="CF0F5711D8B4489392F721BDC0F14FB6"/>
    <w:rsid w:val="00CD2C37"/>
  </w:style>
  <w:style w:type="paragraph" w:customStyle="1" w:styleId="626ED2E1F96E4F7A8CE11A56D97761C3">
    <w:name w:val="626ED2E1F96E4F7A8CE11A56D97761C3"/>
    <w:rsid w:val="00CD2C37"/>
  </w:style>
  <w:style w:type="paragraph" w:customStyle="1" w:styleId="69A1E17A6FD448E38993613C3DA20C5F">
    <w:name w:val="69A1E17A6FD448E38993613C3DA20C5F"/>
    <w:rsid w:val="00CD2C37"/>
  </w:style>
  <w:style w:type="paragraph" w:customStyle="1" w:styleId="D57648BA4D3C42FC90A4FF86DEA0B1C4">
    <w:name w:val="D57648BA4D3C42FC90A4FF86DEA0B1C4"/>
    <w:rsid w:val="00CD2C37"/>
  </w:style>
  <w:style w:type="paragraph" w:customStyle="1" w:styleId="80846534367A43DCAE8A38ADCDD81DE7">
    <w:name w:val="80846534367A43DCAE8A38ADCDD81DE7"/>
    <w:rsid w:val="00CD2C37"/>
  </w:style>
  <w:style w:type="paragraph" w:customStyle="1" w:styleId="66051506A9414403ABCD37A1BF7426D2">
    <w:name w:val="66051506A9414403ABCD37A1BF7426D2"/>
    <w:rsid w:val="00CD2C37"/>
  </w:style>
  <w:style w:type="paragraph" w:customStyle="1" w:styleId="C8248F38B70241F8916C352FDA3C0CA1">
    <w:name w:val="C8248F38B70241F8916C352FDA3C0CA1"/>
    <w:rsid w:val="00CD2C37"/>
  </w:style>
  <w:style w:type="paragraph" w:customStyle="1" w:styleId="4A0E20B8B1C9456E895C98F1C5A4DBA4">
    <w:name w:val="4A0E20B8B1C9456E895C98F1C5A4DBA4"/>
    <w:rsid w:val="00CD2C37"/>
  </w:style>
  <w:style w:type="paragraph" w:customStyle="1" w:styleId="533649E025E54A7AAE5898FC492136A9">
    <w:name w:val="533649E025E54A7AAE5898FC492136A9"/>
    <w:rsid w:val="00CD2C37"/>
  </w:style>
  <w:style w:type="paragraph" w:customStyle="1" w:styleId="9CCF706EE7134C2EAB6CD6F6307314ED">
    <w:name w:val="9CCF706EE7134C2EAB6CD6F6307314ED"/>
    <w:rsid w:val="00CD2C37"/>
  </w:style>
  <w:style w:type="paragraph" w:customStyle="1" w:styleId="FC2B7CE91FD1462D82B92CD07C33AA40">
    <w:name w:val="FC2B7CE91FD1462D82B92CD07C33AA40"/>
    <w:rsid w:val="00CD2C37"/>
  </w:style>
  <w:style w:type="paragraph" w:customStyle="1" w:styleId="FA6FBB550C3F43D99321D9EC9E0C22EC">
    <w:name w:val="FA6FBB550C3F43D99321D9EC9E0C22EC"/>
    <w:rsid w:val="00CD2C37"/>
  </w:style>
  <w:style w:type="paragraph" w:customStyle="1" w:styleId="C3621B5E98484228B9A104B3E4080EFB">
    <w:name w:val="C3621B5E98484228B9A104B3E4080EFB"/>
    <w:rsid w:val="00CD2C37"/>
  </w:style>
  <w:style w:type="paragraph" w:customStyle="1" w:styleId="CA5C6A09F9C343F5AD6A4C35BF4725F7">
    <w:name w:val="CA5C6A09F9C343F5AD6A4C35BF4725F7"/>
    <w:rsid w:val="00CD2C37"/>
  </w:style>
  <w:style w:type="paragraph" w:customStyle="1" w:styleId="BF4A9EB8E22B4C2580C2E6831E60B835">
    <w:name w:val="BF4A9EB8E22B4C2580C2E6831E60B835"/>
    <w:rsid w:val="00CD2C37"/>
  </w:style>
  <w:style w:type="paragraph" w:customStyle="1" w:styleId="A43D7E38964B4CD7877A4FB34C020B7B">
    <w:name w:val="A43D7E38964B4CD7877A4FB34C020B7B"/>
    <w:rsid w:val="00CD2C37"/>
  </w:style>
  <w:style w:type="paragraph" w:customStyle="1" w:styleId="04E3C1FEF00944669A321DE2D2C7BC57">
    <w:name w:val="04E3C1FEF00944669A321DE2D2C7BC57"/>
    <w:rsid w:val="00CD2C37"/>
  </w:style>
  <w:style w:type="paragraph" w:customStyle="1" w:styleId="AB478C4BE18F48E098EF48C490D75378">
    <w:name w:val="AB478C4BE18F48E098EF48C490D75378"/>
    <w:rsid w:val="00CD2C37"/>
  </w:style>
  <w:style w:type="paragraph" w:customStyle="1" w:styleId="2C7C4135E18446D9ACBBD8431C8F24CA">
    <w:name w:val="2C7C4135E18446D9ACBBD8431C8F24CA"/>
    <w:rsid w:val="00CD2C37"/>
  </w:style>
  <w:style w:type="paragraph" w:customStyle="1" w:styleId="0F42F34079DE4C6BA1937E7DBAD89045">
    <w:name w:val="0F42F34079DE4C6BA1937E7DBAD89045"/>
    <w:rsid w:val="00CD2C37"/>
  </w:style>
  <w:style w:type="paragraph" w:customStyle="1" w:styleId="E9A3DE2E70134D479E6A924AFB836C6D">
    <w:name w:val="E9A3DE2E70134D479E6A924AFB836C6D"/>
    <w:rsid w:val="00CD2C37"/>
  </w:style>
  <w:style w:type="paragraph" w:customStyle="1" w:styleId="97ED7DDF285D4CFCAFA5F14019EE98D7">
    <w:name w:val="97ED7DDF285D4CFCAFA5F14019EE98D7"/>
    <w:rsid w:val="00CD2C37"/>
  </w:style>
  <w:style w:type="paragraph" w:customStyle="1" w:styleId="8E366C08A26A4C468C09F420D2EB8BD2">
    <w:name w:val="8E366C08A26A4C468C09F420D2EB8BD2"/>
    <w:rsid w:val="00CD2C37"/>
  </w:style>
  <w:style w:type="paragraph" w:customStyle="1" w:styleId="448E75776D7948AEB495D7CE195FB327">
    <w:name w:val="448E75776D7948AEB495D7CE195FB327"/>
    <w:rsid w:val="00CD2C3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ultiple Choice Test or Survey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7FC7BE-8BB4-483E-BAB5-1BFB0294E9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Multiplechoice_test_or_survey_kit_for_creating_3_4_or_5answer_questions</Template>
  <TotalTime>0</TotalTime>
  <Pages>16</Pages>
  <Words>1505</Words>
  <Characters>9482</Characters>
  <Application>Microsoft Office Word</Application>
  <DocSecurity>0</DocSecurity>
  <Lines>79</Lines>
  <Paragraphs>21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The British Library</Company>
  <LinksUpToDate>false</LinksUpToDate>
  <CharactersWithSpaces>10966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Marshall, Kate</dc:creator>
  <cp:lastModifiedBy>Petschar Hans</cp:lastModifiedBy>
  <cp:revision>8</cp:revision>
  <dcterms:created xsi:type="dcterms:W3CDTF">2018-03-13T06:48:00Z</dcterms:created>
  <dcterms:modified xsi:type="dcterms:W3CDTF">2019-01-18T15:53:00Z</dcterms:modified>
</cp:coreProperties>
</file>