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C4" w:rsidRDefault="004F0039">
      <w:pPr>
        <w:pStyle w:val="Titel"/>
      </w:pPr>
      <w:r w:rsidRPr="004F0039">
        <w:t>Survey of National Library Spaces and Services</w:t>
      </w:r>
      <w:r w:rsidR="00CE7DF5">
        <w:tab/>
      </w:r>
      <w:r w:rsidR="00CE7DF5">
        <w:tab/>
      </w:r>
      <w:r w:rsidR="00CE7DF5" w:rsidRPr="00CE7DF5">
        <w:rPr>
          <w:b w:val="0"/>
          <w:sz w:val="24"/>
          <w:szCs w:val="24"/>
        </w:rPr>
        <w:t>1.3-2018-273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Following on from CENL’s 2017 AGM</w:t>
      </w:r>
      <w:r>
        <w:rPr>
          <w:rStyle w:val="Funotenzeichen"/>
          <w:b w:val="0"/>
          <w:sz w:val="22"/>
          <w:szCs w:val="22"/>
        </w:rPr>
        <w:footnoteReference w:id="1"/>
      </w:r>
      <w:r w:rsidRPr="004F0039">
        <w:rPr>
          <w:b w:val="0"/>
          <w:sz w:val="22"/>
          <w:szCs w:val="22"/>
        </w:rPr>
        <w:t xml:space="preserve"> and the keynote presentations, as well as the breakout session devoted to collection management, members concluded that a survey of library spaces, and the use of digital content within, would be beneficial to all. Data gathered by the CENL Secretariat </w:t>
      </w:r>
      <w:proofErr w:type="gramStart"/>
      <w:r w:rsidRPr="004F0039">
        <w:rPr>
          <w:b w:val="0"/>
          <w:sz w:val="22"/>
          <w:szCs w:val="22"/>
        </w:rPr>
        <w:t>will be used</w:t>
      </w:r>
      <w:proofErr w:type="gramEnd"/>
      <w:r w:rsidRPr="004F0039">
        <w:rPr>
          <w:b w:val="0"/>
          <w:sz w:val="22"/>
          <w:szCs w:val="22"/>
        </w:rPr>
        <w:t xml:space="preserve"> for analysis and to further discussion in the coming months with all CENL members. The full results of the survey </w:t>
      </w:r>
      <w:proofErr w:type="gramStart"/>
      <w:r w:rsidRPr="004F0039">
        <w:rPr>
          <w:b w:val="0"/>
          <w:sz w:val="22"/>
          <w:szCs w:val="22"/>
        </w:rPr>
        <w:t>are intended to be presented</w:t>
      </w:r>
      <w:proofErr w:type="gramEnd"/>
      <w:r w:rsidRPr="004F0039">
        <w:rPr>
          <w:b w:val="0"/>
          <w:sz w:val="22"/>
          <w:szCs w:val="22"/>
        </w:rPr>
        <w:t xml:space="preserve"> at CENL’s 2018 AGM.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All over the </w:t>
      </w:r>
      <w:proofErr w:type="gramStart"/>
      <w:r w:rsidRPr="004F0039">
        <w:rPr>
          <w:b w:val="0"/>
          <w:sz w:val="22"/>
          <w:szCs w:val="22"/>
        </w:rPr>
        <w:t>world</w:t>
      </w:r>
      <w:proofErr w:type="gramEnd"/>
      <w:r w:rsidRPr="004F0039">
        <w:rPr>
          <w:b w:val="0"/>
          <w:sz w:val="22"/>
          <w:szCs w:val="22"/>
        </w:rPr>
        <w:t xml:space="preserve"> we have seen the creation of new libraries during recent years, including new national library buildings that have been inaugurated or redesigned in Europe. </w:t>
      </w:r>
      <w:proofErr w:type="gramStart"/>
      <w:r w:rsidRPr="004F0039">
        <w:rPr>
          <w:b w:val="0"/>
          <w:sz w:val="22"/>
          <w:szCs w:val="22"/>
        </w:rPr>
        <w:t>The role of libraries and national libraries is changing and is in permanent transition.</w:t>
      </w:r>
      <w:proofErr w:type="gramEnd"/>
      <w:r w:rsidRPr="004F0039">
        <w:rPr>
          <w:b w:val="0"/>
          <w:sz w:val="22"/>
          <w:szCs w:val="22"/>
        </w:rPr>
        <w:t xml:space="preserve"> This process of transformation caused by the digital revolution and by changes within the economic and political environment has </w:t>
      </w:r>
      <w:proofErr w:type="gramStart"/>
      <w:r w:rsidRPr="004F0039">
        <w:rPr>
          <w:b w:val="0"/>
          <w:sz w:val="22"/>
          <w:szCs w:val="22"/>
        </w:rPr>
        <w:t>impacted</w:t>
      </w:r>
      <w:proofErr w:type="gramEnd"/>
      <w:r w:rsidRPr="004F0039">
        <w:rPr>
          <w:b w:val="0"/>
          <w:sz w:val="22"/>
          <w:szCs w:val="22"/>
        </w:rPr>
        <w:t xml:space="preserve"> library spaces, staffing and library services. To understand and to meet future needs of national libraries this survey aims to collect and </w:t>
      </w:r>
      <w:proofErr w:type="spellStart"/>
      <w:r w:rsidRPr="004F0039">
        <w:rPr>
          <w:b w:val="0"/>
          <w:sz w:val="22"/>
          <w:szCs w:val="22"/>
        </w:rPr>
        <w:t>analyse</w:t>
      </w:r>
      <w:proofErr w:type="spellEnd"/>
      <w:r w:rsidRPr="004F0039">
        <w:rPr>
          <w:b w:val="0"/>
          <w:sz w:val="22"/>
          <w:szCs w:val="22"/>
        </w:rPr>
        <w:t xml:space="preserve"> fundamental changes within national library </w:t>
      </w:r>
      <w:proofErr w:type="gramStart"/>
      <w:r w:rsidRPr="004F0039">
        <w:rPr>
          <w:b w:val="0"/>
          <w:sz w:val="22"/>
          <w:szCs w:val="22"/>
        </w:rPr>
        <w:t>spaces which</w:t>
      </w:r>
      <w:proofErr w:type="gramEnd"/>
      <w:r w:rsidRPr="004F0039">
        <w:rPr>
          <w:b w:val="0"/>
          <w:sz w:val="22"/>
          <w:szCs w:val="22"/>
        </w:rPr>
        <w:t xml:space="preserve"> have occurred over the last ten years. 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The survey </w:t>
      </w:r>
      <w:proofErr w:type="gramStart"/>
      <w:r w:rsidRPr="004F0039">
        <w:rPr>
          <w:b w:val="0"/>
          <w:sz w:val="22"/>
          <w:szCs w:val="22"/>
        </w:rPr>
        <w:t>is structured</w:t>
      </w:r>
      <w:proofErr w:type="gramEnd"/>
      <w:r w:rsidRPr="004F0039">
        <w:rPr>
          <w:b w:val="0"/>
          <w:sz w:val="22"/>
          <w:szCs w:val="22"/>
        </w:rPr>
        <w:t xml:space="preserve"> in </w:t>
      </w:r>
      <w:r w:rsidR="0031535B">
        <w:rPr>
          <w:b w:val="0"/>
          <w:sz w:val="22"/>
          <w:szCs w:val="22"/>
        </w:rPr>
        <w:t>six chapters</w:t>
      </w:r>
      <w:r w:rsidRPr="004F0039">
        <w:rPr>
          <w:b w:val="0"/>
          <w:sz w:val="22"/>
          <w:szCs w:val="22"/>
        </w:rPr>
        <w:t xml:space="preserve"> </w:t>
      </w:r>
      <w:r w:rsidR="0031535B">
        <w:rPr>
          <w:b w:val="0"/>
          <w:sz w:val="22"/>
          <w:szCs w:val="22"/>
        </w:rPr>
        <w:t>determined</w:t>
      </w:r>
      <w:r w:rsidRPr="004F0039">
        <w:rPr>
          <w:b w:val="0"/>
          <w:sz w:val="22"/>
          <w:szCs w:val="22"/>
        </w:rPr>
        <w:t xml:space="preserve"> by the themes </w:t>
      </w:r>
      <w:r w:rsidR="00C03038">
        <w:rPr>
          <w:b w:val="0"/>
          <w:sz w:val="22"/>
          <w:szCs w:val="22"/>
        </w:rPr>
        <w:t xml:space="preserve">that were </w:t>
      </w:r>
      <w:r w:rsidRPr="004F0039">
        <w:rPr>
          <w:b w:val="0"/>
          <w:sz w:val="22"/>
          <w:szCs w:val="22"/>
        </w:rPr>
        <w:t>discussed during the 2017 AGM breakout session: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The role of national libraries in collection management is changing – this affects library spaces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National libraries are transforming from solely heritage institutions to also being leaders in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Previously the role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was for preservation, but now there are new uses for our </w:t>
      </w:r>
      <w:proofErr w:type="gramStart"/>
      <w:r w:rsidRPr="004F0039">
        <w:rPr>
          <w:b w:val="0"/>
          <w:sz w:val="22"/>
          <w:szCs w:val="22"/>
        </w:rPr>
        <w:t>collections which</w:t>
      </w:r>
      <w:proofErr w:type="gramEnd"/>
      <w:r w:rsidRPr="004F0039">
        <w:rPr>
          <w:b w:val="0"/>
          <w:sz w:val="22"/>
          <w:szCs w:val="22"/>
        </w:rPr>
        <w:t xml:space="preserve"> include the combination of digital and heritage – how is this explored within national libraries?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Staff development is key to the transformation of libraries – staff need to be integrated in </w:t>
      </w:r>
      <w:proofErr w:type="gramStart"/>
      <w:r w:rsidRPr="004F0039">
        <w:rPr>
          <w:b w:val="0"/>
          <w:sz w:val="22"/>
          <w:szCs w:val="22"/>
        </w:rPr>
        <w:t>the</w:t>
      </w:r>
      <w:proofErr w:type="gramEnd"/>
      <w:r w:rsidRPr="004F0039">
        <w:rPr>
          <w:b w:val="0"/>
          <w:sz w:val="22"/>
          <w:szCs w:val="22"/>
        </w:rPr>
        <w:t xml:space="preserve"> end to end process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and using that digital content, perhaps in physical and virtual exhibitions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Skills and standards for digital content are needed for clarity of activity for researchers</w:t>
      </w:r>
    </w:p>
    <w:p w:rsidR="004F0039" w:rsidRDefault="004F0039">
      <w:pPr>
        <w:rPr>
          <w:rFonts w:asciiTheme="majorHAnsi" w:eastAsiaTheme="majorEastAsia" w:hAnsiTheme="majorHAnsi" w:cstheme="majorBidi"/>
          <w:kern w:val="28"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DC6D74" w:rsidTr="004F0039">
        <w:tc>
          <w:tcPr>
            <w:tcW w:w="1515" w:type="pct"/>
            <w:vAlign w:val="bottom"/>
          </w:tcPr>
          <w:p w:rsidR="00DC6D74" w:rsidRPr="007C647B" w:rsidRDefault="00DC6D74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:rsidR="00DC6D74" w:rsidRDefault="00DC6D74" w:rsidP="004F0039">
            <w:r>
              <w:t>Answer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national library in full (in your own language and in anglicised form)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F7660D" w:rsidRDefault="00F7660D" w:rsidP="00F7660D">
            <w:r>
              <w:t xml:space="preserve"> Kungliga Biblioteket</w:t>
            </w:r>
          </w:p>
          <w:p w:rsidR="004F0039" w:rsidRDefault="00F7660D" w:rsidP="00F7660D">
            <w:r>
              <w:t xml:space="preserve"> National Library of Sweden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Director General with official title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4F0039" w:rsidRDefault="00F7660D" w:rsidP="004F0039">
            <w:proofErr w:type="spellStart"/>
            <w:r>
              <w:t>Gunilla</w:t>
            </w:r>
            <w:proofErr w:type="spellEnd"/>
            <w:r>
              <w:t xml:space="preserve"> </w:t>
            </w:r>
            <w:proofErr w:type="spellStart"/>
            <w:r>
              <w:t>Herdenberg</w:t>
            </w:r>
            <w:proofErr w:type="spellEnd"/>
          </w:p>
          <w:p w:rsidR="00A6287A" w:rsidRDefault="00A6287A" w:rsidP="004F0039">
            <w:r>
              <w:t xml:space="preserve">National Librarian 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Main library address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F7660D" w:rsidRDefault="00F7660D" w:rsidP="00F7660D">
            <w:r>
              <w:t>PO Box 5039</w:t>
            </w:r>
          </w:p>
          <w:p w:rsidR="00F7660D" w:rsidRDefault="00F7660D" w:rsidP="00F7660D">
            <w:r>
              <w:t>SE- 10241 Stockholm</w:t>
            </w:r>
          </w:p>
          <w:p w:rsidR="004F0039" w:rsidRDefault="00F7660D" w:rsidP="004F0039">
            <w:r>
              <w:t>Sweden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Current</w:t>
            </w:r>
            <w:r w:rsidR="004F0039" w:rsidRPr="007C647B">
              <w:rPr>
                <w:b/>
                <w:lang w:val="en-GB"/>
              </w:rPr>
              <w:t xml:space="preserve"> logo </w:t>
            </w:r>
            <w:r>
              <w:rPr>
                <w:b/>
                <w:lang w:val="en-GB"/>
              </w:rPr>
              <w:t>as a .jpg:</w:t>
            </w:r>
          </w:p>
        </w:tc>
        <w:tc>
          <w:tcPr>
            <w:tcW w:w="3485" w:type="pct"/>
            <w:vAlign w:val="bottom"/>
          </w:tcPr>
          <w:p w:rsidR="004F0039" w:rsidRDefault="00F7660D" w:rsidP="004F0039">
            <w:r>
              <w:rPr>
                <w:noProof/>
                <w:lang w:val="de-AT" w:eastAsia="de-AT"/>
              </w:rPr>
              <w:drawing>
                <wp:inline distT="0" distB="0" distL="0" distR="0" wp14:anchorId="72A1F1D5" wp14:editId="49C76074">
                  <wp:extent cx="1428750" cy="1419225"/>
                  <wp:effectExtent l="0" t="0" r="0" b="9525"/>
                  <wp:docPr id="2" name="Picture 2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FA1DA4" w:rsidRDefault="00DC6D74" w:rsidP="00DC6D74">
            <w:pPr>
              <w:rPr>
                <w:b/>
                <w:lang w:val="en-GB"/>
              </w:rPr>
            </w:pPr>
            <w:r w:rsidRPr="00FA1DA4">
              <w:rPr>
                <w:b/>
                <w:lang w:val="en-GB"/>
              </w:rPr>
              <w:t>Con</w:t>
            </w:r>
            <w:r w:rsidR="004F0039" w:rsidRPr="00FA1DA4">
              <w:rPr>
                <w:b/>
                <w:lang w:val="en-GB"/>
              </w:rPr>
              <w:t>tact name, emai</w:t>
            </w:r>
            <w:r w:rsidRPr="00FA1DA4">
              <w:rPr>
                <w:b/>
                <w:lang w:val="en-GB"/>
              </w:rPr>
              <w:t>l and telephone for this survey:</w:t>
            </w:r>
          </w:p>
        </w:tc>
        <w:tc>
          <w:tcPr>
            <w:tcW w:w="3485" w:type="pct"/>
            <w:vAlign w:val="bottom"/>
          </w:tcPr>
          <w:p w:rsidR="00F7660D" w:rsidRPr="00FA1DA4" w:rsidRDefault="009B4460" w:rsidP="00F7660D">
            <w:r>
              <w:t>C</w:t>
            </w:r>
            <w:r w:rsidR="007E007B">
              <w:t>hristina Jönsson Adrial, Director</w:t>
            </w:r>
            <w:r>
              <w:t xml:space="preserve"> of</w:t>
            </w:r>
            <w:r w:rsidR="00227449">
              <w:t xml:space="preserve"> Public Programs Department</w:t>
            </w:r>
          </w:p>
          <w:p w:rsidR="004F0039" w:rsidRPr="00FA1DA4" w:rsidRDefault="00227449" w:rsidP="004F0039">
            <w:r>
              <w:t>Christina.jonsson.adrial</w:t>
            </w:r>
            <w:r w:rsidR="00F7660D" w:rsidRPr="00FA1DA4">
              <w:t>@kb.se</w:t>
            </w:r>
          </w:p>
          <w:p w:rsidR="00F7660D" w:rsidRPr="00FA1DA4" w:rsidRDefault="00227449" w:rsidP="004F0039">
            <w:r>
              <w:t>+46 10 709 2520</w:t>
            </w:r>
          </w:p>
        </w:tc>
      </w:tr>
    </w:tbl>
    <w:p w:rsidR="003D48C4" w:rsidRDefault="009A1510">
      <w:pPr>
        <w:pStyle w:val="berschrift1"/>
      </w:pPr>
      <w:sdt>
        <w:sdtPr>
          <w:id w:val="1644080472"/>
          <w:placeholder>
            <w:docPart w:val="B21C9DA1DC894137A71486AA4FF84D05"/>
          </w:placeholder>
          <w:temporary/>
          <w:showingPlcHdr/>
        </w:sdtPr>
        <w:sdtEndPr/>
        <w:sdtContent>
          <w:r w:rsidR="00C34ACB">
            <w:t>Instructions</w:t>
          </w:r>
        </w:sdtContent>
      </w:sdt>
    </w:p>
    <w:p w:rsidR="003D48C4" w:rsidRDefault="007C647B">
      <w:r>
        <w:t xml:space="preserve">The CENL Secretariat has pre-completed as much information as possible within this survey.  Please check the information already provided and augment or correct this as necessary. Where no information </w:t>
      </w:r>
      <w:proofErr w:type="gramStart"/>
      <w:r>
        <w:t>is yet provided</w:t>
      </w:r>
      <w:proofErr w:type="gramEnd"/>
      <w:r>
        <w:t xml:space="preserve">, please supply answers in full. Do contact </w:t>
      </w:r>
      <w:hyperlink r:id="rId9" w:history="1">
        <w:r w:rsidRPr="00321AA8">
          <w:rPr>
            <w:rStyle w:val="Hyperlink"/>
          </w:rPr>
          <w:t>cenl@bl.uk</w:t>
        </w:r>
      </w:hyperlink>
      <w:r>
        <w:t xml:space="preserve"> with any difficulties.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3D48C4" w:rsidRDefault="004F0039">
      <w:pPr>
        <w:pStyle w:val="berschrift1"/>
      </w:pPr>
      <w:r>
        <w:lastRenderedPageBreak/>
        <w:t>Chapter</w:t>
      </w:r>
      <w:r w:rsidR="00C34ACB">
        <w:t xml:space="preserve"> I: </w:t>
      </w:r>
      <w:r w:rsidR="007C647B" w:rsidRPr="007C647B">
        <w:t>Scope and core functions of your national library</w:t>
      </w:r>
    </w:p>
    <w:p w:rsidR="003D48C4" w:rsidRDefault="006E5161" w:rsidP="00667039">
      <w:pPr>
        <w:pStyle w:val="Question"/>
      </w:pPr>
      <w:r w:rsidRPr="00200A7A">
        <w:t>Please check all that apply.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1053"/>
        <w:gridCol w:w="1032"/>
        <w:gridCol w:w="1047"/>
        <w:gridCol w:w="1048"/>
        <w:gridCol w:w="1041"/>
        <w:gridCol w:w="1076"/>
        <w:gridCol w:w="993"/>
        <w:gridCol w:w="1031"/>
      </w:tblGrid>
      <w:tr w:rsidR="00DC6D74" w:rsidTr="00DC6D74">
        <w:trPr>
          <w:trHeight w:val="258"/>
        </w:trPr>
        <w:tc>
          <w:tcPr>
            <w:tcW w:w="1049" w:type="dxa"/>
            <w:vAlign w:val="center"/>
          </w:tcPr>
          <w:p w:rsidR="00DC6D74" w:rsidRDefault="004019A8" w:rsidP="006E5161">
            <w:pPr>
              <w:pStyle w:val="Rating"/>
            </w:pPr>
            <w:r>
              <w:t>X</w:t>
            </w:r>
          </w:p>
        </w:tc>
        <w:tc>
          <w:tcPr>
            <w:tcW w:w="1053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2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7" w:type="dxa"/>
            <w:vAlign w:val="center"/>
          </w:tcPr>
          <w:p w:rsidR="00DC6D74" w:rsidRDefault="004019A8" w:rsidP="006E5161">
            <w:pPr>
              <w:pStyle w:val="Rating"/>
            </w:pPr>
            <w:r>
              <w:t>X</w:t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1" w:type="dxa"/>
            <w:vAlign w:val="center"/>
          </w:tcPr>
          <w:p w:rsidR="00DC6D74" w:rsidRDefault="00A6287A" w:rsidP="00DC6D74">
            <w:pPr>
              <w:pStyle w:val="Rating"/>
            </w:pPr>
            <w:r>
              <w:t>X</w:t>
            </w:r>
          </w:p>
        </w:tc>
        <w:tc>
          <w:tcPr>
            <w:tcW w:w="1076" w:type="dxa"/>
            <w:vAlign w:val="center"/>
          </w:tcPr>
          <w:p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93" w:type="dxa"/>
            <w:vAlign w:val="center"/>
          </w:tcPr>
          <w:p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1" w:type="dxa"/>
          </w:tcPr>
          <w:p w:rsidR="00DC6D74" w:rsidRPr="002963EE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</w:tr>
      <w:tr w:rsidR="00DC6D74" w:rsidTr="00DC6D74">
        <w:trPr>
          <w:trHeight w:val="345"/>
        </w:trPr>
        <w:tc>
          <w:tcPr>
            <w:tcW w:w="1049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Library</w:t>
            </w:r>
          </w:p>
        </w:tc>
        <w:tc>
          <w:tcPr>
            <w:tcW w:w="1053" w:type="dxa"/>
            <w:vAlign w:val="center"/>
          </w:tcPr>
          <w:p w:rsidR="00DC6D74" w:rsidRDefault="00DC6D74" w:rsidP="006E5161">
            <w:pPr>
              <w:pStyle w:val="Rating"/>
            </w:pPr>
            <w:r>
              <w:t>University Library</w:t>
            </w:r>
          </w:p>
        </w:tc>
        <w:tc>
          <w:tcPr>
            <w:tcW w:w="1032" w:type="dxa"/>
            <w:vAlign w:val="center"/>
          </w:tcPr>
          <w:p w:rsidR="00DC6D74" w:rsidRDefault="00DC6D74" w:rsidP="006E5161">
            <w:pPr>
              <w:pStyle w:val="Rating"/>
            </w:pPr>
            <w:r>
              <w:t>Public Library</w:t>
            </w:r>
          </w:p>
        </w:tc>
        <w:tc>
          <w:tcPr>
            <w:tcW w:w="1047" w:type="dxa"/>
            <w:vAlign w:val="center"/>
          </w:tcPr>
          <w:p w:rsidR="00DC6D74" w:rsidRDefault="00DC6D74" w:rsidP="006E5161">
            <w:pPr>
              <w:pStyle w:val="Rating"/>
            </w:pPr>
            <w:r>
              <w:t>Research Library / Research Centre</w:t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Archives</w:t>
            </w:r>
          </w:p>
        </w:tc>
        <w:tc>
          <w:tcPr>
            <w:tcW w:w="1041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Legal deposit </w:t>
            </w:r>
            <w:proofErr w:type="spellStart"/>
            <w:r>
              <w:t>centre</w:t>
            </w:r>
            <w:proofErr w:type="spellEnd"/>
          </w:p>
        </w:tc>
        <w:tc>
          <w:tcPr>
            <w:tcW w:w="1076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Preservation </w:t>
            </w:r>
            <w:proofErr w:type="spellStart"/>
            <w:r>
              <w:t>centre</w:t>
            </w:r>
            <w:proofErr w:type="spellEnd"/>
          </w:p>
        </w:tc>
        <w:tc>
          <w:tcPr>
            <w:tcW w:w="993" w:type="dxa"/>
            <w:vAlign w:val="center"/>
          </w:tcPr>
          <w:p w:rsidR="00DC6D74" w:rsidRDefault="00DC6D74" w:rsidP="00DC6D74">
            <w:pPr>
              <w:pStyle w:val="Rating"/>
            </w:pPr>
            <w:r>
              <w:t>Museum</w:t>
            </w:r>
          </w:p>
        </w:tc>
        <w:tc>
          <w:tcPr>
            <w:tcW w:w="1031" w:type="dxa"/>
            <w:vAlign w:val="center"/>
          </w:tcPr>
          <w:p w:rsidR="00DC6D74" w:rsidRDefault="00DC6D74" w:rsidP="00DC6D74">
            <w:pPr>
              <w:pStyle w:val="Rating"/>
            </w:pPr>
            <w:r>
              <w:t>Other</w:t>
            </w:r>
          </w:p>
        </w:tc>
      </w:tr>
    </w:tbl>
    <w:p w:rsidR="003969B6" w:rsidRPr="000D495F" w:rsidRDefault="000D495F" w:rsidP="003969B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 xml:space="preserve">If other please </w:t>
      </w:r>
      <w:proofErr w:type="gramStart"/>
      <w:r w:rsidRPr="000D495F">
        <w:rPr>
          <w:b w:val="0"/>
        </w:rPr>
        <w:t>specify:</w:t>
      </w:r>
      <w:proofErr w:type="gramEnd"/>
      <w:r w:rsidR="003969B6">
        <w:rPr>
          <w:b w:val="0"/>
        </w:rPr>
        <w:t xml:space="preserve"> </w:t>
      </w:r>
      <w:r w:rsidR="003969B6">
        <w:rPr>
          <w:b w:val="0"/>
        </w:rPr>
        <w:br/>
        <w:t xml:space="preserve">- </w:t>
      </w:r>
    </w:p>
    <w:p w:rsidR="003D48C4" w:rsidRPr="004D2649" w:rsidRDefault="00DC6D74" w:rsidP="00667039">
      <w:pPr>
        <w:pStyle w:val="Question"/>
      </w:pPr>
      <w:r w:rsidRPr="004D2649">
        <w:t>Are you the only library with a national remit in your country? If no (</w:t>
      </w:r>
      <w:proofErr w:type="spellStart"/>
      <w:r w:rsidRPr="004D2649">
        <w:t>eg</w:t>
      </w:r>
      <w:proofErr w:type="spellEnd"/>
      <w:r w:rsidRPr="004D2649">
        <w:t>. there is also a National Technical Library) please specify.</w:t>
      </w:r>
      <w:r w:rsidR="003969B6" w:rsidRPr="004D2649">
        <w:t xml:space="preserve"> </w:t>
      </w:r>
    </w:p>
    <w:p w:rsidR="004D2649" w:rsidRPr="001E4F63" w:rsidRDefault="004D2649" w:rsidP="004D2649">
      <w:pPr>
        <w:pStyle w:val="Answer"/>
        <w:numPr>
          <w:ilvl w:val="0"/>
          <w:numId w:val="0"/>
        </w:numPr>
        <w:ind w:left="518"/>
      </w:pPr>
      <w:r w:rsidRPr="004D2649">
        <w:rPr>
          <w:iCs/>
        </w:rPr>
        <w:t xml:space="preserve">No. </w:t>
      </w:r>
      <w:r w:rsidRPr="004D2649">
        <w:rPr>
          <w:iCs/>
        </w:rPr>
        <w:br/>
        <w:t xml:space="preserve">As for preservation </w:t>
      </w:r>
      <w:r>
        <w:rPr>
          <w:iCs/>
        </w:rPr>
        <w:t xml:space="preserve">of legal </w:t>
      </w:r>
      <w:proofErr w:type="gramStart"/>
      <w:r>
        <w:rPr>
          <w:iCs/>
        </w:rPr>
        <w:t>deposits</w:t>
      </w:r>
      <w:proofErr w:type="gramEnd"/>
      <w:r>
        <w:rPr>
          <w:iCs/>
        </w:rPr>
        <w:t xml:space="preserve"> the National L</w:t>
      </w:r>
      <w:r w:rsidRPr="004D2649">
        <w:rPr>
          <w:iCs/>
        </w:rPr>
        <w:t>ibrary of Sweden share</w:t>
      </w:r>
      <w:r>
        <w:rPr>
          <w:iCs/>
        </w:rPr>
        <w:t>s</w:t>
      </w:r>
      <w:r w:rsidRPr="004D2649">
        <w:rPr>
          <w:iCs/>
        </w:rPr>
        <w:t xml:space="preserve"> the responsibility </w:t>
      </w:r>
      <w:r w:rsidR="00CF2F46">
        <w:rPr>
          <w:iCs/>
        </w:rPr>
        <w:t>for long term preservation of</w:t>
      </w:r>
      <w:r>
        <w:rPr>
          <w:iCs/>
        </w:rPr>
        <w:t xml:space="preserve"> Swedish printed matter </w:t>
      </w:r>
      <w:r w:rsidRPr="004D2649">
        <w:rPr>
          <w:iCs/>
        </w:rPr>
        <w:t xml:space="preserve">with the </w:t>
      </w:r>
      <w:r>
        <w:rPr>
          <w:iCs/>
        </w:rPr>
        <w:t xml:space="preserve">Lund </w:t>
      </w:r>
      <w:r w:rsidRPr="004D2649">
        <w:rPr>
          <w:iCs/>
        </w:rPr>
        <w:t>Universit</w:t>
      </w:r>
      <w:r>
        <w:rPr>
          <w:iCs/>
        </w:rPr>
        <w:t>y Library</w:t>
      </w:r>
      <w:r w:rsidRPr="004D2649">
        <w:rPr>
          <w:iCs/>
        </w:rPr>
        <w:t>. However, the National library has the national remit for the collecting</w:t>
      </w:r>
      <w:r>
        <w:rPr>
          <w:iCs/>
        </w:rPr>
        <w:t xml:space="preserve"> and </w:t>
      </w:r>
      <w:proofErr w:type="gramStart"/>
      <w:r>
        <w:rPr>
          <w:iCs/>
        </w:rPr>
        <w:t>long term</w:t>
      </w:r>
      <w:proofErr w:type="gramEnd"/>
      <w:r>
        <w:rPr>
          <w:iCs/>
        </w:rPr>
        <w:t xml:space="preserve"> preservation of Swedish audiovisual media and S</w:t>
      </w:r>
      <w:r w:rsidRPr="004D2649">
        <w:rPr>
          <w:iCs/>
        </w:rPr>
        <w:t>wedish electronic materials.</w:t>
      </w:r>
    </w:p>
    <w:p w:rsidR="003D48C4" w:rsidRPr="00667039" w:rsidRDefault="00DC6D74" w:rsidP="00667039">
      <w:pPr>
        <w:pStyle w:val="Question"/>
      </w:pPr>
      <w:r>
        <w:t>What is the legal status of your library?</w:t>
      </w:r>
    </w:p>
    <w:p w:rsidR="00FE43AC" w:rsidRDefault="004019A8" w:rsidP="00E873F6">
      <w:pPr>
        <w:pStyle w:val="Answer"/>
        <w:numPr>
          <w:ilvl w:val="0"/>
          <w:numId w:val="0"/>
        </w:numPr>
        <w:ind w:left="518"/>
      </w:pPr>
      <w:r w:rsidRPr="004019A8">
        <w:t>National Library</w:t>
      </w:r>
      <w:r w:rsidR="004D2649">
        <w:t>.</w:t>
      </w:r>
      <w:r>
        <w:t xml:space="preserve"> </w:t>
      </w:r>
    </w:p>
    <w:p w:rsidR="00DC6D74" w:rsidRPr="00DC6D74" w:rsidRDefault="00DC6D74" w:rsidP="00DC6D74">
      <w:pPr>
        <w:pStyle w:val="Answer"/>
        <w:numPr>
          <w:ilvl w:val="0"/>
          <w:numId w:val="1"/>
        </w:numPr>
        <w:rPr>
          <w:b/>
        </w:rPr>
      </w:pPr>
      <w:r>
        <w:rPr>
          <w:b/>
        </w:rPr>
        <w:t>Which ministry oversees your library</w:t>
      </w:r>
      <w:r w:rsidRPr="00DC6D74">
        <w:rPr>
          <w:b/>
        </w:rPr>
        <w:t>?</w:t>
      </w:r>
    </w:p>
    <w:p w:rsidR="00DC6D74" w:rsidRPr="00DC6D74" w:rsidRDefault="004019A8" w:rsidP="00E873F6">
      <w:pPr>
        <w:pStyle w:val="Answer"/>
        <w:numPr>
          <w:ilvl w:val="0"/>
          <w:numId w:val="0"/>
        </w:numPr>
        <w:ind w:left="518"/>
      </w:pPr>
      <w:r>
        <w:t>Ministry of Education and Research</w:t>
      </w:r>
      <w:r w:rsidR="004D2649">
        <w:t>.</w:t>
      </w:r>
      <w:r>
        <w:t xml:space="preserve"> 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DC6D74" w:rsidRDefault="00DC6D74" w:rsidP="00DC6D74">
      <w:pPr>
        <w:pStyle w:val="berschrift1"/>
      </w:pPr>
      <w:r>
        <w:lastRenderedPageBreak/>
        <w:t>Chapter II: Physical spaces</w:t>
      </w:r>
    </w:p>
    <w:p w:rsidR="00E873F6" w:rsidRPr="00E873F6" w:rsidRDefault="00E873F6" w:rsidP="00E873F6">
      <w:pPr>
        <w:pStyle w:val="Question"/>
      </w:pPr>
      <w:r w:rsidRPr="00E873F6">
        <w:t>Do you have multiple library sites? If so, please provide address details of all libra</w:t>
      </w:r>
      <w:r>
        <w:t>ry buildings, including storage.</w:t>
      </w:r>
    </w:p>
    <w:p w:rsidR="00A6287A" w:rsidRDefault="00A6287A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A6287A">
        <w:t>National Library of Sweden</w:t>
      </w:r>
      <w:r>
        <w:t xml:space="preserve"> </w:t>
      </w:r>
      <w:r>
        <w:rPr>
          <w:b w:val="0"/>
        </w:rPr>
        <w:t xml:space="preserve">(main building) </w:t>
      </w:r>
      <w:r w:rsidRPr="00A6287A">
        <w:br/>
      </w:r>
      <w:r w:rsidRPr="00A6287A">
        <w:rPr>
          <w:b w:val="0"/>
        </w:rPr>
        <w:t xml:space="preserve">Address: </w:t>
      </w:r>
      <w:proofErr w:type="spellStart"/>
      <w:r w:rsidRPr="00A6287A">
        <w:rPr>
          <w:b w:val="0"/>
        </w:rPr>
        <w:t>Humlegårdsgatan</w:t>
      </w:r>
      <w:proofErr w:type="spellEnd"/>
      <w:r w:rsidRPr="00A6287A">
        <w:rPr>
          <w:b w:val="0"/>
        </w:rPr>
        <w:t xml:space="preserve"> 26, </w:t>
      </w:r>
      <w:proofErr w:type="spellStart"/>
      <w:r w:rsidRPr="00A6287A">
        <w:rPr>
          <w:b w:val="0"/>
        </w:rPr>
        <w:t>Humlegården</w:t>
      </w:r>
      <w:proofErr w:type="spellEnd"/>
      <w:r w:rsidRPr="00A6287A">
        <w:rPr>
          <w:b w:val="0"/>
        </w:rPr>
        <w:t xml:space="preserve">, Stockholm </w:t>
      </w:r>
      <w:r w:rsidRPr="00A6287A">
        <w:rPr>
          <w:b w:val="0"/>
        </w:rPr>
        <w:br/>
      </w:r>
      <w:hyperlink r:id="rId10" w:history="1">
        <w:r w:rsidRPr="00A6287A">
          <w:rPr>
            <w:rStyle w:val="Hyperlink"/>
            <w:b w:val="0"/>
          </w:rPr>
          <w:t>https://www.kb.se/besok-och-anvand/hitta-till-kb.html</w:t>
        </w:r>
      </w:hyperlink>
      <w:r w:rsidRPr="00A6287A">
        <w:rPr>
          <w:b w:val="0"/>
        </w:rPr>
        <w:t xml:space="preserve"> (visit and use KB – website in Swedish) </w:t>
      </w:r>
      <w:r w:rsidRPr="00A6287A">
        <w:rPr>
          <w:b w:val="0"/>
        </w:rPr>
        <w:br/>
        <w:t xml:space="preserve">Underground stops: </w:t>
      </w:r>
      <w:proofErr w:type="spellStart"/>
      <w:r w:rsidRPr="00A6287A">
        <w:rPr>
          <w:b w:val="0"/>
        </w:rPr>
        <w:t>Östermalmstorg</w:t>
      </w:r>
      <w:proofErr w:type="spellEnd"/>
      <w:r w:rsidRPr="00A6287A">
        <w:rPr>
          <w:b w:val="0"/>
        </w:rPr>
        <w:t xml:space="preserve"> (red line) or </w:t>
      </w:r>
      <w:proofErr w:type="spellStart"/>
      <w:r w:rsidRPr="00A6287A">
        <w:rPr>
          <w:b w:val="0"/>
        </w:rPr>
        <w:t>Hötorget</w:t>
      </w:r>
      <w:proofErr w:type="spellEnd"/>
      <w:r w:rsidRPr="00A6287A">
        <w:rPr>
          <w:b w:val="0"/>
        </w:rPr>
        <w:t xml:space="preserve"> (green line</w:t>
      </w:r>
      <w:proofErr w:type="gramStart"/>
      <w:r w:rsidRPr="00A6287A">
        <w:rPr>
          <w:b w:val="0"/>
        </w:rPr>
        <w:t>)</w:t>
      </w:r>
      <w:proofErr w:type="gramEnd"/>
      <w:r w:rsidRPr="00A6287A">
        <w:rPr>
          <w:b w:val="0"/>
        </w:rPr>
        <w:br/>
        <w:t xml:space="preserve">Bus stop: </w:t>
      </w:r>
      <w:proofErr w:type="spellStart"/>
      <w:r w:rsidRPr="00A6287A">
        <w:rPr>
          <w:b w:val="0"/>
        </w:rPr>
        <w:t>Stureplan</w:t>
      </w:r>
      <w:proofErr w:type="spellEnd"/>
      <w:r w:rsidRPr="00A6287A">
        <w:rPr>
          <w:b w:val="0"/>
        </w:rPr>
        <w:t xml:space="preserve"> </w:t>
      </w:r>
      <w:r w:rsidRPr="00A6287A">
        <w:rPr>
          <w:b w:val="0"/>
        </w:rPr>
        <w:br/>
      </w:r>
      <w:hyperlink r:id="rId11" w:history="1">
        <w:r w:rsidRPr="00A6287A">
          <w:rPr>
            <w:rStyle w:val="Hyperlink"/>
            <w:b w:val="0"/>
          </w:rPr>
          <w:t>https://sl.se/</w:t>
        </w:r>
      </w:hyperlink>
      <w:r w:rsidRPr="00A6287A">
        <w:rPr>
          <w:b w:val="0"/>
        </w:rPr>
        <w:t xml:space="preserve"> (Travel planner)  </w:t>
      </w:r>
    </w:p>
    <w:p w:rsidR="006E7488" w:rsidRPr="00691928" w:rsidRDefault="006E7488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t xml:space="preserve">National Library of Sweden </w:t>
      </w:r>
      <w:r>
        <w:br/>
      </w:r>
      <w:proofErr w:type="spellStart"/>
      <w:r w:rsidRPr="00691928">
        <w:rPr>
          <w:b w:val="0"/>
        </w:rPr>
        <w:t>Karlavägen</w:t>
      </w:r>
      <w:proofErr w:type="spellEnd"/>
      <w:r w:rsidRPr="00691928">
        <w:rPr>
          <w:b w:val="0"/>
        </w:rPr>
        <w:t xml:space="preserve"> </w:t>
      </w:r>
      <w:r w:rsidR="00691928" w:rsidRPr="00691928">
        <w:rPr>
          <w:b w:val="0"/>
        </w:rPr>
        <w:t>96</w:t>
      </w:r>
      <w:r w:rsidR="00CF2F46">
        <w:rPr>
          <w:b w:val="0"/>
        </w:rPr>
        <w:t xml:space="preserve">, Stockholm </w:t>
      </w:r>
      <w:r w:rsidR="00691928">
        <w:br/>
      </w:r>
      <w:proofErr w:type="gramStart"/>
      <w:r w:rsidR="00691928">
        <w:rPr>
          <w:b w:val="0"/>
        </w:rPr>
        <w:t>At</w:t>
      </w:r>
      <w:proofErr w:type="gramEnd"/>
      <w:r w:rsidR="00691928">
        <w:rPr>
          <w:b w:val="0"/>
        </w:rPr>
        <w:t xml:space="preserve"> </w:t>
      </w:r>
      <w:proofErr w:type="spellStart"/>
      <w:r w:rsidR="00691928">
        <w:rPr>
          <w:b w:val="0"/>
        </w:rPr>
        <w:t>Karlavä</w:t>
      </w:r>
      <w:r w:rsidR="00CF2F46">
        <w:rPr>
          <w:b w:val="0"/>
        </w:rPr>
        <w:t>gen</w:t>
      </w:r>
      <w:proofErr w:type="spellEnd"/>
      <w:r w:rsidR="00CF2F46">
        <w:rPr>
          <w:b w:val="0"/>
        </w:rPr>
        <w:t xml:space="preserve"> </w:t>
      </w:r>
      <w:r w:rsidR="00691928">
        <w:rPr>
          <w:b w:val="0"/>
        </w:rPr>
        <w:t>we work on collecting, preserving and digitizing music, movies and games as well as newspapers, radio and television</w:t>
      </w:r>
      <w:r w:rsidR="00CF2F46">
        <w:rPr>
          <w:b w:val="0"/>
        </w:rPr>
        <w:t xml:space="preserve">. The material </w:t>
      </w:r>
      <w:proofErr w:type="gramStart"/>
      <w:r w:rsidR="00CF2F46">
        <w:rPr>
          <w:b w:val="0"/>
        </w:rPr>
        <w:t>is accessed</w:t>
      </w:r>
      <w:proofErr w:type="gramEnd"/>
      <w:r w:rsidR="00CF2F46">
        <w:rPr>
          <w:b w:val="0"/>
        </w:rPr>
        <w:t xml:space="preserve"> at </w:t>
      </w:r>
      <w:proofErr w:type="spellStart"/>
      <w:r w:rsidR="00CF2F46">
        <w:rPr>
          <w:b w:val="0"/>
        </w:rPr>
        <w:t>Humlegårdsgatan</w:t>
      </w:r>
      <w:proofErr w:type="spellEnd"/>
      <w:r w:rsidR="00CF2F46">
        <w:rPr>
          <w:b w:val="0"/>
        </w:rPr>
        <w:t xml:space="preserve"> 26</w:t>
      </w:r>
      <w:r w:rsidR="00691928">
        <w:rPr>
          <w:b w:val="0"/>
        </w:rPr>
        <w:t xml:space="preserve">. </w:t>
      </w:r>
    </w:p>
    <w:p w:rsidR="00A6287A" w:rsidRDefault="00A6287A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spellStart"/>
      <w:r w:rsidRPr="000E227A">
        <w:t>Roggebiblioteket</w:t>
      </w:r>
      <w:proofErr w:type="spellEnd"/>
      <w:r w:rsidRPr="00A6287A">
        <w:rPr>
          <w:b w:val="0"/>
        </w:rPr>
        <w:t xml:space="preserve"> (Rogge Library) </w:t>
      </w:r>
      <w:r w:rsidRPr="00A6287A">
        <w:rPr>
          <w:b w:val="0"/>
        </w:rPr>
        <w:br/>
      </w:r>
      <w:proofErr w:type="spellStart"/>
      <w:r w:rsidRPr="00A6287A">
        <w:rPr>
          <w:b w:val="0"/>
        </w:rPr>
        <w:t>Lektorsgatan</w:t>
      </w:r>
      <w:proofErr w:type="spellEnd"/>
      <w:r w:rsidRPr="00A6287A">
        <w:rPr>
          <w:b w:val="0"/>
        </w:rPr>
        <w:t xml:space="preserve"> 4, </w:t>
      </w:r>
      <w:proofErr w:type="spellStart"/>
      <w:r w:rsidRPr="00A6287A">
        <w:rPr>
          <w:b w:val="0"/>
        </w:rPr>
        <w:t>Strängnäs</w:t>
      </w:r>
      <w:proofErr w:type="spellEnd"/>
      <w:r w:rsidRPr="00A6287A">
        <w:rPr>
          <w:b w:val="0"/>
        </w:rPr>
        <w:br/>
        <w:t xml:space="preserve">Contact in advance for a visit: </w:t>
      </w:r>
      <w:hyperlink r:id="rId12" w:history="1">
        <w:r w:rsidRPr="00A6287A">
          <w:rPr>
            <w:rStyle w:val="Hyperlink"/>
            <w:b w:val="0"/>
          </w:rPr>
          <w:t>rogge@kb.se</w:t>
        </w:r>
      </w:hyperlink>
      <w:r w:rsidRPr="00A6287A">
        <w:rPr>
          <w:b w:val="0"/>
        </w:rPr>
        <w:t xml:space="preserve"> </w:t>
      </w:r>
      <w:r w:rsidRPr="00A6287A">
        <w:rPr>
          <w:b w:val="0"/>
        </w:rPr>
        <w:br/>
      </w:r>
      <w:hyperlink r:id="rId13" w:history="1">
        <w:r w:rsidRPr="00A6287A">
          <w:rPr>
            <w:rStyle w:val="Hyperlink"/>
            <w:b w:val="0"/>
          </w:rPr>
          <w:t>https://www.kb.se/besok-och-anvand/roggebiblioteket.html</w:t>
        </w:r>
      </w:hyperlink>
      <w:r w:rsidRPr="00A6287A">
        <w:rPr>
          <w:b w:val="0"/>
        </w:rPr>
        <w:t xml:space="preserve"> (visit and use the Rogge Library – website in Swedish)  </w:t>
      </w:r>
    </w:p>
    <w:p w:rsidR="00DC6D74" w:rsidRDefault="00A6287A" w:rsidP="00E873F6">
      <w:pPr>
        <w:pStyle w:val="Question"/>
        <w:numPr>
          <w:ilvl w:val="0"/>
          <w:numId w:val="0"/>
        </w:numPr>
        <w:ind w:left="518"/>
      </w:pPr>
      <w:proofErr w:type="spellStart"/>
      <w:r w:rsidRPr="000E227A">
        <w:t>Statens</w:t>
      </w:r>
      <w:proofErr w:type="spellEnd"/>
      <w:r w:rsidRPr="000E227A">
        <w:t xml:space="preserve"> </w:t>
      </w:r>
      <w:proofErr w:type="spellStart"/>
      <w:r w:rsidRPr="000E227A">
        <w:t>biblioteksdepå</w:t>
      </w:r>
      <w:proofErr w:type="spellEnd"/>
      <w:r w:rsidRPr="000E227A">
        <w:t xml:space="preserve"> </w:t>
      </w:r>
      <w:proofErr w:type="spellStart"/>
      <w:r w:rsidRPr="000E227A">
        <w:t>i</w:t>
      </w:r>
      <w:proofErr w:type="spellEnd"/>
      <w:r w:rsidRPr="000E227A">
        <w:t xml:space="preserve"> </w:t>
      </w:r>
      <w:proofErr w:type="spellStart"/>
      <w:proofErr w:type="gramStart"/>
      <w:r w:rsidRPr="000E227A">
        <w:t>Bålsta</w:t>
      </w:r>
      <w:proofErr w:type="spellEnd"/>
      <w:r w:rsidRPr="00A6287A">
        <w:rPr>
          <w:b w:val="0"/>
        </w:rPr>
        <w:t xml:space="preserve">  </w:t>
      </w:r>
      <w:r w:rsidR="000E227A">
        <w:rPr>
          <w:b w:val="0"/>
        </w:rPr>
        <w:t>(</w:t>
      </w:r>
      <w:proofErr w:type="gramEnd"/>
      <w:r w:rsidR="000E227A">
        <w:rPr>
          <w:b w:val="0"/>
        </w:rPr>
        <w:t xml:space="preserve">National Library Deposit in </w:t>
      </w:r>
      <w:proofErr w:type="spellStart"/>
      <w:r w:rsidR="000E227A">
        <w:rPr>
          <w:b w:val="0"/>
        </w:rPr>
        <w:t>Bålsta</w:t>
      </w:r>
      <w:proofErr w:type="spellEnd"/>
      <w:r w:rsidR="000E227A">
        <w:rPr>
          <w:b w:val="0"/>
        </w:rPr>
        <w:t>)</w:t>
      </w:r>
      <w:r w:rsidRPr="00A6287A">
        <w:rPr>
          <w:b w:val="0"/>
        </w:rPr>
        <w:br/>
        <w:t xml:space="preserve">Contact in advance for a visit:  </w:t>
      </w:r>
      <w:hyperlink r:id="rId14" w:history="1">
        <w:r w:rsidRPr="00A6287A">
          <w:rPr>
            <w:rStyle w:val="Hyperlink"/>
            <w:b w:val="0"/>
          </w:rPr>
          <w:t>sbd@kb.se</w:t>
        </w:r>
      </w:hyperlink>
      <w:r w:rsidRPr="00A6287A">
        <w:rPr>
          <w:b w:val="0"/>
        </w:rPr>
        <w:t xml:space="preserve"> </w:t>
      </w:r>
      <w:r w:rsidRPr="00A6287A">
        <w:rPr>
          <w:b w:val="0"/>
        </w:rPr>
        <w:br/>
        <w:t>Phone: +46 171 52165 or +46 171 521 91</w:t>
      </w:r>
      <w:r>
        <w:t xml:space="preserve"> </w:t>
      </w:r>
      <w:r w:rsidR="00DC6D74">
        <w:t xml:space="preserve"> </w:t>
      </w:r>
    </w:p>
    <w:p w:rsidR="00C72D37" w:rsidRDefault="00C72D37" w:rsidP="00E873F6">
      <w:pPr>
        <w:pStyle w:val="Question"/>
        <w:numPr>
          <w:ilvl w:val="0"/>
          <w:numId w:val="0"/>
        </w:numPr>
        <w:ind w:left="518"/>
      </w:pPr>
      <w:proofErr w:type="spellStart"/>
      <w:r>
        <w:t>Filmarkivet</w:t>
      </w:r>
      <w:proofErr w:type="spellEnd"/>
      <w:r>
        <w:t xml:space="preserve"> I </w:t>
      </w:r>
      <w:proofErr w:type="spellStart"/>
      <w:r>
        <w:t>Grängesberg</w:t>
      </w:r>
      <w:proofErr w:type="spellEnd"/>
      <w:r w:rsidR="006E7488">
        <w:t xml:space="preserve"> </w:t>
      </w:r>
      <w:r w:rsidR="006E7488" w:rsidRPr="006E7488">
        <w:rPr>
          <w:b w:val="0"/>
        </w:rPr>
        <w:t xml:space="preserve">(Archival Film Collections in </w:t>
      </w:r>
      <w:proofErr w:type="spellStart"/>
      <w:r w:rsidR="006E7488" w:rsidRPr="006E7488">
        <w:rPr>
          <w:b w:val="0"/>
        </w:rPr>
        <w:t>Grängesberg</w:t>
      </w:r>
      <w:proofErr w:type="spellEnd"/>
      <w:proofErr w:type="gramStart"/>
      <w:r w:rsidR="006E7488" w:rsidRPr="006E7488">
        <w:rPr>
          <w:b w:val="0"/>
        </w:rPr>
        <w:t>)</w:t>
      </w:r>
      <w:proofErr w:type="gramEnd"/>
      <w:r>
        <w:br/>
      </w:r>
      <w:proofErr w:type="spellStart"/>
      <w:r w:rsidRPr="00C72D37">
        <w:rPr>
          <w:b w:val="0"/>
        </w:rPr>
        <w:t>Dillnersväg</w:t>
      </w:r>
      <w:proofErr w:type="spellEnd"/>
      <w:r w:rsidRPr="00C72D37">
        <w:rPr>
          <w:b w:val="0"/>
        </w:rPr>
        <w:t xml:space="preserve"> 17</w:t>
      </w:r>
      <w:r w:rsidRPr="00C72D37">
        <w:rPr>
          <w:b w:val="0"/>
        </w:rPr>
        <w:br/>
        <w:t xml:space="preserve">772 40 </w:t>
      </w:r>
      <w:proofErr w:type="spellStart"/>
      <w:r w:rsidRPr="00C72D37">
        <w:rPr>
          <w:b w:val="0"/>
        </w:rPr>
        <w:t>Grängesberg</w:t>
      </w:r>
      <w:proofErr w:type="spellEnd"/>
      <w:r>
        <w:t xml:space="preserve"> </w:t>
      </w:r>
      <w:r>
        <w:br/>
      </w:r>
      <w:r w:rsidR="006E7488">
        <w:rPr>
          <w:b w:val="0"/>
        </w:rPr>
        <w:t>Archive for nonprofessional films. Not publicly open.</w:t>
      </w:r>
    </w:p>
    <w:p w:rsidR="000E227A" w:rsidRDefault="000E227A" w:rsidP="00E873F6">
      <w:pPr>
        <w:pStyle w:val="Question"/>
        <w:numPr>
          <w:ilvl w:val="0"/>
          <w:numId w:val="0"/>
        </w:numPr>
        <w:ind w:left="518"/>
      </w:pPr>
    </w:p>
    <w:p w:rsidR="00E873F6" w:rsidRDefault="00E873F6" w:rsidP="00E873F6">
      <w:pPr>
        <w:pStyle w:val="Question"/>
      </w:pPr>
      <w:r w:rsidRPr="00E873F6">
        <w:t>Please provide a brief summary of all functions contained within the national library</w:t>
      </w:r>
      <w:r>
        <w:t>.</w:t>
      </w:r>
    </w:p>
    <w:p w:rsidR="00E873F6" w:rsidRDefault="00E873F6" w:rsidP="00E873F6">
      <w:pPr>
        <w:pStyle w:val="Question"/>
        <w:numPr>
          <w:ilvl w:val="0"/>
          <w:numId w:val="0"/>
        </w:numPr>
        <w:ind w:left="518"/>
      </w:pPr>
      <w:r>
        <w:t>In 2017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03038" w:rsidTr="00C03038">
        <w:trPr>
          <w:trHeight w:val="258"/>
        </w:trPr>
        <w:tc>
          <w:tcPr>
            <w:tcW w:w="944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933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958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991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18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921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960" w:type="dxa"/>
            <w:vAlign w:val="center"/>
          </w:tcPr>
          <w:p w:rsidR="00C03038" w:rsidRDefault="00C92D7F" w:rsidP="00E873F6">
            <w:pPr>
              <w:pStyle w:val="Rating"/>
            </w:pPr>
            <w:r>
              <w:t>O</w:t>
            </w:r>
          </w:p>
        </w:tc>
        <w:tc>
          <w:tcPr>
            <w:tcW w:w="941" w:type="dxa"/>
            <w:vAlign w:val="center"/>
          </w:tcPr>
          <w:p w:rsidR="00C03038" w:rsidRDefault="004019A8" w:rsidP="00E873F6">
            <w:pPr>
              <w:pStyle w:val="Rating"/>
            </w:pPr>
            <w:r>
              <w:t>X</w:t>
            </w:r>
          </w:p>
        </w:tc>
        <w:tc>
          <w:tcPr>
            <w:tcW w:w="809" w:type="dxa"/>
            <w:vAlign w:val="center"/>
          </w:tcPr>
          <w:p w:rsidR="00C03038" w:rsidRDefault="004019A8" w:rsidP="00C03038">
            <w:pPr>
              <w:pStyle w:val="Rating"/>
            </w:pPr>
            <w:r>
              <w:t>X</w:t>
            </w:r>
          </w:p>
        </w:tc>
        <w:tc>
          <w:tcPr>
            <w:tcW w:w="895" w:type="dxa"/>
          </w:tcPr>
          <w:p w:rsidR="00C03038" w:rsidRPr="002963EE" w:rsidRDefault="00BA5691" w:rsidP="00E873F6">
            <w:pPr>
              <w:pStyle w:val="Rating"/>
            </w:pPr>
            <w:r>
              <w:t>X</w:t>
            </w:r>
          </w:p>
        </w:tc>
      </w:tr>
      <w:tr w:rsidR="00C03038" w:rsidTr="00C03038">
        <w:trPr>
          <w:trHeight w:val="345"/>
        </w:trPr>
        <w:tc>
          <w:tcPr>
            <w:tcW w:w="944" w:type="dxa"/>
            <w:vAlign w:val="center"/>
          </w:tcPr>
          <w:p w:rsidR="00C03038" w:rsidRDefault="00C03038" w:rsidP="00E873F6">
            <w:pPr>
              <w:pStyle w:val="Rating"/>
            </w:pPr>
            <w:r>
              <w:t>Reading Rooms</w:t>
            </w:r>
          </w:p>
        </w:tc>
        <w:tc>
          <w:tcPr>
            <w:tcW w:w="933" w:type="dxa"/>
            <w:vAlign w:val="center"/>
          </w:tcPr>
          <w:p w:rsidR="00C03038" w:rsidRDefault="00C03038" w:rsidP="00E873F6">
            <w:pPr>
              <w:pStyle w:val="Rating"/>
            </w:pPr>
            <w:r>
              <w:t>Lounge</w:t>
            </w:r>
          </w:p>
        </w:tc>
        <w:tc>
          <w:tcPr>
            <w:tcW w:w="958" w:type="dxa"/>
            <w:vAlign w:val="center"/>
          </w:tcPr>
          <w:p w:rsidR="00C03038" w:rsidRDefault="00C03038" w:rsidP="00E873F6">
            <w:pPr>
              <w:pStyle w:val="Rating"/>
            </w:pPr>
            <w:r>
              <w:t>Exhibition space</w:t>
            </w:r>
          </w:p>
        </w:tc>
        <w:tc>
          <w:tcPr>
            <w:tcW w:w="991" w:type="dxa"/>
            <w:vAlign w:val="center"/>
          </w:tcPr>
          <w:p w:rsidR="00C03038" w:rsidRDefault="00C03038" w:rsidP="00E873F6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C03038" w:rsidRDefault="00C03038" w:rsidP="00E873F6">
            <w:pPr>
              <w:pStyle w:val="Rating"/>
            </w:pPr>
            <w:r>
              <w:t>Conservation Studio</w:t>
            </w:r>
          </w:p>
        </w:tc>
        <w:tc>
          <w:tcPr>
            <w:tcW w:w="921" w:type="dxa"/>
            <w:vAlign w:val="center"/>
          </w:tcPr>
          <w:p w:rsidR="00C03038" w:rsidRDefault="00C03038" w:rsidP="00E873F6">
            <w:pPr>
              <w:pStyle w:val="Rating"/>
            </w:pPr>
            <w:r>
              <w:t>Gallery</w:t>
            </w:r>
          </w:p>
        </w:tc>
        <w:tc>
          <w:tcPr>
            <w:tcW w:w="960" w:type="dxa"/>
            <w:vAlign w:val="center"/>
          </w:tcPr>
          <w:p w:rsidR="00C03038" w:rsidRDefault="00C03038" w:rsidP="00E873F6">
            <w:pPr>
              <w:pStyle w:val="Rating"/>
            </w:pPr>
            <w:r>
              <w:t>Concert Hall</w:t>
            </w:r>
          </w:p>
        </w:tc>
        <w:tc>
          <w:tcPr>
            <w:tcW w:w="941" w:type="dxa"/>
            <w:vAlign w:val="center"/>
          </w:tcPr>
          <w:p w:rsidR="00C03038" w:rsidRDefault="00C03038" w:rsidP="00E873F6">
            <w:pPr>
              <w:pStyle w:val="Rating"/>
            </w:pPr>
            <w:r>
              <w:t>Café / Restaurant</w:t>
            </w:r>
          </w:p>
        </w:tc>
        <w:tc>
          <w:tcPr>
            <w:tcW w:w="809" w:type="dxa"/>
            <w:vAlign w:val="center"/>
          </w:tcPr>
          <w:p w:rsidR="00C03038" w:rsidRDefault="00C03038" w:rsidP="00C03038">
            <w:pPr>
              <w:pStyle w:val="Rating"/>
            </w:pPr>
            <w:r>
              <w:t>Commercial space / shop</w:t>
            </w:r>
          </w:p>
        </w:tc>
        <w:tc>
          <w:tcPr>
            <w:tcW w:w="895" w:type="dxa"/>
            <w:vAlign w:val="center"/>
          </w:tcPr>
          <w:p w:rsidR="00C03038" w:rsidRDefault="00C03038" w:rsidP="00E873F6">
            <w:pPr>
              <w:pStyle w:val="Rating"/>
            </w:pPr>
            <w:r>
              <w:t>Other</w:t>
            </w:r>
          </w:p>
        </w:tc>
      </w:tr>
    </w:tbl>
    <w:p w:rsidR="000D495F" w:rsidRDefault="000D495F" w:rsidP="00DC6D74">
      <w:pPr>
        <w:pStyle w:val="Listenabsatz"/>
      </w:pPr>
    </w:p>
    <w:p w:rsidR="00DC6D74" w:rsidRDefault="000D495F" w:rsidP="00DC6D74">
      <w:pPr>
        <w:pStyle w:val="Listenabsatz"/>
      </w:pPr>
      <w:r>
        <w:lastRenderedPageBreak/>
        <w:t xml:space="preserve">If other please </w:t>
      </w:r>
      <w:proofErr w:type="gramStart"/>
      <w:r>
        <w:t>specify:</w:t>
      </w:r>
      <w:proofErr w:type="gramEnd"/>
      <w:r w:rsidR="00A675DB">
        <w:t xml:space="preserve"> Auditorium. </w:t>
      </w:r>
    </w:p>
    <w:p w:rsidR="00CA0DE1" w:rsidRDefault="00CA0DE1" w:rsidP="00CA0DE1">
      <w:pPr>
        <w:pStyle w:val="Question"/>
      </w:pPr>
      <w:r>
        <w:t xml:space="preserve">Please provide the total square </w:t>
      </w:r>
      <w:proofErr w:type="spellStart"/>
      <w:r>
        <w:t>meterage</w:t>
      </w:r>
      <w:proofErr w:type="spellEnd"/>
      <w:r>
        <w:t xml:space="preserve"> for each of the following functions within your library: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A0DE1" w:rsidTr="0074155A">
        <w:trPr>
          <w:trHeight w:val="258"/>
        </w:trPr>
        <w:tc>
          <w:tcPr>
            <w:tcW w:w="942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32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7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90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1018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20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9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40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19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93" w:type="dxa"/>
            <w:vAlign w:val="bottom"/>
          </w:tcPr>
          <w:p w:rsidR="00CA0DE1" w:rsidRPr="00C03038" w:rsidRDefault="00CA0DE1" w:rsidP="0074155A">
            <w:pPr>
              <w:pStyle w:val="Rating"/>
              <w:jc w:val="right"/>
            </w:pPr>
            <w:r w:rsidRPr="00C03038">
              <w:t>M2</w:t>
            </w:r>
          </w:p>
        </w:tc>
      </w:tr>
      <w:tr w:rsidR="00CA0DE1" w:rsidTr="0074155A">
        <w:trPr>
          <w:trHeight w:val="345"/>
        </w:trPr>
        <w:tc>
          <w:tcPr>
            <w:tcW w:w="942" w:type="dxa"/>
            <w:vAlign w:val="center"/>
          </w:tcPr>
          <w:p w:rsidR="00CA0DE1" w:rsidRDefault="00CA0DE1" w:rsidP="0074155A">
            <w:pPr>
              <w:pStyle w:val="Rating"/>
            </w:pPr>
            <w:r>
              <w:t>Reading Rooms</w:t>
            </w:r>
          </w:p>
        </w:tc>
        <w:tc>
          <w:tcPr>
            <w:tcW w:w="932" w:type="dxa"/>
            <w:vAlign w:val="center"/>
          </w:tcPr>
          <w:p w:rsidR="00CA0DE1" w:rsidRDefault="00CA0DE1" w:rsidP="0074155A">
            <w:pPr>
              <w:pStyle w:val="Rating"/>
            </w:pPr>
            <w:r>
              <w:t>Lounge</w:t>
            </w:r>
          </w:p>
        </w:tc>
        <w:tc>
          <w:tcPr>
            <w:tcW w:w="957" w:type="dxa"/>
            <w:vAlign w:val="center"/>
          </w:tcPr>
          <w:p w:rsidR="00CA0DE1" w:rsidRDefault="00CA0DE1" w:rsidP="0074155A">
            <w:pPr>
              <w:pStyle w:val="Rating"/>
            </w:pPr>
            <w:r>
              <w:t>Exhibition space</w:t>
            </w:r>
          </w:p>
        </w:tc>
        <w:tc>
          <w:tcPr>
            <w:tcW w:w="990" w:type="dxa"/>
            <w:vAlign w:val="center"/>
          </w:tcPr>
          <w:p w:rsidR="00CA0DE1" w:rsidRDefault="00CA0DE1" w:rsidP="0074155A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CA0DE1" w:rsidRDefault="00CA0DE1" w:rsidP="0074155A">
            <w:pPr>
              <w:pStyle w:val="Rating"/>
            </w:pPr>
            <w:r>
              <w:t>Conservation Studio</w:t>
            </w:r>
          </w:p>
        </w:tc>
        <w:tc>
          <w:tcPr>
            <w:tcW w:w="920" w:type="dxa"/>
            <w:vAlign w:val="center"/>
          </w:tcPr>
          <w:p w:rsidR="00CA0DE1" w:rsidRDefault="00CA0DE1" w:rsidP="0074155A">
            <w:pPr>
              <w:pStyle w:val="Rating"/>
            </w:pPr>
            <w:r>
              <w:t>Gallery</w:t>
            </w:r>
          </w:p>
        </w:tc>
        <w:tc>
          <w:tcPr>
            <w:tcW w:w="959" w:type="dxa"/>
            <w:vAlign w:val="center"/>
          </w:tcPr>
          <w:p w:rsidR="00CA0DE1" w:rsidRDefault="00CA0DE1" w:rsidP="0074155A">
            <w:pPr>
              <w:pStyle w:val="Rating"/>
            </w:pPr>
            <w:r>
              <w:t>Concert Hall</w:t>
            </w:r>
          </w:p>
        </w:tc>
        <w:tc>
          <w:tcPr>
            <w:tcW w:w="940" w:type="dxa"/>
            <w:vAlign w:val="center"/>
          </w:tcPr>
          <w:p w:rsidR="00CA0DE1" w:rsidRDefault="00CA0DE1" w:rsidP="0074155A">
            <w:pPr>
              <w:pStyle w:val="Rating"/>
            </w:pPr>
            <w:r>
              <w:t>Café / Restaurant</w:t>
            </w:r>
          </w:p>
        </w:tc>
        <w:tc>
          <w:tcPr>
            <w:tcW w:w="819" w:type="dxa"/>
            <w:vAlign w:val="center"/>
          </w:tcPr>
          <w:p w:rsidR="00CA0DE1" w:rsidRDefault="00CA0DE1" w:rsidP="0074155A">
            <w:pPr>
              <w:pStyle w:val="Rating"/>
            </w:pPr>
            <w:r>
              <w:t>Commercial space / shop</w:t>
            </w:r>
          </w:p>
        </w:tc>
        <w:tc>
          <w:tcPr>
            <w:tcW w:w="893" w:type="dxa"/>
            <w:vAlign w:val="center"/>
          </w:tcPr>
          <w:p w:rsidR="00CA0DE1" w:rsidRDefault="00CA0DE1" w:rsidP="0074155A">
            <w:pPr>
              <w:pStyle w:val="Rating"/>
            </w:pPr>
            <w:r>
              <w:t>Other</w:t>
            </w:r>
          </w:p>
        </w:tc>
      </w:tr>
    </w:tbl>
    <w:p w:rsidR="00CA0DE1" w:rsidRDefault="00CA0DE1" w:rsidP="00CA0DE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br/>
        <w:t xml:space="preserve">The above functions </w:t>
      </w:r>
      <w:proofErr w:type="gramStart"/>
      <w:r>
        <w:rPr>
          <w:b w:val="0"/>
        </w:rPr>
        <w:t>are not measured</w:t>
      </w:r>
      <w:proofErr w:type="gramEnd"/>
      <w:r>
        <w:rPr>
          <w:b w:val="0"/>
        </w:rPr>
        <w:t xml:space="preserve"> one by one. </w:t>
      </w:r>
    </w:p>
    <w:p w:rsidR="00E873F6" w:rsidRPr="00BA5691" w:rsidRDefault="00CA0DE1" w:rsidP="00CA0DE1">
      <w:pPr>
        <w:pStyle w:val="Question"/>
      </w:pPr>
      <w:r w:rsidRPr="003A455C">
        <w:rPr>
          <w:b w:val="0"/>
        </w:rPr>
        <w:t>If other please specify</w:t>
      </w:r>
      <w:proofErr w:type="gramStart"/>
      <w:r w:rsidRPr="003A455C">
        <w:rPr>
          <w:b w:val="0"/>
        </w:rPr>
        <w:t>:</w:t>
      </w:r>
      <w:proofErr w:type="gramEnd"/>
      <w:r>
        <w:rPr>
          <w:b w:val="0"/>
        </w:rPr>
        <w:br/>
      </w:r>
      <w:r w:rsidR="00E873F6" w:rsidRPr="00BA5691">
        <w:t xml:space="preserve">What is the total size of all library buildings in square </w:t>
      </w:r>
      <w:proofErr w:type="spellStart"/>
      <w:r w:rsidR="00E873F6" w:rsidRPr="00BA5691">
        <w:t>metres</w:t>
      </w:r>
      <w:proofErr w:type="spellEnd"/>
      <w:r w:rsidR="00E873F6" w:rsidRPr="00BA5691">
        <w:t xml:space="preserve"> (includes storage areas)?</w:t>
      </w:r>
    </w:p>
    <w:p w:rsidR="00E873F6" w:rsidRPr="00473564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gramStart"/>
      <w:r w:rsidRPr="00473564">
        <w:rPr>
          <w:b w:val="0"/>
        </w:rPr>
        <w:t>2017</w:t>
      </w:r>
      <w:proofErr w:type="gramEnd"/>
      <w:r w:rsidRPr="00473564">
        <w:rPr>
          <w:b w:val="0"/>
        </w:rPr>
        <w:t>:</w:t>
      </w:r>
      <w:r w:rsidR="00E873F6" w:rsidRPr="00473564">
        <w:rPr>
          <w:b w:val="0"/>
        </w:rPr>
        <w:t xml:space="preserve"> </w:t>
      </w:r>
      <w:r w:rsidR="00473564">
        <w:rPr>
          <w:b w:val="0"/>
        </w:rPr>
        <w:t xml:space="preserve">47960 square </w:t>
      </w:r>
      <w:proofErr w:type="spellStart"/>
      <w:r w:rsidR="00473564">
        <w:rPr>
          <w:b w:val="0"/>
        </w:rPr>
        <w:t>metres</w:t>
      </w:r>
      <w:proofErr w:type="spellEnd"/>
      <w:r w:rsidR="00473564">
        <w:rPr>
          <w:b w:val="0"/>
        </w:rPr>
        <w:t xml:space="preserve">. </w:t>
      </w:r>
    </w:p>
    <w:p w:rsidR="00DC6D74" w:rsidRDefault="00DC6D74" w:rsidP="00E873F6">
      <w:pPr>
        <w:pStyle w:val="Question"/>
      </w:pPr>
      <w:r>
        <w:t xml:space="preserve">What is the size of library buildings open to the public in square </w:t>
      </w:r>
      <w:proofErr w:type="spellStart"/>
      <w:r>
        <w:t>metres</w:t>
      </w:r>
      <w:proofErr w:type="spellEnd"/>
      <w:r>
        <w:t>?</w:t>
      </w:r>
    </w:p>
    <w:p w:rsidR="000D495F" w:rsidRPr="00473564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473564">
        <w:rPr>
          <w:b w:val="0"/>
        </w:rPr>
        <w:t xml:space="preserve">2017: </w:t>
      </w:r>
      <w:r w:rsidR="00473564">
        <w:rPr>
          <w:b w:val="0"/>
        </w:rPr>
        <w:t xml:space="preserve">4786 square </w:t>
      </w:r>
      <w:proofErr w:type="spellStart"/>
      <w:r w:rsidR="00473564">
        <w:rPr>
          <w:b w:val="0"/>
        </w:rPr>
        <w:t>metres</w:t>
      </w:r>
      <w:proofErr w:type="spellEnd"/>
      <w:r w:rsidR="00473564">
        <w:rPr>
          <w:b w:val="0"/>
        </w:rPr>
        <w:t xml:space="preserve">. </w:t>
      </w:r>
    </w:p>
    <w:p w:rsidR="00DC6D74" w:rsidRDefault="00DC6D74" w:rsidP="00E873F6">
      <w:pPr>
        <w:pStyle w:val="Question"/>
      </w:pPr>
      <w:r>
        <w:t>Please provide .jpg images of your main public building(s) exterior</w:t>
      </w:r>
    </w:p>
    <w:p w:rsidR="00CB05B2" w:rsidRDefault="00CB05B2" w:rsidP="00E873F6">
      <w:pPr>
        <w:pStyle w:val="Listenabsatz"/>
        <w:ind w:left="567"/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313DD55" wp14:editId="5C1F0C26">
            <wp:simplePos x="0" y="0"/>
            <wp:positionH relativeFrom="column">
              <wp:posOffset>104775</wp:posOffset>
            </wp:positionH>
            <wp:positionV relativeFrom="paragraph">
              <wp:posOffset>127635</wp:posOffset>
            </wp:positionV>
            <wp:extent cx="1666875" cy="1209675"/>
            <wp:effectExtent l="0" t="0" r="9525" b="9525"/>
            <wp:wrapSquare wrapText="bothSides"/>
            <wp:docPr id="6" name="Picture 6" descr="Kungliga bibliote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ngliga bibliotek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B2" w:rsidRDefault="006E281B" w:rsidP="00E873F6">
      <w:pPr>
        <w:pStyle w:val="Listenabsatz"/>
        <w:ind w:left="567"/>
      </w:pPr>
      <w:r>
        <w:t>Exterior -</w:t>
      </w:r>
      <w:hyperlink r:id="rId16" w:anchor="/media/File:National_library_of_sweden.jpg" w:history="1">
        <w:r w:rsidR="00CB05B2" w:rsidRPr="00327631">
          <w:rPr>
            <w:rStyle w:val="Hyperlink"/>
          </w:rPr>
          <w:t>https://en.wikipedia.org/wiki/National_Library_of_Sweden#/media/File:National_library_of_sweden.jpg</w:t>
        </w:r>
      </w:hyperlink>
    </w:p>
    <w:p w:rsidR="00CB05B2" w:rsidRDefault="00CB05B2" w:rsidP="00E873F6">
      <w:pPr>
        <w:pStyle w:val="Listenabsatz"/>
        <w:ind w:left="567"/>
      </w:pPr>
    </w:p>
    <w:p w:rsidR="00CB05B2" w:rsidRDefault="006E7488" w:rsidP="00E873F6">
      <w:pPr>
        <w:pStyle w:val="Listenabsatz"/>
        <w:ind w:left="567"/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7F3F842D" wp14:editId="42BEB7CC">
            <wp:simplePos x="0" y="0"/>
            <wp:positionH relativeFrom="column">
              <wp:posOffset>69850</wp:posOffset>
            </wp:positionH>
            <wp:positionV relativeFrom="paragraph">
              <wp:posOffset>212725</wp:posOffset>
            </wp:positionV>
            <wp:extent cx="1696720" cy="11842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t="18437" r="3968" b="14630"/>
                    <a:stretch/>
                  </pic:blipFill>
                  <pic:spPr bwMode="auto">
                    <a:xfrm>
                      <a:off x="0" y="0"/>
                      <a:ext cx="1696720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B2" w:rsidRPr="00CB05B2">
        <w:t>By National Library of Sweden/Ulf Lundin - Own work, CC BY 3.0, https://commons.wikimedia.org/w/index.php?curid=11571316</w:t>
      </w:r>
    </w:p>
    <w:p w:rsidR="00CB05B2" w:rsidRDefault="00CB05B2" w:rsidP="00E873F6">
      <w:pPr>
        <w:pStyle w:val="Listenabsatz"/>
        <w:ind w:left="567"/>
      </w:pPr>
    </w:p>
    <w:p w:rsidR="00CB05B2" w:rsidRDefault="006E281B" w:rsidP="00E873F6">
      <w:pPr>
        <w:pStyle w:val="Listenabsatz"/>
        <w:ind w:left="567"/>
      </w:pPr>
      <w:r>
        <w:t>Front Entrance -</w:t>
      </w:r>
    </w:p>
    <w:p w:rsidR="00CB05B2" w:rsidRDefault="00CB05B2" w:rsidP="00E873F6">
      <w:pPr>
        <w:pStyle w:val="Listenabsatz"/>
        <w:ind w:left="567"/>
      </w:pPr>
    </w:p>
    <w:p w:rsidR="00CB05B2" w:rsidRDefault="009A1510" w:rsidP="00E873F6">
      <w:pPr>
        <w:pStyle w:val="Listenabsatz"/>
        <w:ind w:left="567"/>
      </w:pPr>
      <w:hyperlink r:id="rId18" w:history="1">
        <w:r w:rsidR="004042C0" w:rsidRPr="00327631">
          <w:rPr>
            <w:rStyle w:val="Hyperlink"/>
          </w:rPr>
          <w:t>https://www.google.co.uk/maps/place/National+Library+of+Sweden/</w:t>
        </w:r>
      </w:hyperlink>
    </w:p>
    <w:p w:rsidR="004042C0" w:rsidRDefault="004042C0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CB05B2" w:rsidRDefault="00CB05B2" w:rsidP="00E873F6">
      <w:pPr>
        <w:pStyle w:val="Listenabsatz"/>
        <w:ind w:left="567"/>
      </w:pPr>
    </w:p>
    <w:p w:rsidR="00DC6D74" w:rsidRDefault="00DC6D74" w:rsidP="00E873F6">
      <w:pPr>
        <w:pStyle w:val="Question"/>
      </w:pPr>
      <w:r>
        <w:t xml:space="preserve">If available, please provide .jpg images of all </w:t>
      </w:r>
      <w:r w:rsidR="00B76802">
        <w:t>library site</w:t>
      </w:r>
      <w:r>
        <w:t xml:space="preserve">s described in question </w:t>
      </w:r>
      <w:proofErr w:type="gramStart"/>
      <w:r w:rsidR="00B76802">
        <w:t>5</w:t>
      </w:r>
      <w:proofErr w:type="gramEnd"/>
      <w:r>
        <w:t>.</w:t>
      </w:r>
    </w:p>
    <w:p w:rsidR="00DC6D74" w:rsidRDefault="00C25C9E" w:rsidP="00E873F6">
      <w:pPr>
        <w:pStyle w:val="Listenabsatz"/>
        <w:ind w:left="567"/>
        <w:rPr>
          <w:i/>
        </w:rPr>
      </w:pPr>
      <w:r>
        <w:lastRenderedPageBreak/>
        <w:br/>
      </w:r>
      <w:r>
        <w:rPr>
          <w:rFonts w:ascii="Roboto" w:hAnsi="Roboto" w:cs="Arial"/>
          <w:noProof/>
          <w:color w:val="000000"/>
          <w:sz w:val="21"/>
          <w:szCs w:val="21"/>
          <w:lang w:val="de-AT" w:eastAsia="de-AT"/>
        </w:rPr>
        <w:drawing>
          <wp:inline distT="0" distB="0" distL="0" distR="0">
            <wp:extent cx="2150347" cy="1619250"/>
            <wp:effectExtent l="0" t="0" r="2540" b="0"/>
            <wp:docPr id="5" name="Bildobjekt 5" descr="Roggeborgen sedd från kortsidan. Foto. KB Emil Sten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ggeborgen sedd från kortsidan. Foto. KB Emil Stenb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3" cy="16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B6">
        <w:br/>
      </w:r>
      <w:proofErr w:type="spellStart"/>
      <w:r w:rsidR="00144BB6">
        <w:rPr>
          <w:i/>
        </w:rPr>
        <w:t>Roggebiblioteket</w:t>
      </w:r>
      <w:proofErr w:type="spellEnd"/>
      <w:r w:rsidR="00144BB6">
        <w:rPr>
          <w:i/>
        </w:rPr>
        <w:t xml:space="preserve">, </w:t>
      </w:r>
      <w:proofErr w:type="spellStart"/>
      <w:r w:rsidR="00144BB6" w:rsidRPr="00144BB6">
        <w:rPr>
          <w:i/>
        </w:rPr>
        <w:t>Strängnäs</w:t>
      </w:r>
      <w:proofErr w:type="spellEnd"/>
    </w:p>
    <w:p w:rsidR="00144BB6" w:rsidRDefault="00144BB6" w:rsidP="00E873F6">
      <w:pPr>
        <w:pStyle w:val="Listenabsatz"/>
        <w:ind w:left="567"/>
        <w:rPr>
          <w:i/>
        </w:rPr>
      </w:pPr>
    </w:p>
    <w:p w:rsidR="00144BB6" w:rsidRPr="00144BB6" w:rsidRDefault="00144BB6" w:rsidP="00E873F6">
      <w:pPr>
        <w:pStyle w:val="Listenabsatz"/>
        <w:ind w:left="567"/>
        <w:rPr>
          <w:i/>
        </w:rPr>
      </w:pPr>
      <w:r w:rsidRPr="00144BB6">
        <w:rPr>
          <w:noProof/>
          <w:lang w:val="de-AT" w:eastAsia="de-AT"/>
        </w:rPr>
        <w:drawing>
          <wp:inline distT="0" distB="0" distL="0" distR="0">
            <wp:extent cx="2260600" cy="1637665"/>
            <wp:effectExtent l="0" t="0" r="6350" b="635"/>
            <wp:docPr id="3" name="Bildobjekt 3" descr="C:\Users\ingklo\Desktop\Gränges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klo\Desktop\Grängesber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 w:rsidRPr="00144BB6">
        <w:rPr>
          <w:i/>
        </w:rPr>
        <w:t>Filmarkivet</w:t>
      </w:r>
      <w:proofErr w:type="spellEnd"/>
      <w:r w:rsidRPr="00144BB6">
        <w:rPr>
          <w:i/>
        </w:rPr>
        <w:t xml:space="preserve">, </w:t>
      </w:r>
      <w:proofErr w:type="spellStart"/>
      <w:r w:rsidRPr="00144BB6">
        <w:rPr>
          <w:i/>
        </w:rPr>
        <w:t>Grängesberg</w:t>
      </w:r>
      <w:proofErr w:type="spellEnd"/>
      <w:r w:rsidRPr="00144BB6">
        <w:rPr>
          <w:i/>
        </w:rPr>
        <w:t xml:space="preserve"> </w:t>
      </w:r>
    </w:p>
    <w:p w:rsidR="00144BB6" w:rsidRDefault="00144BB6" w:rsidP="00E873F6">
      <w:pPr>
        <w:pStyle w:val="Listenabsatz"/>
        <w:ind w:left="567"/>
      </w:pPr>
    </w:p>
    <w:p w:rsidR="00144BB6" w:rsidRPr="00144BB6" w:rsidRDefault="00144BB6" w:rsidP="00E873F6">
      <w:pPr>
        <w:pStyle w:val="Listenabsatz"/>
        <w:ind w:left="567"/>
      </w:pPr>
      <w:r w:rsidRPr="00144BB6">
        <w:rPr>
          <w:noProof/>
          <w:lang w:val="de-AT" w:eastAsia="de-AT"/>
        </w:rPr>
        <w:drawing>
          <wp:inline distT="0" distB="0" distL="0" distR="0">
            <wp:extent cx="2210435" cy="1557655"/>
            <wp:effectExtent l="0" t="0" r="0" b="4445"/>
            <wp:docPr id="8" name="Bildobjekt 8" descr="C:\Users\ingklo\Desktop\Bål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klo\Desktop\Båls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rPr>
          <w:i/>
        </w:rPr>
        <w:t>Statens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Biblioteksdepå</w:t>
      </w:r>
      <w:proofErr w:type="spellEnd"/>
      <w:r>
        <w:rPr>
          <w:i/>
        </w:rPr>
        <w:t xml:space="preserve">, </w:t>
      </w:r>
      <w:proofErr w:type="spellStart"/>
      <w:r w:rsidRPr="00144BB6">
        <w:rPr>
          <w:i/>
        </w:rPr>
        <w:t>Bålsta</w:t>
      </w:r>
      <w:proofErr w:type="spellEnd"/>
      <w:r>
        <w:t xml:space="preserve"> </w:t>
      </w:r>
    </w:p>
    <w:p w:rsidR="00B76802" w:rsidRDefault="00B76802" w:rsidP="00B76802">
      <w:pPr>
        <w:pStyle w:val="Question"/>
      </w:pPr>
      <w:r>
        <w:t xml:space="preserve">If available, please provide .jpg images of all library spaces described in question </w:t>
      </w:r>
      <w:proofErr w:type="gramStart"/>
      <w:r>
        <w:t>6</w:t>
      </w:r>
      <w:proofErr w:type="gramEnd"/>
      <w:r>
        <w:t>.</w:t>
      </w:r>
    </w:p>
    <w:p w:rsidR="00CB05B2" w:rsidRDefault="00CB05B2" w:rsidP="00CB05B2">
      <w:pPr>
        <w:pStyle w:val="Question"/>
        <w:numPr>
          <w:ilvl w:val="0"/>
          <w:numId w:val="0"/>
        </w:numPr>
        <w:ind w:left="144"/>
      </w:pPr>
    </w:p>
    <w:p w:rsidR="00CB05B2" w:rsidRDefault="00CB05B2" w:rsidP="00CB05B2">
      <w:pPr>
        <w:pStyle w:val="Question"/>
        <w:numPr>
          <w:ilvl w:val="0"/>
          <w:numId w:val="0"/>
        </w:numPr>
        <w:ind w:left="144"/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15FB0B63" wp14:editId="5AF08B49">
            <wp:simplePos x="0" y="0"/>
            <wp:positionH relativeFrom="column">
              <wp:posOffset>368021</wp:posOffset>
            </wp:positionH>
            <wp:positionV relativeFrom="paragraph">
              <wp:posOffset>98536</wp:posOffset>
            </wp:positionV>
            <wp:extent cx="1657350" cy="1104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roo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Reading room -</w:t>
      </w:r>
      <w:hyperlink r:id="rId23" w:anchor="/media/File:The_National_Library_of_Sweden_-_Kungliga_biblioteket_Stockholm_-_lesesalen_-_reading_hall.JPG" w:history="1">
        <w:r w:rsidRPr="00327631">
          <w:rPr>
            <w:rStyle w:val="Hyperlink"/>
          </w:rPr>
          <w:t>https://en.wikipedia.org/wiki/National_Library_of_Sweden#/media/File:The_National_Library_of_Sweden_-_Kungliga_biblioteket_Stockholm_-_lesesalen_-_reading_hall.JPG</w:t>
        </w:r>
      </w:hyperlink>
    </w:p>
    <w:p w:rsidR="00CB05B2" w:rsidRPr="00BE607A" w:rsidRDefault="006E281B" w:rsidP="00CB05B2">
      <w:pPr>
        <w:pStyle w:val="Question"/>
        <w:numPr>
          <w:ilvl w:val="0"/>
          <w:numId w:val="0"/>
        </w:numPr>
        <w:ind w:left="518" w:hanging="374"/>
        <w:rPr>
          <w:b w:val="0"/>
          <w:i/>
        </w:rPr>
      </w:pPr>
      <w:r w:rsidRPr="00BE607A">
        <w:rPr>
          <w:b w:val="0"/>
          <w:i/>
          <w:noProof/>
          <w:lang w:val="de-AT" w:eastAsia="de-AT"/>
        </w:rPr>
        <w:lastRenderedPageBreak/>
        <w:drawing>
          <wp:anchor distT="0" distB="0" distL="114300" distR="114300" simplePos="0" relativeHeight="251664384" behindDoc="0" locked="0" layoutInCell="1" allowOverlap="1" wp14:anchorId="5C533155" wp14:editId="7E987001">
            <wp:simplePos x="0" y="0"/>
            <wp:positionH relativeFrom="column">
              <wp:posOffset>311499</wp:posOffset>
            </wp:positionH>
            <wp:positionV relativeFrom="paragraph">
              <wp:posOffset>582288</wp:posOffset>
            </wp:positionV>
            <wp:extent cx="1818005" cy="11144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18438" b="15030"/>
                    <a:stretch/>
                  </pic:blipFill>
                  <pic:spPr bwMode="auto">
                    <a:xfrm>
                      <a:off x="0" y="0"/>
                      <a:ext cx="181800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B2" w:rsidRPr="00BE607A">
        <w:rPr>
          <w:b w:val="0"/>
          <w:i/>
        </w:rPr>
        <w:t xml:space="preserve">By </w:t>
      </w:r>
      <w:proofErr w:type="spellStart"/>
      <w:r w:rsidR="00CB05B2" w:rsidRPr="00BE607A">
        <w:rPr>
          <w:b w:val="0"/>
          <w:i/>
        </w:rPr>
        <w:t>Øyvind</w:t>
      </w:r>
      <w:proofErr w:type="spellEnd"/>
      <w:r w:rsidR="00CB05B2" w:rsidRPr="00BE607A">
        <w:rPr>
          <w:b w:val="0"/>
          <w:i/>
        </w:rPr>
        <w:t xml:space="preserve"> </w:t>
      </w:r>
      <w:proofErr w:type="spellStart"/>
      <w:r w:rsidR="00CB05B2" w:rsidRPr="00BE607A">
        <w:rPr>
          <w:b w:val="0"/>
          <w:i/>
        </w:rPr>
        <w:t>Holmstad</w:t>
      </w:r>
      <w:proofErr w:type="spellEnd"/>
      <w:r w:rsidR="00CB05B2" w:rsidRPr="00BE607A">
        <w:rPr>
          <w:b w:val="0"/>
          <w:i/>
        </w:rPr>
        <w:t xml:space="preserve"> - Own work, CC BY-SA 4.0,           https://commons.wikimedia.org/w/index.php?curid=46058732</w:t>
      </w:r>
      <w:r w:rsidR="00CB05B2" w:rsidRPr="00BE607A">
        <w:rPr>
          <w:b w:val="0"/>
          <w:i/>
        </w:rPr>
        <w:br w:type="textWrapping" w:clear="all"/>
      </w:r>
    </w:p>
    <w:p w:rsidR="006E281B" w:rsidRDefault="006E281B" w:rsidP="006E281B">
      <w:pPr>
        <w:pStyle w:val="Question"/>
        <w:numPr>
          <w:ilvl w:val="0"/>
          <w:numId w:val="0"/>
        </w:numPr>
        <w:ind w:left="518"/>
      </w:pPr>
      <w:r>
        <w:t>Reading Room 2</w:t>
      </w:r>
    </w:p>
    <w:p w:rsidR="006E281B" w:rsidRDefault="009A1510" w:rsidP="006E281B">
      <w:pPr>
        <w:pStyle w:val="Question"/>
        <w:numPr>
          <w:ilvl w:val="0"/>
          <w:numId w:val="0"/>
        </w:numPr>
        <w:ind w:left="518"/>
      </w:pPr>
      <w:hyperlink r:id="rId25" w:history="1">
        <w:r w:rsidR="006E281B" w:rsidRPr="00327631">
          <w:rPr>
            <w:rStyle w:val="Hyperlink"/>
          </w:rPr>
          <w:t>https://www.google.co.uk/maps/place/National+Library+of+Sweden/</w:t>
        </w:r>
      </w:hyperlink>
    </w:p>
    <w:p w:rsidR="00CB05B2" w:rsidRDefault="00CB05B2" w:rsidP="00CB05B2">
      <w:pPr>
        <w:pStyle w:val="Question"/>
        <w:numPr>
          <w:ilvl w:val="0"/>
          <w:numId w:val="0"/>
        </w:numPr>
        <w:ind w:left="518"/>
      </w:pPr>
    </w:p>
    <w:p w:rsidR="004042C0" w:rsidRDefault="006E281B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52BD6AD3" wp14:editId="47B7FE2A">
            <wp:simplePos x="0" y="0"/>
            <wp:positionH relativeFrom="column">
              <wp:posOffset>352893</wp:posOffset>
            </wp:positionH>
            <wp:positionV relativeFrom="paragraph">
              <wp:posOffset>273908</wp:posOffset>
            </wp:positionV>
            <wp:extent cx="1775460" cy="10953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18229" b="14583"/>
                    <a:stretch/>
                  </pic:blipFill>
                  <pic:spPr bwMode="auto">
                    <a:xfrm>
                      <a:off x="0" y="0"/>
                      <a:ext cx="177546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81B" w:rsidRDefault="006E281B" w:rsidP="006E281B">
      <w:pPr>
        <w:pStyle w:val="Question"/>
        <w:numPr>
          <w:ilvl w:val="0"/>
          <w:numId w:val="0"/>
        </w:numPr>
        <w:ind w:left="518"/>
      </w:pPr>
      <w:r>
        <w:t>Restaurant -</w:t>
      </w:r>
    </w:p>
    <w:p w:rsidR="006E281B" w:rsidRDefault="009A1510" w:rsidP="006E281B">
      <w:pPr>
        <w:pStyle w:val="Question"/>
        <w:numPr>
          <w:ilvl w:val="0"/>
          <w:numId w:val="0"/>
        </w:numPr>
        <w:ind w:left="518"/>
      </w:pPr>
      <w:hyperlink r:id="rId27" w:history="1">
        <w:r w:rsidR="006E281B" w:rsidRPr="00327631">
          <w:rPr>
            <w:rStyle w:val="Hyperlink"/>
          </w:rPr>
          <w:t>https://www.google.co.uk/maps/place/National+Library+of+Sweden/</w:t>
        </w:r>
      </w:hyperlink>
    </w:p>
    <w:p w:rsidR="00CB05B2" w:rsidRDefault="00CB05B2" w:rsidP="00B76802">
      <w:pPr>
        <w:pStyle w:val="Question"/>
        <w:numPr>
          <w:ilvl w:val="0"/>
          <w:numId w:val="0"/>
        </w:numPr>
        <w:ind w:left="518"/>
      </w:pPr>
    </w:p>
    <w:p w:rsidR="006E281B" w:rsidRDefault="006E281B" w:rsidP="00B76802">
      <w:pPr>
        <w:pStyle w:val="Question"/>
        <w:numPr>
          <w:ilvl w:val="0"/>
          <w:numId w:val="0"/>
        </w:numPr>
        <w:ind w:left="518"/>
      </w:pPr>
    </w:p>
    <w:p w:rsidR="00CB05B2" w:rsidRPr="00B76802" w:rsidRDefault="00CB05B2" w:rsidP="006E281B">
      <w:pPr>
        <w:pStyle w:val="Question"/>
        <w:numPr>
          <w:ilvl w:val="0"/>
          <w:numId w:val="0"/>
        </w:numPr>
      </w:pPr>
    </w:p>
    <w:p w:rsidR="00DC6D74" w:rsidRDefault="00DC6D74" w:rsidP="00B76802">
      <w:pPr>
        <w:pStyle w:val="Question"/>
      </w:pPr>
      <w:r>
        <w:t>Please provide simplified plans of your buildings, if possible in .jpg format (perhaps those used to guide visitors around your building).</w:t>
      </w:r>
    </w:p>
    <w:p w:rsidR="00DC6D74" w:rsidRDefault="00473564" w:rsidP="00E873F6">
      <w:pPr>
        <w:pStyle w:val="Listenabsatz"/>
        <w:ind w:left="567"/>
      </w:pPr>
      <w:r>
        <w:t xml:space="preserve">There are no published plans of the buildings. See picture 1 and 2. </w:t>
      </w:r>
    </w:p>
    <w:p w:rsidR="00DC6D74" w:rsidRDefault="00DC6D74" w:rsidP="00E873F6">
      <w:pPr>
        <w:pStyle w:val="Question"/>
      </w:pPr>
      <w:r>
        <w:t xml:space="preserve">Please provide brief </w:t>
      </w:r>
      <w:r w:rsidR="000D495F">
        <w:t>details</w:t>
      </w:r>
      <w:r>
        <w:t xml:space="preserve"> on the hi</w:t>
      </w:r>
      <w:r w:rsidR="000D495F">
        <w:t>story of your library buildings.</w:t>
      </w:r>
    </w:p>
    <w:p w:rsidR="00DC6D74" w:rsidRDefault="00DC6D74" w:rsidP="00DC6D74">
      <w:pPr>
        <w:pStyle w:val="Listenabsatz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:rsidR="000D495F" w:rsidRDefault="000D495F" w:rsidP="00B76802">
            <w:r>
              <w:t>Answer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(first) library building  opened</w:t>
            </w:r>
          </w:p>
        </w:tc>
        <w:tc>
          <w:tcPr>
            <w:tcW w:w="3485" w:type="pct"/>
            <w:vAlign w:val="bottom"/>
          </w:tcPr>
          <w:p w:rsidR="000D495F" w:rsidRDefault="007D122A" w:rsidP="00B76802">
            <w:r>
              <w:t xml:space="preserve">The royal book collections were originally located at Tre Kronor (the former castle, “Three Crowns”). After the fire of 1697, the collections </w:t>
            </w:r>
            <w:proofErr w:type="gramStart"/>
            <w:r>
              <w:t>were housed</w:t>
            </w:r>
            <w:proofErr w:type="gramEnd"/>
            <w:r>
              <w:t xml:space="preserve"> elsewhere in Stockholm until they could be relocated in the newly built palace. 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</w:rPr>
            </w:pPr>
            <w:r>
              <w:rPr>
                <w:b/>
                <w:lang w:val="en-GB"/>
              </w:rPr>
              <w:lastRenderedPageBreak/>
              <w:t>Architect of (first) library building</w:t>
            </w:r>
          </w:p>
        </w:tc>
        <w:tc>
          <w:tcPr>
            <w:tcW w:w="3485" w:type="pct"/>
            <w:vAlign w:val="bottom"/>
          </w:tcPr>
          <w:p w:rsidR="000D495F" w:rsidRDefault="007D122A" w:rsidP="00B76802">
            <w:proofErr w:type="spellStart"/>
            <w:r>
              <w:t>Gustaf</w:t>
            </w:r>
            <w:proofErr w:type="spellEnd"/>
            <w:r>
              <w:t xml:space="preserve"> Dahl </w:t>
            </w:r>
          </w:p>
        </w:tc>
      </w:tr>
      <w:tr w:rsidR="007D122A" w:rsidTr="00B76802">
        <w:tc>
          <w:tcPr>
            <w:tcW w:w="1515" w:type="pct"/>
            <w:vAlign w:val="bottom"/>
          </w:tcPr>
          <w:p w:rsidR="007D122A" w:rsidRPr="007C647B" w:rsidRDefault="007D122A" w:rsidP="007D122A">
            <w:pPr>
              <w:rPr>
                <w:b/>
              </w:rPr>
            </w:pPr>
            <w:r>
              <w:rPr>
                <w:b/>
                <w:lang w:val="en-GB"/>
              </w:rPr>
              <w:t>Year (current) library building  opened</w:t>
            </w:r>
          </w:p>
        </w:tc>
        <w:tc>
          <w:tcPr>
            <w:tcW w:w="3485" w:type="pct"/>
            <w:vAlign w:val="bottom"/>
          </w:tcPr>
          <w:p w:rsidR="007D122A" w:rsidRDefault="007D122A" w:rsidP="007D122A">
            <w:r>
              <w:t xml:space="preserve">In January </w:t>
            </w:r>
            <w:proofErr w:type="gramStart"/>
            <w:r>
              <w:t>1878</w:t>
            </w:r>
            <w:proofErr w:type="gramEnd"/>
            <w:r>
              <w:t xml:space="preserve"> the doors of KB were opened for the public. </w:t>
            </w:r>
          </w:p>
        </w:tc>
      </w:tr>
      <w:tr w:rsidR="007D122A" w:rsidTr="00B76802">
        <w:tc>
          <w:tcPr>
            <w:tcW w:w="1515" w:type="pct"/>
            <w:vAlign w:val="bottom"/>
          </w:tcPr>
          <w:p w:rsidR="007D122A" w:rsidRPr="007C647B" w:rsidRDefault="007D122A" w:rsidP="007D122A">
            <w:pPr>
              <w:rPr>
                <w:b/>
              </w:rPr>
            </w:pPr>
            <w:r>
              <w:rPr>
                <w:b/>
                <w:lang w:val="en-GB"/>
              </w:rPr>
              <w:t>Architect of (current) library building</w:t>
            </w:r>
          </w:p>
        </w:tc>
        <w:tc>
          <w:tcPr>
            <w:tcW w:w="3485" w:type="pct"/>
            <w:vAlign w:val="bottom"/>
          </w:tcPr>
          <w:p w:rsidR="007D122A" w:rsidRDefault="007D122A" w:rsidP="007D122A">
            <w:proofErr w:type="spellStart"/>
            <w:r>
              <w:rPr>
                <w:rFonts w:ascii="Helvetica" w:hAnsi="Helvetica" w:cs="Helvetica"/>
                <w:color w:val="444444"/>
                <w:sz w:val="20"/>
                <w:szCs w:val="20"/>
                <w:shd w:val="clear" w:color="auto" w:fill="FFFFFF"/>
              </w:rPr>
              <w:t>Gustaf</w:t>
            </w:r>
            <w:proofErr w:type="spellEnd"/>
            <w:r>
              <w:rPr>
                <w:rFonts w:ascii="Helvetica" w:hAnsi="Helvetica" w:cs="Helvetica"/>
                <w:color w:val="444444"/>
                <w:sz w:val="20"/>
                <w:szCs w:val="20"/>
                <w:shd w:val="clear" w:color="auto" w:fill="FFFFFF"/>
              </w:rPr>
              <w:t xml:space="preserve"> Dahl</w:t>
            </w:r>
          </w:p>
        </w:tc>
      </w:tr>
      <w:tr w:rsidR="007D122A" w:rsidTr="00B76802">
        <w:tc>
          <w:tcPr>
            <w:tcW w:w="1515" w:type="pct"/>
            <w:vAlign w:val="bottom"/>
          </w:tcPr>
          <w:p w:rsidR="007D122A" w:rsidRPr="007C647B" w:rsidRDefault="007D122A" w:rsidP="007D122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Any additional information. </w:t>
            </w:r>
            <w:proofErr w:type="spellStart"/>
            <w:r>
              <w:rPr>
                <w:b/>
                <w:lang w:val="en-GB"/>
              </w:rPr>
              <w:t>Eg</w:t>
            </w:r>
            <w:proofErr w:type="spellEnd"/>
            <w:r>
              <w:rPr>
                <w:b/>
                <w:lang w:val="en-GB"/>
              </w:rPr>
              <w:t xml:space="preserve"> length of build/cost of build/reason for build</w:t>
            </w:r>
          </w:p>
        </w:tc>
        <w:tc>
          <w:tcPr>
            <w:tcW w:w="3485" w:type="pct"/>
            <w:vAlign w:val="bottom"/>
          </w:tcPr>
          <w:p w:rsidR="007D122A" w:rsidRDefault="007D122A" w:rsidP="007D122A">
            <w:r>
              <w:t xml:space="preserve">Two wings </w:t>
            </w:r>
            <w:proofErr w:type="gramStart"/>
            <w:r>
              <w:t>were added</w:t>
            </w:r>
            <w:proofErr w:type="gramEnd"/>
            <w:r>
              <w:t xml:space="preserve"> in 1926-27.</w:t>
            </w:r>
          </w:p>
          <w:p w:rsidR="007D122A" w:rsidRDefault="007D122A" w:rsidP="007D122A">
            <w:r>
              <w:t xml:space="preserve">The National Library </w:t>
            </w:r>
            <w:proofErr w:type="gramStart"/>
            <w:r>
              <w:t>was reopened</w:t>
            </w:r>
            <w:proofErr w:type="gramEnd"/>
            <w:r>
              <w:t xml:space="preserve"> in spring 1997 after comprehensive remodeling and additions. Two large underground stacks, which </w:t>
            </w:r>
            <w:proofErr w:type="gramStart"/>
            <w:r>
              <w:t>were built</w:t>
            </w:r>
            <w:proofErr w:type="gramEnd"/>
            <w:r>
              <w:t xml:space="preserve"> into the bedrock below the building, now contain the bulk of the library's collections, while library patrons, other visitors, and employees share the space in the main building.</w:t>
            </w:r>
          </w:p>
          <w:p w:rsidR="007D122A" w:rsidRDefault="007D122A" w:rsidP="007D122A">
            <w:r>
              <w:t>The new section, called the Annex, contains auditoriums, exhibition rooms, and a microfilm reading room. All Swedish daily newspapers and a large number of foreign newspapers are available on microfilm in the Microfilm Reading Room.</w:t>
            </w:r>
          </w:p>
        </w:tc>
      </w:tr>
    </w:tbl>
    <w:p w:rsidR="00DC6D74" w:rsidRDefault="00DC6D74" w:rsidP="00DC6D74"/>
    <w:p w:rsidR="00DC6D74" w:rsidRDefault="00DC6D74" w:rsidP="00DC6D74">
      <w:pPr>
        <w:pStyle w:val="Question"/>
      </w:pPr>
      <w:r>
        <w:t>If available, please provide a short text on the milestones of the history of your library and/or provide a link to this information online</w:t>
      </w:r>
      <w:r w:rsidR="00B76802">
        <w:t>. Please include any bibliographic information about publications about your library and links to these publications in your library catalogue or an aggregated catalogue.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Cirka 750 A.D. </w:t>
      </w:r>
      <w:r w:rsidRPr="008B78EB">
        <w:rPr>
          <w:lang w:val="sv-SE"/>
        </w:rPr>
        <w:t>C</w:t>
      </w:r>
      <w:r>
        <w:rPr>
          <w:lang w:val="sv-SE"/>
        </w:rPr>
        <w:t xml:space="preserve">odex aureus, one of KB’s oldest </w:t>
      </w:r>
      <w:r w:rsidRPr="008B78EB">
        <w:rPr>
          <w:lang w:val="sv-SE"/>
        </w:rPr>
        <w:t>and most cherished manuscripts is created.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1483 </w:t>
      </w:r>
      <w:r>
        <w:rPr>
          <w:lang w:val="sv-SE"/>
        </w:rPr>
        <w:t xml:space="preserve">The first book is printed in </w:t>
      </w:r>
      <w:r w:rsidRPr="008B78EB">
        <w:rPr>
          <w:lang w:val="sv-SE"/>
        </w:rPr>
        <w:t>Sweden, Dialogus creaturarum, an</w:t>
      </w:r>
      <w:r>
        <w:rPr>
          <w:lang w:val="sv-SE"/>
        </w:rPr>
        <w:t xml:space="preserve"> </w:t>
      </w:r>
      <w:r w:rsidRPr="008B78EB">
        <w:rPr>
          <w:lang w:val="sv-SE"/>
        </w:rPr>
        <w:t>edification work in latin. KB has</w:t>
      </w:r>
      <w:r>
        <w:rPr>
          <w:lang w:val="sv-SE"/>
        </w:rPr>
        <w:t xml:space="preserve"> </w:t>
      </w:r>
      <w:r w:rsidRPr="008B78EB">
        <w:rPr>
          <w:lang w:val="sv-SE"/>
        </w:rPr>
        <w:t>acquired two editions.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16th century </w:t>
      </w:r>
      <w:r>
        <w:rPr>
          <w:lang w:val="sv-SE"/>
        </w:rPr>
        <w:t xml:space="preserve">The Vasa kings </w:t>
      </w:r>
      <w:r w:rsidRPr="008B78EB">
        <w:rPr>
          <w:lang w:val="sv-SE"/>
        </w:rPr>
        <w:t>book collections are housed in the</w:t>
      </w:r>
      <w:r>
        <w:rPr>
          <w:lang w:val="sv-SE"/>
        </w:rPr>
        <w:t xml:space="preserve"> </w:t>
      </w:r>
      <w:r w:rsidRPr="008B78EB">
        <w:rPr>
          <w:lang w:val="sv-SE"/>
        </w:rPr>
        <w:t>castle Tre Kronor (Three Crowns)</w:t>
      </w:r>
      <w:r>
        <w:rPr>
          <w:lang w:val="sv-SE"/>
        </w:rPr>
        <w:t xml:space="preserve"> </w:t>
      </w:r>
      <w:r w:rsidRPr="008B78EB">
        <w:rPr>
          <w:lang w:val="sv-SE"/>
        </w:rPr>
        <w:t>in Stockholm.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1568 </w:t>
      </w:r>
      <w:r>
        <w:rPr>
          <w:lang w:val="sv-SE"/>
        </w:rPr>
        <w:t xml:space="preserve">The first inventory of books in </w:t>
      </w:r>
      <w:r w:rsidRPr="008B78EB">
        <w:rPr>
          <w:lang w:val="sv-SE"/>
        </w:rPr>
        <w:t>the royal collection is drafted, said</w:t>
      </w:r>
      <w:r>
        <w:rPr>
          <w:lang w:val="sv-SE"/>
        </w:rPr>
        <w:t xml:space="preserve"> </w:t>
      </w:r>
      <w:r w:rsidRPr="008B78EB">
        <w:rPr>
          <w:lang w:val="sv-SE"/>
        </w:rPr>
        <w:t>to be penned by Eric XIV of Sweden.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1649 </w:t>
      </w:r>
      <w:r w:rsidRPr="008B78EB">
        <w:rPr>
          <w:lang w:val="sv-SE"/>
        </w:rPr>
        <w:t>The Devil’s Bible, Codex gigas, arrives at t</w:t>
      </w:r>
      <w:r>
        <w:rPr>
          <w:lang w:val="sv-SE"/>
        </w:rPr>
        <w:t xml:space="preserve">he castle as war booty from the Thirty Years’ </w:t>
      </w:r>
      <w:r w:rsidRPr="008B78EB">
        <w:rPr>
          <w:lang w:val="sv-SE"/>
        </w:rPr>
        <w:t>War.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1661 </w:t>
      </w:r>
      <w:r w:rsidRPr="008B78EB">
        <w:rPr>
          <w:lang w:val="sv-SE"/>
        </w:rPr>
        <w:t>Legislation is passed on legal</w:t>
      </w:r>
      <w:r>
        <w:rPr>
          <w:lang w:val="sv-SE"/>
        </w:rPr>
        <w:t xml:space="preserve"> </w:t>
      </w:r>
      <w:r w:rsidRPr="008B78EB">
        <w:rPr>
          <w:lang w:val="sv-SE"/>
        </w:rPr>
        <w:t>deposits, requiring that printers</w:t>
      </w:r>
      <w:r>
        <w:rPr>
          <w:lang w:val="sv-SE"/>
        </w:rPr>
        <w:t xml:space="preserve"> submit a copy of all works </w:t>
      </w:r>
      <w:r w:rsidRPr="008B78EB">
        <w:rPr>
          <w:lang w:val="sv-SE"/>
        </w:rPr>
        <w:t>reproduced</w:t>
      </w:r>
      <w:r>
        <w:rPr>
          <w:lang w:val="sv-SE"/>
        </w:rPr>
        <w:t xml:space="preserve"> </w:t>
      </w:r>
      <w:r w:rsidRPr="008B78EB">
        <w:rPr>
          <w:lang w:val="sv-SE"/>
        </w:rPr>
        <w:t>to the royal book collections.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1697 </w:t>
      </w:r>
      <w:r>
        <w:rPr>
          <w:lang w:val="sv-SE"/>
        </w:rPr>
        <w:t xml:space="preserve">Fire havocs at the former </w:t>
      </w:r>
      <w:r w:rsidRPr="008B78EB">
        <w:rPr>
          <w:lang w:val="sv-SE"/>
        </w:rPr>
        <w:t>royal castle Tre Kronor. Three</w:t>
      </w:r>
      <w:r>
        <w:rPr>
          <w:lang w:val="sv-SE"/>
        </w:rPr>
        <w:t xml:space="preserve"> quarters of the royal book  </w:t>
      </w:r>
      <w:r w:rsidRPr="008B78EB">
        <w:rPr>
          <w:lang w:val="sv-SE"/>
        </w:rPr>
        <w:t>collections</w:t>
      </w:r>
      <w:r>
        <w:rPr>
          <w:lang w:val="sv-SE"/>
        </w:rPr>
        <w:t xml:space="preserve"> </w:t>
      </w:r>
      <w:r w:rsidRPr="008B78EB">
        <w:rPr>
          <w:lang w:val="sv-SE"/>
        </w:rPr>
        <w:t>are lost to the fire.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1768 </w:t>
      </w:r>
      <w:r w:rsidR="0076241D">
        <w:rPr>
          <w:lang w:val="sv-SE"/>
        </w:rPr>
        <w:t xml:space="preserve">The royal book collections are </w:t>
      </w:r>
      <w:r w:rsidRPr="0076241D">
        <w:rPr>
          <w:lang w:val="sv-SE"/>
        </w:rPr>
        <w:t>reinstalled in the newly built castle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in Stockholm.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1865-1890 </w:t>
      </w:r>
      <w:r w:rsidR="0076241D">
        <w:rPr>
          <w:lang w:val="sv-SE"/>
        </w:rPr>
        <w:t xml:space="preserve">KB is under the leadership </w:t>
      </w:r>
      <w:r w:rsidRPr="0076241D">
        <w:rPr>
          <w:lang w:val="sv-SE"/>
        </w:rPr>
        <w:t>of the legendary national</w:t>
      </w:r>
      <w:r w:rsidR="0076241D">
        <w:rPr>
          <w:lang w:val="sv-SE"/>
        </w:rPr>
        <w:t xml:space="preserve"> librarian Gustaf Edvard </w:t>
      </w:r>
      <w:r w:rsidRPr="0076241D">
        <w:rPr>
          <w:lang w:val="sv-SE"/>
        </w:rPr>
        <w:t>Klemming.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1874-1882 </w:t>
      </w:r>
      <w:r w:rsidR="0076241D">
        <w:rPr>
          <w:lang w:val="sv-SE"/>
        </w:rPr>
        <w:t xml:space="preserve">August Strindberg is </w:t>
      </w:r>
      <w:r w:rsidRPr="0076241D">
        <w:rPr>
          <w:lang w:val="sv-SE"/>
        </w:rPr>
        <w:t>employed at KB.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lastRenderedPageBreak/>
        <w:t xml:space="preserve">1877 </w:t>
      </w:r>
      <w:r w:rsidRPr="008B78EB">
        <w:rPr>
          <w:lang w:val="sv-SE"/>
        </w:rPr>
        <w:t>KB is appoint</w:t>
      </w:r>
      <w:r w:rsidR="0076241D">
        <w:rPr>
          <w:lang w:val="sv-SE"/>
        </w:rPr>
        <w:t xml:space="preserve">ed as an independent agency and </w:t>
      </w:r>
      <w:r w:rsidRPr="0076241D">
        <w:rPr>
          <w:lang w:val="sv-SE"/>
        </w:rPr>
        <w:t>formally designated as Sweden’s national library.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1878 </w:t>
      </w:r>
      <w:r w:rsidR="0076241D">
        <w:rPr>
          <w:lang w:val="sv-SE"/>
        </w:rPr>
        <w:t xml:space="preserve">The KB building in Humlegården </w:t>
      </w:r>
      <w:r w:rsidRPr="0076241D">
        <w:rPr>
          <w:lang w:val="sv-SE"/>
        </w:rPr>
        <w:t>is inaugurated and the genera public</w:t>
      </w:r>
      <w:r w:rsidR="0076241D">
        <w:rPr>
          <w:lang w:val="sv-SE"/>
        </w:rPr>
        <w:t xml:space="preserve"> admitted. Gustaf </w:t>
      </w:r>
      <w:r w:rsidRPr="0076241D">
        <w:rPr>
          <w:lang w:val="sv-SE"/>
        </w:rPr>
        <w:t>Dahl is the architect.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1956-1976 </w:t>
      </w:r>
      <w:r w:rsidR="0076241D">
        <w:rPr>
          <w:lang w:val="sv-SE"/>
        </w:rPr>
        <w:t xml:space="preserve">The library undergoes </w:t>
      </w:r>
      <w:r w:rsidRPr="0076241D">
        <w:rPr>
          <w:lang w:val="sv-SE"/>
        </w:rPr>
        <w:t>renovations and additions.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The first underground storage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facility is in place.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1972 </w:t>
      </w:r>
      <w:r w:rsidRPr="008B78EB">
        <w:rPr>
          <w:lang w:val="sv-SE"/>
        </w:rPr>
        <w:t>The nat</w:t>
      </w:r>
      <w:r w:rsidR="0076241D">
        <w:rPr>
          <w:lang w:val="sv-SE"/>
        </w:rPr>
        <w:t xml:space="preserve">ional joint catalog </w:t>
      </w:r>
      <w:r w:rsidRPr="0076241D">
        <w:rPr>
          <w:lang w:val="sv-SE"/>
        </w:rPr>
        <w:t>LIBRIS is launched.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1979 </w:t>
      </w:r>
      <w:r w:rsidR="0076241D">
        <w:rPr>
          <w:lang w:val="sv-SE"/>
        </w:rPr>
        <w:t xml:space="preserve">The Swedish National </w:t>
      </w:r>
      <w:r w:rsidRPr="0076241D">
        <w:rPr>
          <w:lang w:val="sv-SE"/>
        </w:rPr>
        <w:t>Archive of Recorded Sound and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Moving Images (later KB’s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Department of Audiovisual</w:t>
      </w:r>
      <w:r w:rsidR="0076241D">
        <w:rPr>
          <w:lang w:val="sv-SE"/>
        </w:rPr>
        <w:t xml:space="preserve"> </w:t>
      </w:r>
      <w:r w:rsidRPr="0076241D">
        <w:rPr>
          <w:lang w:val="sv-SE"/>
        </w:rPr>
        <w:t>Material) is established.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1979 </w:t>
      </w:r>
      <w:r w:rsidRPr="008B78EB">
        <w:rPr>
          <w:lang w:val="sv-SE"/>
        </w:rPr>
        <w:t>Microfilming of all current Swedish daily newspaper commences.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1979 </w:t>
      </w:r>
      <w:r w:rsidRPr="008B78EB">
        <w:rPr>
          <w:lang w:val="sv-SE"/>
        </w:rPr>
        <w:t>New legislature on legal deposits is pas</w:t>
      </w:r>
      <w:r w:rsidR="0076241D">
        <w:rPr>
          <w:lang w:val="sv-SE"/>
        </w:rPr>
        <w:t xml:space="preserve">sed, including sound recordings and moving images </w:t>
      </w:r>
      <w:r w:rsidRPr="0076241D">
        <w:rPr>
          <w:lang w:val="sv-SE"/>
        </w:rPr>
        <w:t>into the scope of materials required.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1992-1997 </w:t>
      </w:r>
      <w:r w:rsidRPr="008B78EB">
        <w:rPr>
          <w:lang w:val="sv-SE"/>
        </w:rPr>
        <w:t>KB undergoes further exten</w:t>
      </w:r>
      <w:r w:rsidR="0076241D">
        <w:rPr>
          <w:lang w:val="sv-SE"/>
        </w:rPr>
        <w:t xml:space="preserve">sive renovations and additions, </w:t>
      </w:r>
      <w:r w:rsidRPr="0076241D">
        <w:rPr>
          <w:lang w:val="sv-SE"/>
        </w:rPr>
        <w:t>including two underground storage facilities of 2 000 square meters.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1997 </w:t>
      </w:r>
      <w:r w:rsidRPr="008B78EB">
        <w:rPr>
          <w:lang w:val="sv-SE"/>
        </w:rPr>
        <w:t>KB begins to systematically archive Swedish web pages.</w:t>
      </w:r>
    </w:p>
    <w:p w:rsidR="008B78EB" w:rsidRPr="008B78EB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1999 </w:t>
      </w:r>
      <w:r w:rsidRPr="008B78EB">
        <w:rPr>
          <w:lang w:val="sv-SE"/>
        </w:rPr>
        <w:t>KB launches local library catalog Regina.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2005 </w:t>
      </w:r>
      <w:r w:rsidRPr="008B78EB">
        <w:rPr>
          <w:lang w:val="sv-SE"/>
        </w:rPr>
        <w:t>Mass di</w:t>
      </w:r>
      <w:r w:rsidR="0076241D">
        <w:rPr>
          <w:lang w:val="sv-SE"/>
        </w:rPr>
        <w:t xml:space="preserve">gitization of audiovisual media </w:t>
      </w:r>
      <w:r w:rsidRPr="0076241D">
        <w:rPr>
          <w:lang w:val="sv-SE"/>
        </w:rPr>
        <w:t>commences.</w:t>
      </w:r>
    </w:p>
    <w:p w:rsidR="008B78EB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2009 </w:t>
      </w:r>
      <w:r w:rsidRPr="008B78EB">
        <w:rPr>
          <w:lang w:val="sv-SE"/>
        </w:rPr>
        <w:t>KB and t</w:t>
      </w:r>
      <w:r w:rsidR="0076241D">
        <w:rPr>
          <w:lang w:val="sv-SE"/>
        </w:rPr>
        <w:t xml:space="preserve">he National Archive of Recorded </w:t>
      </w:r>
      <w:r w:rsidRPr="0076241D">
        <w:rPr>
          <w:lang w:val="sv-SE"/>
        </w:rPr>
        <w:t>Sound and Moving Images are merged.</w:t>
      </w:r>
    </w:p>
    <w:p w:rsidR="00DC6D74" w:rsidRPr="0076241D" w:rsidRDefault="008B78EB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</w:pPr>
      <w:r w:rsidRPr="008B78EB">
        <w:rPr>
          <w:b/>
          <w:bCs/>
          <w:lang w:val="sv-SE"/>
        </w:rPr>
        <w:t xml:space="preserve">2012 </w:t>
      </w:r>
      <w:r w:rsidRPr="008B78EB">
        <w:rPr>
          <w:lang w:val="sv-SE"/>
        </w:rPr>
        <w:t>Legislati</w:t>
      </w:r>
      <w:r w:rsidR="0076241D">
        <w:rPr>
          <w:lang w:val="sv-SE"/>
        </w:rPr>
        <w:t xml:space="preserve">on passed for legal deposits of </w:t>
      </w:r>
      <w:r w:rsidRPr="0076241D">
        <w:rPr>
          <w:lang w:val="sv-SE"/>
        </w:rPr>
        <w:t>electronic materials.</w:t>
      </w:r>
    </w:p>
    <w:p w:rsidR="000D495F" w:rsidRDefault="000D495F" w:rsidP="005875D4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0D495F" w:rsidRDefault="000D495F">
      <w:pPr>
        <w:rPr>
          <w:rFonts w:ascii="Calibri" w:eastAsiaTheme="minorHAnsi" w:hAnsi="Calibri" w:cs="Times New Roman"/>
          <w:b/>
          <w:sz w:val="22"/>
          <w:szCs w:val="22"/>
          <w:lang w:val="en-GB" w:eastAsia="en-US"/>
        </w:rPr>
      </w:pPr>
      <w:r>
        <w:rPr>
          <w:b/>
        </w:rPr>
        <w:br w:type="page"/>
      </w:r>
    </w:p>
    <w:p w:rsidR="00B76802" w:rsidRDefault="00B76802" w:rsidP="00B76802">
      <w:pPr>
        <w:pStyle w:val="berschrift1"/>
      </w:pPr>
      <w:r>
        <w:lastRenderedPageBreak/>
        <w:t>Chapter III: Location and Urban Spaces</w:t>
      </w:r>
    </w:p>
    <w:p w:rsidR="00B76802" w:rsidRDefault="00DC6D74" w:rsidP="00B76802">
      <w:pPr>
        <w:pStyle w:val="Question"/>
      </w:pPr>
      <w:r>
        <w:t>Please describe the location of your national library buildings (</w:t>
      </w:r>
      <w:proofErr w:type="spellStart"/>
      <w:r>
        <w:t>eg</w:t>
      </w:r>
      <w:proofErr w:type="spellEnd"/>
      <w:r>
        <w:t xml:space="preserve">. main building in capital city with close proximity to universities, storage buildings in rural area, </w:t>
      </w:r>
      <w:proofErr w:type="gramStart"/>
      <w:r>
        <w:t>located</w:t>
      </w:r>
      <w:proofErr w:type="gramEnd"/>
      <w:r>
        <w:t xml:space="preserve"> two hours by train from building in capital).</w:t>
      </w:r>
    </w:p>
    <w:p w:rsidR="00B76802" w:rsidRPr="00B76802" w:rsidRDefault="002353B5" w:rsidP="002353B5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Kungliga Biblioteket </w:t>
      </w:r>
      <w:proofErr w:type="gramStart"/>
      <w:r>
        <w:rPr>
          <w:b w:val="0"/>
        </w:rPr>
        <w:t>is situated</w:t>
      </w:r>
      <w:proofErr w:type="gramEnd"/>
      <w:r>
        <w:rPr>
          <w:b w:val="0"/>
        </w:rPr>
        <w:t xml:space="preserve"> in the </w:t>
      </w:r>
      <w:proofErr w:type="spellStart"/>
      <w:r>
        <w:rPr>
          <w:b w:val="0"/>
        </w:rPr>
        <w:t>centre</w:t>
      </w:r>
      <w:proofErr w:type="spellEnd"/>
      <w:r>
        <w:rPr>
          <w:b w:val="0"/>
        </w:rPr>
        <w:t xml:space="preserve"> of Stockholm. The Underground will take you to the neares</w:t>
      </w:r>
      <w:r w:rsidR="005875D4">
        <w:rPr>
          <w:b w:val="0"/>
        </w:rPr>
        <w:t>t situated university libraries which are</w:t>
      </w:r>
      <w:r>
        <w:rPr>
          <w:b w:val="0"/>
        </w:rPr>
        <w:t xml:space="preserve"> The Stockholm University (re</w:t>
      </w:r>
      <w:r w:rsidR="005875D4">
        <w:rPr>
          <w:b w:val="0"/>
        </w:rPr>
        <w:t xml:space="preserve">d line </w:t>
      </w:r>
      <w:proofErr w:type="spellStart"/>
      <w:r w:rsidR="005875D4">
        <w:rPr>
          <w:b w:val="0"/>
        </w:rPr>
        <w:t>Stockholms</w:t>
      </w:r>
      <w:proofErr w:type="spellEnd"/>
      <w:r w:rsidR="005875D4">
        <w:rPr>
          <w:b w:val="0"/>
        </w:rPr>
        <w:t xml:space="preserve"> </w:t>
      </w:r>
      <w:proofErr w:type="spellStart"/>
      <w:r w:rsidR="005875D4">
        <w:rPr>
          <w:b w:val="0"/>
        </w:rPr>
        <w:t>universitet</w:t>
      </w:r>
      <w:proofErr w:type="spellEnd"/>
      <w:r w:rsidR="005875D4">
        <w:rPr>
          <w:b w:val="0"/>
        </w:rPr>
        <w:t xml:space="preserve">) and, </w:t>
      </w:r>
      <w:r>
        <w:rPr>
          <w:b w:val="0"/>
        </w:rPr>
        <w:t xml:space="preserve">The Royal Institute of Technology (red line </w:t>
      </w:r>
      <w:proofErr w:type="spellStart"/>
      <w:r>
        <w:rPr>
          <w:b w:val="0"/>
        </w:rPr>
        <w:t>Tekniska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högskolan</w:t>
      </w:r>
      <w:proofErr w:type="spellEnd"/>
      <w:r>
        <w:rPr>
          <w:b w:val="0"/>
        </w:rPr>
        <w:t xml:space="preserve">). </w:t>
      </w:r>
      <w:r w:rsidR="00F54874">
        <w:rPr>
          <w:b w:val="0"/>
        </w:rPr>
        <w:t xml:space="preserve">The </w:t>
      </w:r>
      <w:proofErr w:type="spellStart"/>
      <w:r w:rsidR="00F54874">
        <w:rPr>
          <w:b w:val="0"/>
        </w:rPr>
        <w:t>Södertörn</w:t>
      </w:r>
      <w:proofErr w:type="spellEnd"/>
      <w:r w:rsidR="00F54874">
        <w:rPr>
          <w:b w:val="0"/>
        </w:rPr>
        <w:t xml:space="preserve"> University College </w:t>
      </w:r>
      <w:proofErr w:type="gramStart"/>
      <w:r w:rsidR="00F54874">
        <w:rPr>
          <w:b w:val="0"/>
        </w:rPr>
        <w:t>is situated</w:t>
      </w:r>
      <w:proofErr w:type="gramEnd"/>
      <w:r w:rsidR="00F54874">
        <w:rPr>
          <w:b w:val="0"/>
        </w:rPr>
        <w:t xml:space="preserve"> in </w:t>
      </w:r>
      <w:proofErr w:type="spellStart"/>
      <w:r w:rsidR="00F54874">
        <w:rPr>
          <w:b w:val="0"/>
        </w:rPr>
        <w:t>Flemingsberg</w:t>
      </w:r>
      <w:proofErr w:type="spellEnd"/>
      <w:r w:rsidR="00F54874">
        <w:rPr>
          <w:b w:val="0"/>
        </w:rPr>
        <w:t>, which is reached b</w:t>
      </w:r>
      <w:r w:rsidR="005875D4">
        <w:rPr>
          <w:b w:val="0"/>
        </w:rPr>
        <w:t>y local train</w:t>
      </w:r>
      <w:r w:rsidR="00F54874">
        <w:rPr>
          <w:b w:val="0"/>
        </w:rPr>
        <w:t xml:space="preserve"> from central Stockholm. </w:t>
      </w:r>
      <w:r w:rsidR="005875D4">
        <w:rPr>
          <w:b w:val="0"/>
        </w:rPr>
        <w:br/>
        <w:t xml:space="preserve"> </w:t>
      </w:r>
      <w:proofErr w:type="gramStart"/>
      <w:r w:rsidR="005875D4">
        <w:rPr>
          <w:b w:val="0"/>
        </w:rPr>
        <w:t>(</w:t>
      </w:r>
      <w:r w:rsidR="00F54874">
        <w:rPr>
          <w:b w:val="0"/>
        </w:rPr>
        <w:t xml:space="preserve"> </w:t>
      </w:r>
      <w:proofErr w:type="gramEnd"/>
      <w:r w:rsidR="00CA0DE1">
        <w:fldChar w:fldCharType="begin"/>
      </w:r>
      <w:r w:rsidR="00CA0DE1">
        <w:instrText xml:space="preserve"> HYPERLINK "https://sl.se/" </w:instrText>
      </w:r>
      <w:r w:rsidR="00CA0DE1">
        <w:fldChar w:fldCharType="separate"/>
      </w:r>
      <w:r w:rsidR="00F54874" w:rsidRPr="00B76EA0">
        <w:rPr>
          <w:rStyle w:val="Hyperlink"/>
          <w:b w:val="0"/>
        </w:rPr>
        <w:t>https://sl.se/</w:t>
      </w:r>
      <w:r w:rsidR="00CA0DE1">
        <w:rPr>
          <w:rStyle w:val="Hyperlink"/>
          <w:b w:val="0"/>
        </w:rPr>
        <w:fldChar w:fldCharType="end"/>
      </w:r>
      <w:r w:rsidR="005875D4">
        <w:rPr>
          <w:b w:val="0"/>
        </w:rPr>
        <w:t xml:space="preserve"> </w:t>
      </w:r>
      <w:r w:rsidR="00F54874">
        <w:rPr>
          <w:b w:val="0"/>
        </w:rPr>
        <w:t xml:space="preserve">)  </w:t>
      </w:r>
    </w:p>
    <w:p w:rsidR="00DC6D74" w:rsidRDefault="00DC6D74" w:rsidP="00E873F6">
      <w:pPr>
        <w:pStyle w:val="Question"/>
      </w:pPr>
      <w:r>
        <w:t xml:space="preserve">CENL has provided a map of your headquarter location at the </w:t>
      </w:r>
      <w:proofErr w:type="spellStart"/>
      <w:r>
        <w:t>centre</w:t>
      </w:r>
      <w:proofErr w:type="spellEnd"/>
      <w:r>
        <w:t xml:space="preserve"> of a 500m radius</w:t>
      </w:r>
      <w:r w:rsidR="00B76802">
        <w:t xml:space="preserve"> – taken as a screenshot from Google maps</w:t>
      </w:r>
      <w:r>
        <w:t xml:space="preserve">. </w:t>
      </w:r>
      <w:r w:rsidR="00B76802">
        <w:t>If this is not the correct location of your library building, please supply an alternative screen shot.</w:t>
      </w:r>
    </w:p>
    <w:p w:rsidR="00DC6D74" w:rsidRDefault="006E281B" w:rsidP="00B76802">
      <w:pPr>
        <w:ind w:firstLine="567"/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1EEB7C54" wp14:editId="4B0D67F9">
            <wp:simplePos x="0" y="0"/>
            <wp:positionH relativeFrom="column">
              <wp:posOffset>247650</wp:posOffset>
            </wp:positionH>
            <wp:positionV relativeFrom="paragraph">
              <wp:posOffset>143510</wp:posOffset>
            </wp:positionV>
            <wp:extent cx="5639435" cy="3755390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81B" w:rsidRDefault="006E281B" w:rsidP="00B76802">
      <w:pPr>
        <w:ind w:firstLine="567"/>
      </w:pPr>
    </w:p>
    <w:p w:rsidR="006E281B" w:rsidRDefault="006E281B" w:rsidP="00B76802">
      <w:pPr>
        <w:ind w:firstLine="567"/>
      </w:pPr>
    </w:p>
    <w:p w:rsidR="006E281B" w:rsidRDefault="006E281B" w:rsidP="00B76802">
      <w:pPr>
        <w:ind w:firstLine="567"/>
      </w:pPr>
    </w:p>
    <w:p w:rsidR="00DC6D74" w:rsidRDefault="00DC6D74" w:rsidP="00E873F6">
      <w:pPr>
        <w:pStyle w:val="Question"/>
      </w:pPr>
      <w:r>
        <w:lastRenderedPageBreak/>
        <w:t>Please provide details of major governmental, cultural or significant institutions within this vicinity (within a 500m radius).</w:t>
      </w:r>
    </w:p>
    <w:p w:rsidR="00DC6D74" w:rsidRDefault="00F05CB9" w:rsidP="00B76802">
      <w:pPr>
        <w:pStyle w:val="Listenabsatz"/>
        <w:ind w:hanging="153"/>
      </w:pPr>
      <w:r>
        <w:rPr>
          <w:b/>
        </w:rPr>
        <w:t>-</w:t>
      </w:r>
    </w:p>
    <w:p w:rsidR="00DC6D74" w:rsidRDefault="00DC6D74" w:rsidP="00E873F6">
      <w:pPr>
        <w:pStyle w:val="Question"/>
      </w:pPr>
      <w:r>
        <w:t>Please describe all the transport options for reaching each of your library buildings open to researchers and the public.</w:t>
      </w:r>
    </w:p>
    <w:p w:rsidR="00DF5989" w:rsidRDefault="00DF5989" w:rsidP="00DF5989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National Library of Sweden</w:t>
      </w:r>
      <w:r w:rsidR="004A20D6">
        <w:rPr>
          <w:b w:val="0"/>
        </w:rPr>
        <w:br/>
        <w:t xml:space="preserve">Address: </w:t>
      </w:r>
      <w:proofErr w:type="spellStart"/>
      <w:r>
        <w:rPr>
          <w:b w:val="0"/>
        </w:rPr>
        <w:t>Humlegårdsgatan</w:t>
      </w:r>
      <w:proofErr w:type="spellEnd"/>
      <w:r>
        <w:rPr>
          <w:b w:val="0"/>
        </w:rPr>
        <w:t xml:space="preserve"> 26, </w:t>
      </w:r>
      <w:proofErr w:type="spellStart"/>
      <w:r>
        <w:rPr>
          <w:b w:val="0"/>
        </w:rPr>
        <w:t>Humlegården</w:t>
      </w:r>
      <w:proofErr w:type="spellEnd"/>
      <w:r>
        <w:rPr>
          <w:b w:val="0"/>
        </w:rPr>
        <w:t xml:space="preserve">, Stockholm </w:t>
      </w:r>
      <w:r w:rsidR="006F5D50">
        <w:rPr>
          <w:b w:val="0"/>
        </w:rPr>
        <w:br/>
      </w:r>
      <w:hyperlink r:id="rId29" w:history="1">
        <w:r w:rsidR="006F5D50" w:rsidRPr="00B76EA0">
          <w:rPr>
            <w:rStyle w:val="Hyperlink"/>
            <w:b w:val="0"/>
          </w:rPr>
          <w:t>https://www.kb.se/besok-och-anvand/hitta-till-kb.html</w:t>
        </w:r>
      </w:hyperlink>
      <w:r w:rsidR="006F5D50">
        <w:rPr>
          <w:b w:val="0"/>
        </w:rPr>
        <w:t xml:space="preserve"> (visit and use KB – website in Swedish) </w:t>
      </w:r>
      <w:r>
        <w:rPr>
          <w:b w:val="0"/>
        </w:rPr>
        <w:br/>
        <w:t>Underground stop</w:t>
      </w:r>
      <w:r w:rsidR="006F5D50">
        <w:rPr>
          <w:b w:val="0"/>
        </w:rPr>
        <w:t>s:</w:t>
      </w:r>
      <w:r>
        <w:rPr>
          <w:b w:val="0"/>
        </w:rPr>
        <w:t xml:space="preserve"> </w:t>
      </w:r>
      <w:proofErr w:type="spellStart"/>
      <w:r>
        <w:rPr>
          <w:b w:val="0"/>
        </w:rPr>
        <w:t>Östermalmstorg</w:t>
      </w:r>
      <w:proofErr w:type="spellEnd"/>
      <w:r>
        <w:rPr>
          <w:b w:val="0"/>
        </w:rPr>
        <w:t xml:space="preserve"> </w:t>
      </w:r>
      <w:r w:rsidR="006F5D50">
        <w:rPr>
          <w:b w:val="0"/>
        </w:rPr>
        <w:t>(red line) or</w:t>
      </w:r>
      <w:r>
        <w:rPr>
          <w:b w:val="0"/>
        </w:rPr>
        <w:t xml:space="preserve"> </w:t>
      </w:r>
      <w:proofErr w:type="spellStart"/>
      <w:r>
        <w:rPr>
          <w:b w:val="0"/>
        </w:rPr>
        <w:t>Hötorget</w:t>
      </w:r>
      <w:proofErr w:type="spellEnd"/>
      <w:r>
        <w:rPr>
          <w:b w:val="0"/>
        </w:rPr>
        <w:t xml:space="preserve"> (green line</w:t>
      </w:r>
      <w:proofErr w:type="gramStart"/>
      <w:r>
        <w:rPr>
          <w:b w:val="0"/>
        </w:rPr>
        <w:t>)</w:t>
      </w:r>
      <w:proofErr w:type="gramEnd"/>
      <w:r>
        <w:rPr>
          <w:b w:val="0"/>
        </w:rPr>
        <w:br/>
        <w:t xml:space="preserve">Bus stop: </w:t>
      </w:r>
      <w:proofErr w:type="spellStart"/>
      <w:r>
        <w:rPr>
          <w:b w:val="0"/>
        </w:rPr>
        <w:t>Stureplan</w:t>
      </w:r>
      <w:proofErr w:type="spellEnd"/>
      <w:r>
        <w:rPr>
          <w:b w:val="0"/>
        </w:rPr>
        <w:t xml:space="preserve"> </w:t>
      </w:r>
      <w:r>
        <w:rPr>
          <w:b w:val="0"/>
        </w:rPr>
        <w:br/>
      </w:r>
      <w:hyperlink r:id="rId30" w:history="1">
        <w:r w:rsidRPr="00B76EA0">
          <w:rPr>
            <w:rStyle w:val="Hyperlink"/>
            <w:b w:val="0"/>
          </w:rPr>
          <w:t>https://sl.se/</w:t>
        </w:r>
      </w:hyperlink>
      <w:r>
        <w:rPr>
          <w:b w:val="0"/>
        </w:rPr>
        <w:t xml:space="preserve"> (Travel planner) </w:t>
      </w:r>
    </w:p>
    <w:p w:rsidR="004A20D6" w:rsidRDefault="004A20D6" w:rsidP="006F5D50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spellStart"/>
      <w:r>
        <w:rPr>
          <w:b w:val="0"/>
        </w:rPr>
        <w:t>Rog</w:t>
      </w:r>
      <w:r w:rsidR="006F5D50">
        <w:rPr>
          <w:b w:val="0"/>
        </w:rPr>
        <w:t>gebiblioteket</w:t>
      </w:r>
      <w:proofErr w:type="spellEnd"/>
      <w:r w:rsidR="006F5D50">
        <w:rPr>
          <w:b w:val="0"/>
        </w:rPr>
        <w:t xml:space="preserve"> (Rogge Library) </w:t>
      </w:r>
      <w:r w:rsidR="006F5D50">
        <w:rPr>
          <w:b w:val="0"/>
        </w:rPr>
        <w:br/>
      </w:r>
      <w:proofErr w:type="spellStart"/>
      <w:r w:rsidR="006F5D50">
        <w:rPr>
          <w:b w:val="0"/>
        </w:rPr>
        <w:t>Lektorsgatan</w:t>
      </w:r>
      <w:proofErr w:type="spellEnd"/>
      <w:r w:rsidR="006F5D50">
        <w:rPr>
          <w:b w:val="0"/>
        </w:rPr>
        <w:t xml:space="preserve"> 4, </w:t>
      </w:r>
      <w:proofErr w:type="spellStart"/>
      <w:r>
        <w:rPr>
          <w:b w:val="0"/>
        </w:rPr>
        <w:t>Strängnäs</w:t>
      </w:r>
      <w:proofErr w:type="spellEnd"/>
      <w:r w:rsidR="006F5D50">
        <w:rPr>
          <w:b w:val="0"/>
        </w:rPr>
        <w:br/>
        <w:t xml:space="preserve">Contact in advance for a visit: </w:t>
      </w:r>
      <w:hyperlink r:id="rId31" w:history="1">
        <w:r w:rsidR="006F5D50" w:rsidRPr="00B76EA0">
          <w:rPr>
            <w:rStyle w:val="Hyperlink"/>
            <w:b w:val="0"/>
          </w:rPr>
          <w:t>rogge@kb.se</w:t>
        </w:r>
      </w:hyperlink>
      <w:r w:rsidR="006F5D50">
        <w:rPr>
          <w:b w:val="0"/>
        </w:rPr>
        <w:t xml:space="preserve"> </w:t>
      </w:r>
      <w:r w:rsidR="006F5D50">
        <w:rPr>
          <w:b w:val="0"/>
        </w:rPr>
        <w:br/>
      </w:r>
      <w:hyperlink r:id="rId32" w:history="1">
        <w:r w:rsidR="006F5D50" w:rsidRPr="00B76EA0">
          <w:rPr>
            <w:rStyle w:val="Hyperlink"/>
            <w:b w:val="0"/>
          </w:rPr>
          <w:t>https://www.kb.se/besok-och-anvand/roggebiblioteket.html</w:t>
        </w:r>
      </w:hyperlink>
      <w:r w:rsidR="006F5D50">
        <w:rPr>
          <w:b w:val="0"/>
        </w:rPr>
        <w:t xml:space="preserve"> (visit and use the Rogge Library – website in Swedish) </w:t>
      </w:r>
    </w:p>
    <w:p w:rsidR="004A20D6" w:rsidRDefault="004A20D6" w:rsidP="00DF5989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spellStart"/>
      <w:r>
        <w:rPr>
          <w:b w:val="0"/>
        </w:rPr>
        <w:t>Statens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biblioteksdepå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 w:rsidR="006F5D50">
        <w:rPr>
          <w:b w:val="0"/>
        </w:rPr>
        <w:t xml:space="preserve"> </w:t>
      </w:r>
      <w:proofErr w:type="spellStart"/>
      <w:proofErr w:type="gramStart"/>
      <w:r w:rsidR="006F5D50">
        <w:rPr>
          <w:b w:val="0"/>
        </w:rPr>
        <w:t>Bålsta</w:t>
      </w:r>
      <w:proofErr w:type="spellEnd"/>
      <w:r w:rsidR="006F5D50">
        <w:rPr>
          <w:b w:val="0"/>
        </w:rPr>
        <w:t xml:space="preserve"> </w:t>
      </w:r>
      <w:r>
        <w:rPr>
          <w:b w:val="0"/>
        </w:rPr>
        <w:t xml:space="preserve"> </w:t>
      </w:r>
      <w:proofErr w:type="gramEnd"/>
      <w:r w:rsidR="006F5D50">
        <w:rPr>
          <w:b w:val="0"/>
        </w:rPr>
        <w:br/>
      </w:r>
      <w:r>
        <w:rPr>
          <w:b w:val="0"/>
        </w:rPr>
        <w:t>Contact in advance for a visit</w:t>
      </w:r>
      <w:r w:rsidR="006F5D50">
        <w:rPr>
          <w:b w:val="0"/>
        </w:rPr>
        <w:t xml:space="preserve">:  </w:t>
      </w:r>
      <w:hyperlink r:id="rId33" w:history="1">
        <w:r w:rsidR="006F5D50" w:rsidRPr="00B76EA0">
          <w:rPr>
            <w:rStyle w:val="Hyperlink"/>
            <w:b w:val="0"/>
          </w:rPr>
          <w:t>sbd@kb.se</w:t>
        </w:r>
      </w:hyperlink>
      <w:r w:rsidR="006F5D50">
        <w:rPr>
          <w:b w:val="0"/>
        </w:rPr>
        <w:t xml:space="preserve"> </w:t>
      </w:r>
      <w:r>
        <w:rPr>
          <w:b w:val="0"/>
        </w:rPr>
        <w:br/>
        <w:t>Phone: +46 171 52165 or +46 171 521 91</w:t>
      </w:r>
    </w:p>
    <w:p w:rsidR="00DF5989" w:rsidRDefault="00DF5989" w:rsidP="00DF5989">
      <w:pPr>
        <w:pStyle w:val="Question"/>
        <w:numPr>
          <w:ilvl w:val="0"/>
          <w:numId w:val="0"/>
        </w:numPr>
        <w:ind w:left="518" w:hanging="374"/>
        <w:rPr>
          <w:b w:val="0"/>
        </w:rPr>
      </w:pPr>
      <w:r>
        <w:rPr>
          <w:b w:val="0"/>
        </w:rPr>
        <w:br/>
      </w:r>
    </w:p>
    <w:p w:rsidR="00DF5989" w:rsidRPr="00B76802" w:rsidRDefault="00DF5989" w:rsidP="00DF5989">
      <w:pPr>
        <w:pStyle w:val="Question"/>
        <w:numPr>
          <w:ilvl w:val="0"/>
          <w:numId w:val="0"/>
        </w:numPr>
        <w:ind w:left="518" w:firstLine="49"/>
        <w:rPr>
          <w:b w:val="0"/>
        </w:rPr>
      </w:pPr>
    </w:p>
    <w:p w:rsidR="00B76802" w:rsidRDefault="00B76802">
      <w:pPr>
        <w:rPr>
          <w:rFonts w:ascii="Calibri" w:eastAsiaTheme="minorHAnsi" w:hAnsi="Calibri" w:cs="Times New Roman"/>
          <w:sz w:val="22"/>
          <w:szCs w:val="22"/>
          <w:lang w:val="en-GB" w:eastAsia="en-US"/>
        </w:rPr>
      </w:pPr>
      <w:r>
        <w:br w:type="page"/>
      </w:r>
    </w:p>
    <w:p w:rsidR="00AB5ED8" w:rsidRDefault="00AB5ED8" w:rsidP="00AB5ED8">
      <w:pPr>
        <w:pStyle w:val="berschrift1"/>
      </w:pPr>
      <w:r>
        <w:lastRenderedPageBreak/>
        <w:t>Chapter IV: Reading Rooms</w:t>
      </w:r>
      <w:r w:rsidR="00D14821">
        <w:t>, collections</w:t>
      </w:r>
      <w:r>
        <w:t xml:space="preserve"> and other interior library spaces</w:t>
      </w:r>
    </w:p>
    <w:p w:rsidR="00AB5ED8" w:rsidRPr="0044493F" w:rsidRDefault="00AB5ED8" w:rsidP="0044493F">
      <w:pPr>
        <w:pStyle w:val="Question"/>
      </w:pPr>
      <w:r>
        <w:t>What is the total number of seats in all your reading rooms across all sites?</w:t>
      </w:r>
      <w:r w:rsidR="0044493F">
        <w:br/>
      </w:r>
      <w:r w:rsidR="0044493F" w:rsidRPr="0044493F">
        <w:rPr>
          <w:b w:val="0"/>
        </w:rPr>
        <w:t>323</w:t>
      </w:r>
    </w:p>
    <w:p w:rsidR="00AB5ED8" w:rsidRDefault="00AB5ED8" w:rsidP="00AB5ED8">
      <w:pPr>
        <w:pStyle w:val="Question"/>
      </w:pPr>
      <w:r>
        <w:t xml:space="preserve">What is the total square </w:t>
      </w:r>
      <w:proofErr w:type="spellStart"/>
      <w:r>
        <w:t>mete</w:t>
      </w:r>
      <w:r w:rsidR="00C03038">
        <w:t>rage</w:t>
      </w:r>
      <w:proofErr w:type="spellEnd"/>
      <w:r>
        <w:t xml:space="preserve"> of all your reading rooms across all sites?</w:t>
      </w:r>
    </w:p>
    <w:p w:rsidR="00DC6D74" w:rsidRPr="005875D4" w:rsidRDefault="00473564" w:rsidP="00473564">
      <w:pPr>
        <w:ind w:left="518"/>
      </w:pPr>
      <w:r w:rsidRPr="005875D4">
        <w:t xml:space="preserve">Approximately 500 square </w:t>
      </w:r>
      <w:proofErr w:type="spellStart"/>
      <w:r w:rsidRPr="005875D4">
        <w:t>metres</w:t>
      </w:r>
      <w:proofErr w:type="spellEnd"/>
      <w:r w:rsidRPr="005875D4">
        <w:t xml:space="preserve">. </w:t>
      </w:r>
    </w:p>
    <w:p w:rsidR="00AB5ED8" w:rsidRDefault="00DC6D74" w:rsidP="00AB5ED8">
      <w:pPr>
        <w:pStyle w:val="Question"/>
      </w:pPr>
      <w:r>
        <w:t>Please list your reading rooms (type, large, by collection) and individual capacity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208"/>
        <w:gridCol w:w="2252"/>
        <w:gridCol w:w="2227"/>
        <w:gridCol w:w="1943"/>
      </w:tblGrid>
      <w:tr w:rsidR="000B3FD1" w:rsidTr="005E47D5">
        <w:tc>
          <w:tcPr>
            <w:tcW w:w="2208" w:type="dxa"/>
          </w:tcPr>
          <w:p w:rsidR="00AB5ED8" w:rsidRDefault="00AB5ED8" w:rsidP="00DC6D74">
            <w:pPr>
              <w:pStyle w:val="Listenabsatz"/>
              <w:ind w:left="0"/>
            </w:pPr>
            <w:r>
              <w:t>Reading Room Name</w:t>
            </w:r>
          </w:p>
        </w:tc>
        <w:tc>
          <w:tcPr>
            <w:tcW w:w="2252" w:type="dxa"/>
          </w:tcPr>
          <w:p w:rsidR="00AB5ED8" w:rsidRDefault="00AB5ED8" w:rsidP="00DC6D74">
            <w:pPr>
              <w:pStyle w:val="Listenabsatz"/>
              <w:ind w:left="0"/>
            </w:pPr>
            <w:r>
              <w:t>Collection type</w:t>
            </w:r>
          </w:p>
        </w:tc>
        <w:tc>
          <w:tcPr>
            <w:tcW w:w="2227" w:type="dxa"/>
          </w:tcPr>
          <w:p w:rsidR="00AB5ED8" w:rsidRDefault="00AB5ED8" w:rsidP="00DC6D74">
            <w:pPr>
              <w:pStyle w:val="Listenabsatz"/>
              <w:ind w:left="0"/>
            </w:pPr>
            <w:r>
              <w:t>Individual room seat capacity</w:t>
            </w:r>
          </w:p>
        </w:tc>
        <w:tc>
          <w:tcPr>
            <w:tcW w:w="1943" w:type="dxa"/>
          </w:tcPr>
          <w:p w:rsidR="00AB5ED8" w:rsidRDefault="00AB5ED8" w:rsidP="00AB5ED8">
            <w:pPr>
              <w:pStyle w:val="Listenabsatz"/>
              <w:ind w:left="0"/>
            </w:pPr>
            <w:r>
              <w:t>Individual room square metres</w:t>
            </w:r>
          </w:p>
        </w:tc>
      </w:tr>
      <w:tr w:rsidR="000B3FD1" w:rsidTr="005E47D5">
        <w:tc>
          <w:tcPr>
            <w:tcW w:w="2208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252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227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AB5ED8" w:rsidRDefault="006E18AD" w:rsidP="004D47D3">
            <w:pPr>
              <w:pStyle w:val="Listenabsatz"/>
              <w:ind w:left="0"/>
            </w:pPr>
            <w:proofErr w:type="spellStart"/>
            <w:r>
              <w:t>Stora</w:t>
            </w:r>
            <w:proofErr w:type="spellEnd"/>
            <w:r>
              <w:t xml:space="preserve"> </w:t>
            </w:r>
            <w:proofErr w:type="spellStart"/>
            <w:r>
              <w:t>läsesalen</w:t>
            </w:r>
            <w:proofErr w:type="spellEnd"/>
            <w:r>
              <w:t>/</w:t>
            </w:r>
            <w:r w:rsidR="004D47D3">
              <w:t>Main</w:t>
            </w:r>
            <w:r>
              <w:t xml:space="preserve"> reading room</w:t>
            </w:r>
          </w:p>
        </w:tc>
        <w:tc>
          <w:tcPr>
            <w:tcW w:w="2252" w:type="dxa"/>
          </w:tcPr>
          <w:p w:rsidR="00AB5ED8" w:rsidRDefault="006E18AD" w:rsidP="005E47D5">
            <w:pPr>
              <w:pStyle w:val="Listenabsatz"/>
              <w:ind w:left="0"/>
            </w:pPr>
            <w:r>
              <w:t xml:space="preserve">Reference material on shelving.  This is the primary location readers use to work with the Legal Deposit Copy of printed work younger than 1830. Such materials </w:t>
            </w:r>
            <w:proofErr w:type="gramStart"/>
            <w:r w:rsidR="005E47D5">
              <w:t>can</w:t>
            </w:r>
            <w:r>
              <w:t>not be read</w:t>
            </w:r>
            <w:proofErr w:type="gramEnd"/>
            <w:r>
              <w:t xml:space="preserve"> elsewhere in the library.</w:t>
            </w:r>
          </w:p>
        </w:tc>
        <w:tc>
          <w:tcPr>
            <w:tcW w:w="2227" w:type="dxa"/>
          </w:tcPr>
          <w:p w:rsidR="00AB5ED8" w:rsidRDefault="006E18AD" w:rsidP="00DC6D74">
            <w:pPr>
              <w:pStyle w:val="Listenabsatz"/>
              <w:ind w:left="0"/>
            </w:pPr>
            <w:r>
              <w:t>99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6E18AD" w:rsidRDefault="006E18AD" w:rsidP="00DC6D74">
            <w:pPr>
              <w:pStyle w:val="Listenabsatz"/>
              <w:ind w:left="0"/>
            </w:pPr>
            <w:proofErr w:type="spellStart"/>
            <w:r>
              <w:t>Forskarläsesalen</w:t>
            </w:r>
            <w:proofErr w:type="spellEnd"/>
          </w:p>
          <w:p w:rsidR="00AB5ED8" w:rsidRDefault="006E18AD" w:rsidP="00DC6D74">
            <w:pPr>
              <w:pStyle w:val="Listenabsatz"/>
              <w:ind w:left="0"/>
            </w:pPr>
            <w:r>
              <w:t>Researcher Reading room</w:t>
            </w:r>
          </w:p>
          <w:p w:rsidR="004D47D3" w:rsidRDefault="004D47D3" w:rsidP="00DC6D74">
            <w:pPr>
              <w:pStyle w:val="Listenabsatz"/>
              <w:ind w:left="0"/>
            </w:pPr>
          </w:p>
        </w:tc>
        <w:tc>
          <w:tcPr>
            <w:tcW w:w="2252" w:type="dxa"/>
          </w:tcPr>
          <w:p w:rsidR="00AB5ED8" w:rsidRDefault="006E18AD" w:rsidP="004D47D3">
            <w:pPr>
              <w:pStyle w:val="Listenabsatz"/>
              <w:ind w:left="0"/>
            </w:pPr>
            <w:r>
              <w:t xml:space="preserve">Reference material on shelving. Book storage </w:t>
            </w:r>
            <w:r w:rsidR="004D47D3">
              <w:t>lockers available</w:t>
            </w:r>
            <w:r>
              <w:t xml:space="preserve"> for researchers to hire. Only researchers </w:t>
            </w:r>
            <w:r w:rsidR="004D47D3">
              <w:t>requiring a storage</w:t>
            </w:r>
            <w:r>
              <w:t xml:space="preserve"> </w:t>
            </w:r>
            <w:r w:rsidR="004D47D3">
              <w:t>locker</w:t>
            </w:r>
            <w:r>
              <w:t xml:space="preserve"> may use this room. </w:t>
            </w:r>
          </w:p>
        </w:tc>
        <w:tc>
          <w:tcPr>
            <w:tcW w:w="2227" w:type="dxa"/>
          </w:tcPr>
          <w:p w:rsidR="00AB5ED8" w:rsidRDefault="000B3FD1" w:rsidP="00DC6D74">
            <w:pPr>
              <w:pStyle w:val="Listenabsatz"/>
              <w:ind w:left="0"/>
            </w:pPr>
            <w:r>
              <w:t>36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AB5ED8" w:rsidRDefault="006E18AD" w:rsidP="00DC6D74">
            <w:pPr>
              <w:pStyle w:val="Listenabsatz"/>
              <w:ind w:left="0"/>
            </w:pPr>
            <w:r>
              <w:t>Microfilm and digitized newspapers reading room</w:t>
            </w:r>
          </w:p>
        </w:tc>
        <w:tc>
          <w:tcPr>
            <w:tcW w:w="2252" w:type="dxa"/>
          </w:tcPr>
          <w:p w:rsidR="00AB5ED8" w:rsidRDefault="006E18AD" w:rsidP="00DC6D74">
            <w:pPr>
              <w:pStyle w:val="Listenabsatz"/>
              <w:ind w:left="0"/>
            </w:pPr>
            <w:r>
              <w:t>Microfilmed newspapers and digitized newspaper collection.</w:t>
            </w:r>
          </w:p>
          <w:p w:rsidR="006E18AD" w:rsidRDefault="006E18AD" w:rsidP="004D47D3">
            <w:pPr>
              <w:pStyle w:val="Listenabsatz"/>
              <w:ind w:left="0"/>
            </w:pPr>
            <w:r>
              <w:t xml:space="preserve">Telephone </w:t>
            </w:r>
            <w:r w:rsidR="004D47D3">
              <w:t>directory</w:t>
            </w:r>
            <w:r>
              <w:t xml:space="preserve"> collection</w:t>
            </w:r>
            <w:r w:rsidR="004D47D3">
              <w:t>.</w:t>
            </w:r>
          </w:p>
        </w:tc>
        <w:tc>
          <w:tcPr>
            <w:tcW w:w="2227" w:type="dxa"/>
          </w:tcPr>
          <w:p w:rsidR="00AB5ED8" w:rsidRDefault="006E18AD" w:rsidP="00DC6D74">
            <w:pPr>
              <w:pStyle w:val="Listenabsatz"/>
              <w:ind w:left="0"/>
            </w:pPr>
            <w:r>
              <w:t>36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544DD9" w:rsidRDefault="00544DD9" w:rsidP="00DC6D74">
            <w:pPr>
              <w:pStyle w:val="Listenabsatz"/>
              <w:ind w:left="0"/>
            </w:pPr>
            <w:r>
              <w:t>AV-media</w:t>
            </w:r>
          </w:p>
          <w:p w:rsidR="00AB5ED8" w:rsidRDefault="00544DD9" w:rsidP="00DC6D74">
            <w:pPr>
              <w:pStyle w:val="Listenabsatz"/>
              <w:ind w:left="0"/>
            </w:pPr>
            <w:proofErr w:type="spellStart"/>
            <w:r>
              <w:t>Audiovisual</w:t>
            </w:r>
            <w:proofErr w:type="spellEnd"/>
            <w:r>
              <w:t xml:space="preserve"> reading room </w:t>
            </w:r>
          </w:p>
          <w:p w:rsidR="000B3FD1" w:rsidRDefault="000B3FD1" w:rsidP="004D47D3">
            <w:pPr>
              <w:pStyle w:val="Listenabsatz"/>
              <w:ind w:left="0"/>
            </w:pPr>
          </w:p>
          <w:p w:rsidR="004D47D3" w:rsidRDefault="004D47D3" w:rsidP="004D47D3">
            <w:pPr>
              <w:pStyle w:val="Listenabsatz"/>
              <w:ind w:left="0"/>
            </w:pPr>
            <w:r>
              <w:t xml:space="preserve">&amp; </w:t>
            </w:r>
          </w:p>
          <w:p w:rsidR="000B3FD1" w:rsidRDefault="000B3FD1" w:rsidP="004D47D3">
            <w:pPr>
              <w:pStyle w:val="Listenabsatz"/>
              <w:ind w:left="0"/>
            </w:pPr>
          </w:p>
          <w:p w:rsidR="004D47D3" w:rsidRDefault="004D47D3" w:rsidP="004D47D3">
            <w:pPr>
              <w:pStyle w:val="Listenabsatz"/>
              <w:ind w:left="0"/>
            </w:pPr>
            <w:r>
              <w:t>Periodicals Reading room</w:t>
            </w:r>
          </w:p>
        </w:tc>
        <w:tc>
          <w:tcPr>
            <w:tcW w:w="2252" w:type="dxa"/>
          </w:tcPr>
          <w:p w:rsidR="00AB5ED8" w:rsidRDefault="00544DD9" w:rsidP="004D47D3">
            <w:pPr>
              <w:pStyle w:val="Listenabsatz"/>
              <w:ind w:left="0"/>
            </w:pPr>
            <w:r>
              <w:t xml:space="preserve">AV-media reference material on shelving. Computers for access to TV &amp; radio, </w:t>
            </w:r>
            <w:r w:rsidR="004D47D3">
              <w:t xml:space="preserve">film, </w:t>
            </w:r>
            <w:r>
              <w:t>music,</w:t>
            </w:r>
            <w:r w:rsidR="004D47D3">
              <w:t xml:space="preserve"> games.</w:t>
            </w:r>
          </w:p>
          <w:p w:rsidR="004D47D3" w:rsidRDefault="004D47D3" w:rsidP="004D47D3">
            <w:pPr>
              <w:pStyle w:val="Listenabsatz"/>
              <w:ind w:left="0"/>
            </w:pPr>
            <w:r>
              <w:t>1000 periodicals are available on open shelving for use in the periodicals reading room.</w:t>
            </w:r>
          </w:p>
        </w:tc>
        <w:tc>
          <w:tcPr>
            <w:tcW w:w="2227" w:type="dxa"/>
          </w:tcPr>
          <w:p w:rsidR="000B3FD1" w:rsidRDefault="000B3FD1" w:rsidP="00DC6D74">
            <w:pPr>
              <w:pStyle w:val="Listenabsatz"/>
              <w:ind w:left="0"/>
            </w:pPr>
            <w:r>
              <w:t>24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0B3FD1" w:rsidRDefault="000B3FD1" w:rsidP="00DC6D74">
            <w:pPr>
              <w:pStyle w:val="Listenabsatz"/>
              <w:ind w:left="0"/>
            </w:pPr>
          </w:p>
          <w:p w:rsidR="00AB5ED8" w:rsidRDefault="000B3FD1" w:rsidP="00DC6D74">
            <w:pPr>
              <w:pStyle w:val="Listenabsatz"/>
              <w:ind w:left="0"/>
            </w:pPr>
            <w:r>
              <w:t>+ 24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0B3FD1" w:rsidRDefault="000B3FD1" w:rsidP="000B3FD1">
            <w:pPr>
              <w:pStyle w:val="Listenabsatz"/>
              <w:ind w:left="0"/>
            </w:pPr>
            <w:r>
              <w:lastRenderedPageBreak/>
              <w:t>Study seating in the Annex</w:t>
            </w:r>
            <w:r w:rsidR="005E47D5">
              <w:t xml:space="preserve">. Not strictly a reading room for our collections. </w:t>
            </w:r>
            <w:proofErr w:type="spellStart"/>
            <w:r w:rsidR="005E47D5">
              <w:t>Wifi</w:t>
            </w:r>
            <w:proofErr w:type="spellEnd"/>
            <w:r w:rsidR="005E47D5">
              <w:t xml:space="preserve"> allows access to online collections.</w:t>
            </w:r>
          </w:p>
        </w:tc>
        <w:tc>
          <w:tcPr>
            <w:tcW w:w="2252" w:type="dxa"/>
          </w:tcPr>
          <w:p w:rsidR="000B3FD1" w:rsidRDefault="000B3FD1" w:rsidP="001D3B5D">
            <w:pPr>
              <w:pStyle w:val="Listenabsatz"/>
              <w:ind w:left="0"/>
              <w:rPr>
                <w:lang w:val="en"/>
              </w:rPr>
            </w:pPr>
            <w:proofErr w:type="gramStart"/>
            <w:r>
              <w:rPr>
                <w:lang w:val="en"/>
              </w:rPr>
              <w:t>This seating area is used by visitors who have their own study material with them for use in the library</w:t>
            </w:r>
            <w:proofErr w:type="gramEnd"/>
            <w:r>
              <w:rPr>
                <w:lang w:val="en"/>
              </w:rPr>
              <w:t>. It includes 3 group rooms.</w:t>
            </w:r>
          </w:p>
          <w:p w:rsidR="000B3FD1" w:rsidRDefault="000B3FD1" w:rsidP="001D3B5D">
            <w:pPr>
              <w:pStyle w:val="Listenabsatz"/>
              <w:ind w:left="0"/>
              <w:rPr>
                <w:lang w:val="en"/>
              </w:rPr>
            </w:pPr>
            <w:r>
              <w:rPr>
                <w:lang w:val="en"/>
              </w:rPr>
              <w:t>Mainly occupied by students</w:t>
            </w:r>
          </w:p>
        </w:tc>
        <w:tc>
          <w:tcPr>
            <w:tcW w:w="2227" w:type="dxa"/>
          </w:tcPr>
          <w:p w:rsidR="000B3FD1" w:rsidRDefault="000B3FD1" w:rsidP="00DC6D74">
            <w:pPr>
              <w:pStyle w:val="Listenabsatz"/>
              <w:ind w:left="0"/>
            </w:pPr>
            <w:r>
              <w:t>70</w:t>
            </w:r>
          </w:p>
        </w:tc>
        <w:tc>
          <w:tcPr>
            <w:tcW w:w="1943" w:type="dxa"/>
          </w:tcPr>
          <w:p w:rsidR="000B3FD1" w:rsidRDefault="000B3FD1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AB5ED8" w:rsidRDefault="004D47D3" w:rsidP="00DC6D74">
            <w:pPr>
              <w:pStyle w:val="Listenabsatz"/>
              <w:ind w:left="0"/>
            </w:pPr>
            <w:r>
              <w:t>Special Reading room</w:t>
            </w:r>
          </w:p>
        </w:tc>
        <w:tc>
          <w:tcPr>
            <w:tcW w:w="2252" w:type="dxa"/>
          </w:tcPr>
          <w:p w:rsidR="001D3B5D" w:rsidRDefault="001D3B5D" w:rsidP="001D3B5D">
            <w:pPr>
              <w:pStyle w:val="Listenabsatz"/>
              <w:ind w:left="0"/>
              <w:rPr>
                <w:lang w:val="en"/>
              </w:rPr>
            </w:pPr>
            <w:r>
              <w:rPr>
                <w:lang w:val="en"/>
              </w:rPr>
              <w:t>S</w:t>
            </w:r>
            <w:r w:rsidR="004D47D3">
              <w:rPr>
                <w:lang w:val="en"/>
              </w:rPr>
              <w:t>pecial collections, such as Printed Music, Posters, Manuscripts, Maps, books printed before 1830, Ephemera</w:t>
            </w:r>
            <w:r>
              <w:rPr>
                <w:lang w:val="en"/>
              </w:rPr>
              <w:t xml:space="preserve">. </w:t>
            </w:r>
          </w:p>
          <w:p w:rsidR="00AB5ED8" w:rsidRDefault="001D3B5D" w:rsidP="001D3B5D">
            <w:pPr>
              <w:pStyle w:val="Listenabsatz"/>
              <w:ind w:left="0"/>
            </w:pPr>
            <w:r>
              <w:rPr>
                <w:lang w:val="en"/>
              </w:rPr>
              <w:t>Also</w:t>
            </w:r>
            <w:r w:rsidR="004D47D3">
              <w:rPr>
                <w:lang w:val="en"/>
              </w:rPr>
              <w:t xml:space="preserve"> public documents from the Library's official archives</w:t>
            </w:r>
          </w:p>
        </w:tc>
        <w:tc>
          <w:tcPr>
            <w:tcW w:w="2227" w:type="dxa"/>
          </w:tcPr>
          <w:p w:rsidR="00AB5ED8" w:rsidRDefault="000B3FD1" w:rsidP="00DC6D74">
            <w:pPr>
              <w:pStyle w:val="Listenabsatz"/>
              <w:ind w:left="0"/>
            </w:pPr>
            <w:r>
              <w:t>24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AB5ED8" w:rsidRDefault="00785FD2" w:rsidP="00DC6D74">
            <w:pPr>
              <w:pStyle w:val="Listenabsatz"/>
              <w:ind w:left="0"/>
            </w:pPr>
            <w:proofErr w:type="spellStart"/>
            <w:r>
              <w:t>Bålsta</w:t>
            </w:r>
            <w:proofErr w:type="spellEnd"/>
          </w:p>
        </w:tc>
        <w:tc>
          <w:tcPr>
            <w:tcW w:w="2252" w:type="dxa"/>
          </w:tcPr>
          <w:p w:rsidR="00AB5ED8" w:rsidRDefault="005E47D5" w:rsidP="00DC6D74">
            <w:pPr>
              <w:pStyle w:val="Listenabsatz"/>
              <w:ind w:left="0"/>
            </w:pPr>
            <w:r>
              <w:t>Older newspapers</w:t>
            </w:r>
          </w:p>
        </w:tc>
        <w:tc>
          <w:tcPr>
            <w:tcW w:w="2227" w:type="dxa"/>
          </w:tcPr>
          <w:p w:rsidR="00AB5ED8" w:rsidRDefault="00785FD2" w:rsidP="00DC6D74">
            <w:pPr>
              <w:pStyle w:val="Listenabsatz"/>
              <w:ind w:left="0"/>
            </w:pPr>
            <w:r>
              <w:t>8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0B3FD1" w:rsidTr="005E47D5">
        <w:tc>
          <w:tcPr>
            <w:tcW w:w="2208" w:type="dxa"/>
          </w:tcPr>
          <w:p w:rsidR="00AB5ED8" w:rsidRDefault="00785FD2" w:rsidP="00DC6D74">
            <w:pPr>
              <w:pStyle w:val="Listenabsatz"/>
              <w:ind w:left="0"/>
            </w:pPr>
            <w:r>
              <w:t>Rogge</w:t>
            </w:r>
          </w:p>
        </w:tc>
        <w:tc>
          <w:tcPr>
            <w:tcW w:w="2252" w:type="dxa"/>
          </w:tcPr>
          <w:p w:rsidR="00AB5ED8" w:rsidRDefault="005E47D5" w:rsidP="00DC6D74">
            <w:pPr>
              <w:pStyle w:val="Listenabsatz"/>
              <w:ind w:left="0"/>
            </w:pPr>
            <w:r>
              <w:t>Special collections</w:t>
            </w:r>
          </w:p>
        </w:tc>
        <w:tc>
          <w:tcPr>
            <w:tcW w:w="2227" w:type="dxa"/>
          </w:tcPr>
          <w:p w:rsidR="00AB5ED8" w:rsidRDefault="00785FD2" w:rsidP="00DC6D74">
            <w:pPr>
              <w:pStyle w:val="Listenabsatz"/>
              <w:ind w:left="0"/>
            </w:pPr>
            <w:r>
              <w:t>2</w:t>
            </w:r>
          </w:p>
        </w:tc>
        <w:tc>
          <w:tcPr>
            <w:tcW w:w="19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</w:tbl>
    <w:p w:rsidR="00AB5ED8" w:rsidRDefault="00AB5ED8" w:rsidP="00AB5ED8">
      <w:pPr>
        <w:pStyle w:val="Question"/>
      </w:pPr>
      <w:r>
        <w:t>Do users register to use your Reading Rooms? If so, how?</w:t>
      </w:r>
    </w:p>
    <w:p w:rsidR="00AB5ED8" w:rsidRPr="00644495" w:rsidRDefault="00DA2C54" w:rsidP="00DA2C54">
      <w:pPr>
        <w:ind w:left="518"/>
      </w:pPr>
      <w:r w:rsidRPr="00644495">
        <w:t>No</w:t>
      </w:r>
      <w:r w:rsidR="00644495">
        <w:t>,</w:t>
      </w:r>
      <w:r w:rsidRPr="00644495">
        <w:t xml:space="preserve"> this is not necessary. All members of the public are welcome</w:t>
      </w:r>
      <w:r w:rsidR="00644495">
        <w:t>.</w:t>
      </w:r>
    </w:p>
    <w:p w:rsidR="00AB5ED8" w:rsidRDefault="00AB5ED8" w:rsidP="00AB5ED8">
      <w:pPr>
        <w:pStyle w:val="Question"/>
      </w:pPr>
      <w:r>
        <w:t>Do users pay to use your Reading Rooms? If so, how much?</w:t>
      </w:r>
    </w:p>
    <w:p w:rsidR="00AB5ED8" w:rsidRPr="00644495" w:rsidRDefault="00DA2C54" w:rsidP="00DA2C54">
      <w:pPr>
        <w:ind w:left="518"/>
      </w:pPr>
      <w:r w:rsidRPr="00644495">
        <w:t>No</w:t>
      </w:r>
      <w:r w:rsidR="00644495">
        <w:t>,</w:t>
      </w:r>
      <w:r w:rsidRPr="00644495">
        <w:t xml:space="preserve"> it is free</w:t>
      </w:r>
      <w:r w:rsidR="001C5431">
        <w:t>.</w:t>
      </w:r>
    </w:p>
    <w:p w:rsidR="008A59EA" w:rsidRDefault="00D14821" w:rsidP="008A59EA">
      <w:pPr>
        <w:pStyle w:val="Question"/>
      </w:pPr>
      <w:r>
        <w:t xml:space="preserve">How </w:t>
      </w:r>
      <w:proofErr w:type="gramStart"/>
      <w:r>
        <w:t>are your collections accessed</w:t>
      </w:r>
      <w:proofErr w:type="gramEnd"/>
      <w:r>
        <w:t xml:space="preserve"> within the Reading Rooms? </w:t>
      </w:r>
      <w:proofErr w:type="gramStart"/>
      <w:r>
        <w:t>Is collection material open access or called to order?</w:t>
      </w:r>
      <w:proofErr w:type="gramEnd"/>
      <w:r>
        <w:t xml:space="preserve"> Please describe.</w:t>
      </w:r>
      <w:r w:rsidR="00644495">
        <w:t xml:space="preserve"> </w:t>
      </w:r>
      <w:r w:rsidR="00644495">
        <w:br/>
      </w:r>
      <w:r w:rsidR="00DA2C54" w:rsidRPr="00644495">
        <w:rPr>
          <w:b w:val="0"/>
        </w:rPr>
        <w:t xml:space="preserve">Called to order is the predominant form of access for print materials. </w:t>
      </w:r>
      <w:r w:rsidR="005E47D5" w:rsidRPr="00644495">
        <w:rPr>
          <w:b w:val="0"/>
        </w:rPr>
        <w:t>Microfilm</w:t>
      </w:r>
      <w:r w:rsidR="00DA534A" w:rsidRPr="00644495">
        <w:rPr>
          <w:b w:val="0"/>
        </w:rPr>
        <w:t xml:space="preserve"> and digital newspapers are </w:t>
      </w:r>
      <w:r w:rsidR="005E47D5" w:rsidRPr="00644495">
        <w:rPr>
          <w:b w:val="0"/>
        </w:rPr>
        <w:t xml:space="preserve">open </w:t>
      </w:r>
      <w:r w:rsidR="00DA2C54" w:rsidRPr="00644495">
        <w:rPr>
          <w:b w:val="0"/>
        </w:rPr>
        <w:t>access</w:t>
      </w:r>
      <w:r w:rsidR="00DA534A" w:rsidRPr="00644495">
        <w:rPr>
          <w:b w:val="0"/>
        </w:rPr>
        <w:t>. Au</w:t>
      </w:r>
      <w:r w:rsidR="00DA2C54" w:rsidRPr="00644495">
        <w:rPr>
          <w:b w:val="0"/>
        </w:rPr>
        <w:t xml:space="preserve">diovisual materials are available online if a researcher account </w:t>
      </w:r>
      <w:proofErr w:type="gramStart"/>
      <w:r w:rsidR="00DA2C54" w:rsidRPr="00644495">
        <w:rPr>
          <w:b w:val="0"/>
        </w:rPr>
        <w:t>is held</w:t>
      </w:r>
      <w:proofErr w:type="gramEnd"/>
      <w:r w:rsidR="00DA2C54" w:rsidRPr="00644495">
        <w:rPr>
          <w:b w:val="0"/>
        </w:rPr>
        <w:t>.</w:t>
      </w:r>
    </w:p>
    <w:p w:rsidR="00D14821" w:rsidRPr="00644495" w:rsidRDefault="00D14821" w:rsidP="00644495">
      <w:pPr>
        <w:pStyle w:val="Question"/>
      </w:pPr>
      <w:r>
        <w:t>What is the average number of visits per day to your Reading Rooms?</w:t>
      </w:r>
      <w:r w:rsidR="00644495">
        <w:br/>
      </w:r>
      <w:r w:rsidR="00DA534A" w:rsidRPr="00644495">
        <w:rPr>
          <w:b w:val="0"/>
        </w:rPr>
        <w:t xml:space="preserve">This </w:t>
      </w:r>
      <w:proofErr w:type="gramStart"/>
      <w:r w:rsidR="00DA534A" w:rsidRPr="00644495">
        <w:rPr>
          <w:b w:val="0"/>
        </w:rPr>
        <w:t>is not measured</w:t>
      </w:r>
      <w:proofErr w:type="gramEnd"/>
      <w:r w:rsidR="00DA534A" w:rsidRPr="00644495">
        <w:rPr>
          <w:b w:val="0"/>
        </w:rPr>
        <w:t xml:space="preserve"> at the National Library of Sweden</w:t>
      </w:r>
      <w:r w:rsidR="00644495" w:rsidRPr="00644495">
        <w:rPr>
          <w:b w:val="0"/>
        </w:rPr>
        <w:t>.</w:t>
      </w:r>
    </w:p>
    <w:p w:rsidR="006E18AD" w:rsidRPr="006E18AD" w:rsidRDefault="00D14821" w:rsidP="00644495">
      <w:pPr>
        <w:pStyle w:val="Question"/>
      </w:pPr>
      <w:r>
        <w:t>What is the average number of visits per day to your library?</w:t>
      </w:r>
      <w:r w:rsidR="00644495">
        <w:t xml:space="preserve"> </w:t>
      </w:r>
      <w:r w:rsidR="00644495">
        <w:br/>
      </w:r>
      <w:r w:rsidR="006E18AD" w:rsidRPr="00644495">
        <w:rPr>
          <w:b w:val="0"/>
        </w:rPr>
        <w:t>550</w:t>
      </w:r>
    </w:p>
    <w:p w:rsidR="00C03038" w:rsidRDefault="00C03038" w:rsidP="00C03038">
      <w:pPr>
        <w:spacing w:after="200" w:line="276" w:lineRule="auto"/>
        <w:rPr>
          <w:b/>
        </w:rPr>
      </w:pPr>
    </w:p>
    <w:p w:rsidR="00C03038" w:rsidRDefault="00C03038" w:rsidP="00C03038">
      <w:pPr>
        <w:pStyle w:val="berschrift1"/>
      </w:pPr>
      <w:bookmarkStart w:id="0" w:name="_GoBack"/>
      <w:bookmarkEnd w:id="0"/>
      <w:r>
        <w:t>Chapter V: Staffing</w:t>
      </w:r>
    </w:p>
    <w:p w:rsidR="00CA0DE1" w:rsidRDefault="00CA0DE1" w:rsidP="00C03038">
      <w:pPr>
        <w:pStyle w:val="Question"/>
      </w:pPr>
      <w:r>
        <w:t>What is the</w:t>
      </w:r>
      <w:r w:rsidR="00C03038">
        <w:t xml:space="preserve"> number of staff </w:t>
      </w:r>
      <w:r w:rsidR="00A60E10">
        <w:t>employed by the library</w:t>
      </w:r>
      <w:r>
        <w:t xml:space="preserve"> in </w:t>
      </w:r>
      <w:proofErr w:type="gramStart"/>
      <w:r>
        <w:t>total ?</w:t>
      </w:r>
      <w:proofErr w:type="gramEnd"/>
      <w:r>
        <w:t xml:space="preserve"> </w:t>
      </w:r>
    </w:p>
    <w:p w:rsidR="00C03038" w:rsidRPr="00CD22E3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CD22E3">
        <w:rPr>
          <w:b w:val="0"/>
        </w:rPr>
        <w:lastRenderedPageBreak/>
        <w:t>2017:</w:t>
      </w:r>
      <w:r w:rsidR="004A5BA0">
        <w:rPr>
          <w:b w:val="0"/>
        </w:rPr>
        <w:t xml:space="preserve"> 334</w:t>
      </w:r>
      <w:r w:rsidR="00CD22E3">
        <w:rPr>
          <w:b w:val="0"/>
        </w:rPr>
        <w:t xml:space="preserve"> </w:t>
      </w:r>
    </w:p>
    <w:p w:rsidR="00DC6D74" w:rsidRDefault="00CA0DE1" w:rsidP="00E873F6">
      <w:pPr>
        <w:pStyle w:val="Question"/>
      </w:pPr>
      <w:r>
        <w:t xml:space="preserve">What is the number of staff employed by the library in </w:t>
      </w:r>
      <w:proofErr w:type="gramStart"/>
      <w:r>
        <w:t xml:space="preserve">FTE </w:t>
      </w:r>
      <w:r w:rsidR="00A60E10">
        <w:t>?</w:t>
      </w:r>
      <w:proofErr w:type="gramEnd"/>
    </w:p>
    <w:p w:rsidR="00A60E10" w:rsidRPr="00A60E10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A60E10">
        <w:rPr>
          <w:b w:val="0"/>
        </w:rPr>
        <w:t>2017:</w:t>
      </w:r>
      <w:r w:rsidR="00DA534A">
        <w:rPr>
          <w:b w:val="0"/>
        </w:rPr>
        <w:t xml:space="preserve"> 7 persons per day in a rolling staffing team</w:t>
      </w:r>
    </w:p>
    <w:sectPr w:rsidR="00A60E10" w:rsidRPr="00A60E10" w:rsidSect="004F0039">
      <w:footerReference w:type="default" r:id="rId34"/>
      <w:head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2C0" w:rsidRDefault="004042C0">
      <w:pPr>
        <w:spacing w:before="0" w:line="240" w:lineRule="auto"/>
      </w:pPr>
      <w:r>
        <w:separator/>
      </w:r>
    </w:p>
  </w:endnote>
  <w:endnote w:type="continuationSeparator" w:id="0">
    <w:p w:rsidR="004042C0" w:rsidRDefault="004042C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69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42C0" w:rsidRDefault="004042C0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51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2C0" w:rsidRDefault="004042C0">
      <w:pPr>
        <w:spacing w:before="0" w:line="240" w:lineRule="auto"/>
      </w:pPr>
      <w:r>
        <w:separator/>
      </w:r>
    </w:p>
  </w:footnote>
  <w:footnote w:type="continuationSeparator" w:id="0">
    <w:p w:rsidR="004042C0" w:rsidRDefault="004042C0">
      <w:pPr>
        <w:spacing w:before="0" w:line="240" w:lineRule="auto"/>
      </w:pPr>
      <w:r>
        <w:continuationSeparator/>
      </w:r>
    </w:p>
  </w:footnote>
  <w:footnote w:id="1">
    <w:p w:rsidR="004042C0" w:rsidRPr="004F0039" w:rsidRDefault="004042C0">
      <w:pPr>
        <w:pStyle w:val="Funotentext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 w:rsidRPr="004F0039">
        <w:t xml:space="preserve">The keynote presentation may be accessed via </w:t>
      </w:r>
      <w:hyperlink r:id="rId1" w:history="1">
        <w:r w:rsidRPr="00321AA8">
          <w:rPr>
            <w:rStyle w:val="Hyperlink"/>
          </w:rPr>
          <w:t>http://www.cenl.org/members/cenl-annual-general-meeting-2017-15-16-may-british-library-london/nggallery/page/1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2C0" w:rsidRDefault="004042C0">
    <w:pPr>
      <w:pStyle w:val="Kopfzeile"/>
    </w:pPr>
    <w:r>
      <w:rPr>
        <w:noProof/>
        <w:lang w:val="de-AT" w:eastAsia="de-AT"/>
      </w:rPr>
      <w:drawing>
        <wp:inline distT="0" distB="0" distL="0" distR="0" wp14:anchorId="360FFEB6" wp14:editId="1EAB6416">
          <wp:extent cx="847725" cy="332026"/>
          <wp:effectExtent l="0" t="0" r="0" b="0"/>
          <wp:docPr id="1" name="Picture 1" descr="G:\CENL Secretariat\Templat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ENL Secretariat\Template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834" cy="33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A6F"/>
    <w:multiLevelType w:val="multilevel"/>
    <w:tmpl w:val="92E6F8E6"/>
    <w:lvl w:ilvl="0">
      <w:start w:val="1"/>
      <w:numFmt w:val="decimal"/>
      <w:pStyle w:val="Answer"/>
      <w:lvlText w:val="%1."/>
      <w:lvlJc w:val="left"/>
      <w:pPr>
        <w:ind w:left="893" w:hanging="375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67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2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16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90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6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39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4" w:hanging="37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374"/>
      </w:pPr>
      <w:rPr>
        <w:rFonts w:hint="default"/>
      </w:rPr>
    </w:lvl>
  </w:abstractNum>
  <w:abstractNum w:abstractNumId="1" w15:restartNumberingAfterBreak="0">
    <w:nsid w:val="46FE301A"/>
    <w:multiLevelType w:val="hybridMultilevel"/>
    <w:tmpl w:val="95FC5EFA"/>
    <w:lvl w:ilvl="0" w:tplc="E8780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01A84"/>
    <w:multiLevelType w:val="hybridMultilevel"/>
    <w:tmpl w:val="2AF6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26AE1"/>
    <w:multiLevelType w:val="hybridMultilevel"/>
    <w:tmpl w:val="7E42152A"/>
    <w:lvl w:ilvl="0" w:tplc="A69E76C2">
      <w:start w:val="1"/>
      <w:numFmt w:val="lowerLetter"/>
      <w:lvlText w:val="%1."/>
      <w:lvlJc w:val="left"/>
      <w:pPr>
        <w:ind w:left="893" w:hanging="51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4" w15:restartNumberingAfterBreak="0">
    <w:nsid w:val="5C5E4536"/>
    <w:multiLevelType w:val="hybridMultilevel"/>
    <w:tmpl w:val="3064B532"/>
    <w:lvl w:ilvl="0" w:tplc="3440DE78">
      <w:numFmt w:val="bullet"/>
      <w:lvlText w:val="-"/>
      <w:lvlJc w:val="left"/>
      <w:pPr>
        <w:ind w:left="878" w:hanging="360"/>
      </w:pPr>
      <w:rPr>
        <w:rFonts w:ascii="Calibri" w:eastAsiaTheme="minorEastAsia" w:hAnsi="Calibri" w:cs="Calibri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" w15:restartNumberingAfterBreak="0">
    <w:nsid w:val="7D23048B"/>
    <w:multiLevelType w:val="multilevel"/>
    <w:tmpl w:val="369EB3BA"/>
    <w:lvl w:ilvl="0">
      <w:start w:val="1"/>
      <w:numFmt w:val="decimal"/>
      <w:pStyle w:val="Question"/>
      <w:lvlText w:val="%1)"/>
      <w:lvlJc w:val="left"/>
      <w:pPr>
        <w:ind w:left="518" w:hanging="3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92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66" w:hanging="37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40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014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8" w:hanging="37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62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36" w:hanging="37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74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BC"/>
    <w:rsid w:val="00066234"/>
    <w:rsid w:val="000A1D11"/>
    <w:rsid w:val="000B3FD1"/>
    <w:rsid w:val="000D495F"/>
    <w:rsid w:val="000E009B"/>
    <w:rsid w:val="000E227A"/>
    <w:rsid w:val="000F3C98"/>
    <w:rsid w:val="000F77E7"/>
    <w:rsid w:val="00100F61"/>
    <w:rsid w:val="00116A2E"/>
    <w:rsid w:val="001275CD"/>
    <w:rsid w:val="00144BB6"/>
    <w:rsid w:val="00177EEC"/>
    <w:rsid w:val="00184A31"/>
    <w:rsid w:val="001C5431"/>
    <w:rsid w:val="001D3B5D"/>
    <w:rsid w:val="001D6F1B"/>
    <w:rsid w:val="001E4F63"/>
    <w:rsid w:val="00200A7A"/>
    <w:rsid w:val="00227449"/>
    <w:rsid w:val="002353B5"/>
    <w:rsid w:val="00235B59"/>
    <w:rsid w:val="002518C5"/>
    <w:rsid w:val="00260AA1"/>
    <w:rsid w:val="002A71AF"/>
    <w:rsid w:val="002C0EBF"/>
    <w:rsid w:val="002C44AF"/>
    <w:rsid w:val="002C5CCD"/>
    <w:rsid w:val="00311645"/>
    <w:rsid w:val="0031535B"/>
    <w:rsid w:val="00320A61"/>
    <w:rsid w:val="00326E06"/>
    <w:rsid w:val="00335799"/>
    <w:rsid w:val="0033626E"/>
    <w:rsid w:val="0034199F"/>
    <w:rsid w:val="0034389D"/>
    <w:rsid w:val="003969B6"/>
    <w:rsid w:val="003A455C"/>
    <w:rsid w:val="003D48C4"/>
    <w:rsid w:val="003E2B0C"/>
    <w:rsid w:val="003F209A"/>
    <w:rsid w:val="004019A8"/>
    <w:rsid w:val="004042C0"/>
    <w:rsid w:val="0041421D"/>
    <w:rsid w:val="00437C4E"/>
    <w:rsid w:val="0044493F"/>
    <w:rsid w:val="00473564"/>
    <w:rsid w:val="004A20D6"/>
    <w:rsid w:val="004A5BA0"/>
    <w:rsid w:val="004C40F0"/>
    <w:rsid w:val="004C7A95"/>
    <w:rsid w:val="004D2649"/>
    <w:rsid w:val="004D47D3"/>
    <w:rsid w:val="004F0039"/>
    <w:rsid w:val="004F21A5"/>
    <w:rsid w:val="00511C38"/>
    <w:rsid w:val="0054483B"/>
    <w:rsid w:val="00544DD9"/>
    <w:rsid w:val="00566332"/>
    <w:rsid w:val="005875D4"/>
    <w:rsid w:val="0059569B"/>
    <w:rsid w:val="005B780B"/>
    <w:rsid w:val="005E47D5"/>
    <w:rsid w:val="006060AD"/>
    <w:rsid w:val="006316D4"/>
    <w:rsid w:val="00644495"/>
    <w:rsid w:val="00650AC1"/>
    <w:rsid w:val="00667039"/>
    <w:rsid w:val="00691928"/>
    <w:rsid w:val="006A09A7"/>
    <w:rsid w:val="006E18AD"/>
    <w:rsid w:val="006E281B"/>
    <w:rsid w:val="006E2D0D"/>
    <w:rsid w:val="006E5161"/>
    <w:rsid w:val="006E7488"/>
    <w:rsid w:val="006F5D50"/>
    <w:rsid w:val="00702D05"/>
    <w:rsid w:val="00713E0D"/>
    <w:rsid w:val="00750EED"/>
    <w:rsid w:val="00754E50"/>
    <w:rsid w:val="0076241D"/>
    <w:rsid w:val="00785FD2"/>
    <w:rsid w:val="007C2FA4"/>
    <w:rsid w:val="007C647B"/>
    <w:rsid w:val="007D122A"/>
    <w:rsid w:val="007D4221"/>
    <w:rsid w:val="007E007B"/>
    <w:rsid w:val="007F571B"/>
    <w:rsid w:val="00806573"/>
    <w:rsid w:val="0080748C"/>
    <w:rsid w:val="0083126E"/>
    <w:rsid w:val="00837212"/>
    <w:rsid w:val="008A59EA"/>
    <w:rsid w:val="008B5097"/>
    <w:rsid w:val="008B78EB"/>
    <w:rsid w:val="008D38BF"/>
    <w:rsid w:val="008D586C"/>
    <w:rsid w:val="00933646"/>
    <w:rsid w:val="009631FB"/>
    <w:rsid w:val="009A1510"/>
    <w:rsid w:val="009B1480"/>
    <w:rsid w:val="009B4460"/>
    <w:rsid w:val="00A60E10"/>
    <w:rsid w:val="00A6287A"/>
    <w:rsid w:val="00A675DB"/>
    <w:rsid w:val="00AB4CD3"/>
    <w:rsid w:val="00AB5ED8"/>
    <w:rsid w:val="00AF0A71"/>
    <w:rsid w:val="00B4262A"/>
    <w:rsid w:val="00B47396"/>
    <w:rsid w:val="00B62761"/>
    <w:rsid w:val="00B721A6"/>
    <w:rsid w:val="00B76802"/>
    <w:rsid w:val="00B95FE2"/>
    <w:rsid w:val="00BA5691"/>
    <w:rsid w:val="00BB0577"/>
    <w:rsid w:val="00BC6145"/>
    <w:rsid w:val="00BE0ABB"/>
    <w:rsid w:val="00BE3E3B"/>
    <w:rsid w:val="00BE607A"/>
    <w:rsid w:val="00C03038"/>
    <w:rsid w:val="00C25C9E"/>
    <w:rsid w:val="00C34ACB"/>
    <w:rsid w:val="00C72D37"/>
    <w:rsid w:val="00C92D7F"/>
    <w:rsid w:val="00CA0DE1"/>
    <w:rsid w:val="00CB05B2"/>
    <w:rsid w:val="00CD22E3"/>
    <w:rsid w:val="00CE7DF5"/>
    <w:rsid w:val="00CF2F46"/>
    <w:rsid w:val="00D14821"/>
    <w:rsid w:val="00D412CA"/>
    <w:rsid w:val="00D87454"/>
    <w:rsid w:val="00DA2C54"/>
    <w:rsid w:val="00DA534A"/>
    <w:rsid w:val="00DC6D74"/>
    <w:rsid w:val="00DE60C9"/>
    <w:rsid w:val="00DF5989"/>
    <w:rsid w:val="00E25FB3"/>
    <w:rsid w:val="00E65D56"/>
    <w:rsid w:val="00E873F6"/>
    <w:rsid w:val="00E87EBC"/>
    <w:rsid w:val="00EF5829"/>
    <w:rsid w:val="00F05CB9"/>
    <w:rsid w:val="00F17C29"/>
    <w:rsid w:val="00F26ED7"/>
    <w:rsid w:val="00F54874"/>
    <w:rsid w:val="00F7660D"/>
    <w:rsid w:val="00FA1DA4"/>
    <w:rsid w:val="00FB2730"/>
    <w:rsid w:val="00FC60B6"/>
    <w:rsid w:val="00FE0192"/>
    <w:rsid w:val="00FE43AC"/>
    <w:rsid w:val="00FE4DE8"/>
    <w:rsid w:val="00F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C0A49363-E513-4092-AA79-32177C6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87A"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sz w:val="25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semiHidden/>
    <w:unhideWhenUsed/>
    <w:qFormat/>
    <w:rPr>
      <w:b/>
      <w:bCs/>
      <w:i/>
      <w:iCs/>
      <w:spacing w:val="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25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650AC1"/>
    <w:pPr>
      <w:spacing w:before="0"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0AC1"/>
    <w:rPr>
      <w:sz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0" w:after="120" w:line="36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customStyle="1" w:styleId="Question">
    <w:name w:val="Question"/>
    <w:basedOn w:val="Standard"/>
    <w:uiPriority w:val="10"/>
    <w:qFormat/>
    <w:pPr>
      <w:numPr>
        <w:numId w:val="1"/>
      </w:numPr>
      <w:spacing w:before="240"/>
    </w:pPr>
    <w:rPr>
      <w:rFonts w:cs="Times New Roman"/>
      <w:b/>
      <w:szCs w:val="24"/>
      <w:lang w:eastAsia="en-US"/>
    </w:rPr>
  </w:style>
  <w:style w:type="paragraph" w:customStyle="1" w:styleId="Answer">
    <w:name w:val="Answer"/>
    <w:basedOn w:val="Standard"/>
    <w:uiPriority w:val="11"/>
    <w:qFormat/>
    <w:pPr>
      <w:keepLines/>
      <w:numPr>
        <w:numId w:val="6"/>
      </w:numPr>
    </w:pPr>
    <w:rPr>
      <w:rFonts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EB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EB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0039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003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003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F0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0039"/>
    <w:rPr>
      <w:color w:val="800080" w:themeColor="followedHyperlink"/>
      <w:u w:val="single"/>
    </w:rPr>
  </w:style>
  <w:style w:type="paragraph" w:customStyle="1" w:styleId="Rating">
    <w:name w:val="Rating"/>
    <w:basedOn w:val="Standard"/>
    <w:qFormat/>
    <w:rsid w:val="006E5161"/>
    <w:pPr>
      <w:spacing w:before="40" w:after="40" w:line="240" w:lineRule="auto"/>
      <w:jc w:val="center"/>
    </w:pPr>
    <w:rPr>
      <w:rFonts w:eastAsia="Times New Roman" w:cs="Tahoma"/>
      <w:spacing w:val="4"/>
      <w:sz w:val="16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DC6D74"/>
    <w:pPr>
      <w:spacing w:before="0" w:line="240" w:lineRule="auto"/>
      <w:ind w:left="720"/>
      <w:contextualSpacing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6D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D74"/>
    <w:pPr>
      <w:spacing w:before="0" w:line="240" w:lineRule="auto"/>
    </w:pPr>
    <w:rPr>
      <w:rFonts w:ascii="Calibri" w:eastAsiaTheme="minorHAnsi" w:hAnsi="Calibri" w:cs="Times New Roman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D74"/>
    <w:rPr>
      <w:rFonts w:ascii="Calibri" w:eastAsiaTheme="minorHAnsi" w:hAnsi="Calibri" w:cs="Times New Roman"/>
      <w:sz w:val="20"/>
      <w:szCs w:val="20"/>
      <w:lang w:val="en-GB" w:eastAsia="en-US"/>
    </w:rPr>
  </w:style>
  <w:style w:type="table" w:styleId="Tabellenraster">
    <w:name w:val="Table Grid"/>
    <w:basedOn w:val="NormaleTabelle"/>
    <w:uiPriority w:val="59"/>
    <w:rsid w:val="00DC6D74"/>
    <w:pPr>
      <w:spacing w:before="0" w:line="240" w:lineRule="auto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00F61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00F6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408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9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0571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55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4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11271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68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8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852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63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1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849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255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00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644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04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941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4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b.se/besok-och-anvand/roggebiblioteket.html" TargetMode="External"/><Relationship Id="rId18" Type="http://schemas.openxmlformats.org/officeDocument/2006/relationships/hyperlink" Target="https://www.google.co.uk/maps/place/National+Library+of+Sweden/@59.338163,18.072134,3a,75y,90t/data=!3m8!1e2!3m6!1sAF1QipNiRtJ-CX9hrrhkqitTSdDhhfUBbyFqYZGj_mdO!2e10!3e12!6shttps:%2F%2Flh5.googleusercontent.com%2Fp%2FAF1QipNiRtJ-CX9hrrhkqitTSdDhhfUBbyFqYZGj_mdO%3Dw203-h114-k-no!7i3840!8i2160!4m5!3m4!1s0x0:0x468b96a4820a8a84!8m2!3d59.338163!4d18.072134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ogge@kb.se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google.co.uk/maps/place/National+Library+of+Sweden/@59.338163,18.072134,3a,75y,90t/data=!3m8!1e2!3m6!1sAF1QipNsJnIGa_LASEK74637zw2MHTH_HR1K5hAF0evn!2e10!3e12!6shttps:%2F%2Flh5.googleusercontent.com%2Fp%2FAF1QipNsJnIGa_LASEK74637zw2MHTH_HR1K5hAF0evn%3Dw203-h114-k-no!7i3264!8i1836!4m5!3m4!1s0x0:0x468b96a4820a8a84!8m2!3d59.338163!4d18.072134" TargetMode="External"/><Relationship Id="rId33" Type="http://schemas.openxmlformats.org/officeDocument/2006/relationships/hyperlink" Target="mailto:sbd@kb.se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National_Library_of_Sweden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kb.se/besok-och-anvand/hitta-till-kb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l.se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www.kb.se/besok-och-anvand/roggebiblioteket.html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en.wikipedia.org/wiki/National_Library_of_Sweden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www.kb.se/besok-och-anvand/hitta-till-kb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mailto:rogge@kb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l@bl.uk" TargetMode="External"/><Relationship Id="rId14" Type="http://schemas.openxmlformats.org/officeDocument/2006/relationships/hyperlink" Target="mailto:sbd@kb.se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google.co.uk/maps/place/National+Library+of+Sweden/@59.338163,18.072134,3a,75y,90t/data=!3m8!1e2!3m6!1sAF1QipMmeQBOlGoA0f0p-5GzRFdMWn8zMrURQleFDY27!2e10!3e12!6shttps:%2F%2Flh5.googleusercontent.com%2Fp%2FAF1QipMmeQBOlGoA0f0p-5GzRFdMWn8zMrURQleFDY27%3Dw203-h114-k-no!7i5312!8i2988!4m5!3m4!1s0x0:0x468b96a4820a8a84!8m2!3d59.338163!4d18.072134" TargetMode="External"/><Relationship Id="rId30" Type="http://schemas.openxmlformats.org/officeDocument/2006/relationships/hyperlink" Target="https://sl.se/" TargetMode="External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l.org/members/cenl-annual-general-meeting-2017-15-16-may-british-library-london/nggallery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shall.AD\AppData\Roaming\Microsoft\Templates\Multiplechoice_test_or_survey_kit_for_creating_3_4_or_5answer_ques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1C9DA1DC894137A71486AA4FF84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E9EDE-2F81-448B-A3D7-27308156D6AA}"/>
      </w:docPartPr>
      <w:docPartBody>
        <w:p w:rsidR="00CD2C37" w:rsidRDefault="00CD2C37">
          <w:pPr>
            <w:pStyle w:val="B21C9DA1DC894137A71486AA4FF84D05"/>
          </w:pPr>
          <w: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37"/>
    <w:rsid w:val="0029361A"/>
    <w:rsid w:val="008538F3"/>
    <w:rsid w:val="00C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573EC55E248C4A1F5E455EE126315">
    <w:name w:val="AAD573EC55E248C4A1F5E455EE126315"/>
  </w:style>
  <w:style w:type="paragraph" w:customStyle="1" w:styleId="7A795C9F89884A2BA95991C5912E1EBD">
    <w:name w:val="7A795C9F89884A2BA95991C5912E1EBD"/>
  </w:style>
  <w:style w:type="paragraph" w:customStyle="1" w:styleId="B0FF692A1B3842DFA0345A48FB4E72BF">
    <w:name w:val="B0FF692A1B3842DFA0345A48FB4E72BF"/>
  </w:style>
  <w:style w:type="paragraph" w:customStyle="1" w:styleId="D3A766E7461A4103BA580327C764309C">
    <w:name w:val="D3A766E7461A4103BA580327C764309C"/>
  </w:style>
  <w:style w:type="paragraph" w:customStyle="1" w:styleId="199C1E6B513F4371926164AF3A9BBE6A">
    <w:name w:val="199C1E6B513F4371926164AF3A9BBE6A"/>
  </w:style>
  <w:style w:type="paragraph" w:customStyle="1" w:styleId="7885180E805745D8BAA856E8056069B3">
    <w:name w:val="7885180E805745D8BAA856E8056069B3"/>
  </w:style>
  <w:style w:type="paragraph" w:customStyle="1" w:styleId="7CF2229E734B47F1B8CC35FCA506F35E">
    <w:name w:val="7CF2229E734B47F1B8CC35FCA506F35E"/>
  </w:style>
  <w:style w:type="paragraph" w:customStyle="1" w:styleId="81E6EC056EFE4238B3C5E1D47F5ECCE0">
    <w:name w:val="81E6EC056EFE4238B3C5E1D47F5ECCE0"/>
  </w:style>
  <w:style w:type="paragraph" w:customStyle="1" w:styleId="980714FE622647DCA3DABA1F09C40DF1">
    <w:name w:val="980714FE622647DCA3DABA1F09C40DF1"/>
  </w:style>
  <w:style w:type="paragraph" w:customStyle="1" w:styleId="B5A997BB7EC44DAABC257EEE28991159">
    <w:name w:val="B5A997BB7EC44DAABC257EEE28991159"/>
  </w:style>
  <w:style w:type="paragraph" w:customStyle="1" w:styleId="99701DDAFD2D4FCDB1E9C10D9299DA2D">
    <w:name w:val="99701DDAFD2D4FCDB1E9C10D9299DA2D"/>
  </w:style>
  <w:style w:type="paragraph" w:customStyle="1" w:styleId="2182A07CF0934B61B6F2977F6C357E1C">
    <w:name w:val="2182A07CF0934B61B6F2977F6C357E1C"/>
  </w:style>
  <w:style w:type="paragraph" w:customStyle="1" w:styleId="DC7A44EC7C6A4175A34728391B12A133">
    <w:name w:val="DC7A44EC7C6A4175A34728391B12A133"/>
  </w:style>
  <w:style w:type="paragraph" w:customStyle="1" w:styleId="B21C9DA1DC894137A71486AA4FF84D05">
    <w:name w:val="B21C9DA1DC894137A71486AA4FF84D05"/>
  </w:style>
  <w:style w:type="paragraph" w:customStyle="1" w:styleId="99CEEFCBD69E40938EB3BE8A377AF603">
    <w:name w:val="99CEEFCBD69E40938EB3BE8A377AF603"/>
  </w:style>
  <w:style w:type="paragraph" w:customStyle="1" w:styleId="0AAEAE3E030D49E19702FE70B1FE3EBA">
    <w:name w:val="0AAEAE3E030D49E19702FE70B1FE3EBA"/>
  </w:style>
  <w:style w:type="paragraph" w:customStyle="1" w:styleId="AB8BAE58A21C4595ADC54891CA421F2D">
    <w:name w:val="AB8BAE58A21C4595ADC54891CA421F2D"/>
  </w:style>
  <w:style w:type="paragraph" w:customStyle="1" w:styleId="1ED4E6B26BE84DD39FAE15B2DDF6282E">
    <w:name w:val="1ED4E6B26BE84DD39FAE15B2DDF6282E"/>
  </w:style>
  <w:style w:type="paragraph" w:customStyle="1" w:styleId="E9DD72F3C16744139A50748BDA846C0F">
    <w:name w:val="E9DD72F3C16744139A50748BDA846C0F"/>
  </w:style>
  <w:style w:type="paragraph" w:customStyle="1" w:styleId="3FFE0F1716E345D88D0BD29EA29132F9">
    <w:name w:val="3FFE0F1716E345D88D0BD29EA29132F9"/>
  </w:style>
  <w:style w:type="paragraph" w:customStyle="1" w:styleId="6159C933804547CD9261FFD14EB8616B">
    <w:name w:val="6159C933804547CD9261FFD14EB8616B"/>
  </w:style>
  <w:style w:type="paragraph" w:customStyle="1" w:styleId="349C8ABC48624C9C9BCBBAD29E283C2B">
    <w:name w:val="349C8ABC48624C9C9BCBBAD29E283C2B"/>
  </w:style>
  <w:style w:type="paragraph" w:customStyle="1" w:styleId="2F44B1F10F934AA4B86CAC3627C8CA1D">
    <w:name w:val="2F44B1F10F934AA4B86CAC3627C8CA1D"/>
  </w:style>
  <w:style w:type="paragraph" w:customStyle="1" w:styleId="D2B81D7F252246599DE661766DD46818">
    <w:name w:val="D2B81D7F252246599DE661766DD46818"/>
  </w:style>
  <w:style w:type="paragraph" w:customStyle="1" w:styleId="8EF80A1DF2624AF598AB7D6ACC7CDD70">
    <w:name w:val="8EF80A1DF2624AF598AB7D6ACC7CDD70"/>
  </w:style>
  <w:style w:type="paragraph" w:customStyle="1" w:styleId="3A8FEA36345F4D9A956337526EB53D61">
    <w:name w:val="3A8FEA36345F4D9A956337526EB53D61"/>
  </w:style>
  <w:style w:type="paragraph" w:customStyle="1" w:styleId="058B3D015DA447B88E4576647A7F3DC7">
    <w:name w:val="058B3D015DA447B88E4576647A7F3DC7"/>
  </w:style>
  <w:style w:type="paragraph" w:customStyle="1" w:styleId="C8C5D67654684DE3B77556CEF59B32E6">
    <w:name w:val="C8C5D67654684DE3B77556CEF59B32E6"/>
  </w:style>
  <w:style w:type="paragraph" w:customStyle="1" w:styleId="C52C37F20DDB4C7CA1B7C899A1C6B299">
    <w:name w:val="C52C37F20DDB4C7CA1B7C899A1C6B299"/>
    <w:rsid w:val="00CD2C37"/>
  </w:style>
  <w:style w:type="paragraph" w:customStyle="1" w:styleId="2C1E4F733E134724978F772350FEAD47">
    <w:name w:val="2C1E4F733E134724978F772350FEAD47"/>
    <w:rsid w:val="00CD2C37"/>
  </w:style>
  <w:style w:type="paragraph" w:customStyle="1" w:styleId="57B7FBC4EB4046C0B88A032011D4AD08">
    <w:name w:val="57B7FBC4EB4046C0B88A032011D4AD08"/>
    <w:rsid w:val="00CD2C37"/>
  </w:style>
  <w:style w:type="paragraph" w:customStyle="1" w:styleId="3D21CC4809CB41838A59288AC87BD895">
    <w:name w:val="3D21CC4809CB41838A59288AC87BD895"/>
    <w:rsid w:val="00CD2C37"/>
  </w:style>
  <w:style w:type="paragraph" w:customStyle="1" w:styleId="66E2518AC211478DB0D7BCFC7769E238">
    <w:name w:val="66E2518AC211478DB0D7BCFC7769E238"/>
    <w:rsid w:val="00CD2C37"/>
  </w:style>
  <w:style w:type="paragraph" w:customStyle="1" w:styleId="339519AD99A74036BFF0F8BDF2C6056F">
    <w:name w:val="339519AD99A74036BFF0F8BDF2C6056F"/>
    <w:rsid w:val="00CD2C37"/>
  </w:style>
  <w:style w:type="paragraph" w:customStyle="1" w:styleId="36B97422FBBC4F2CB53A3057286D09FF">
    <w:name w:val="36B97422FBBC4F2CB53A3057286D09FF"/>
    <w:rsid w:val="00CD2C37"/>
  </w:style>
  <w:style w:type="paragraph" w:customStyle="1" w:styleId="D3B826C5A1AD4362AD5A55B0358B989B">
    <w:name w:val="D3B826C5A1AD4362AD5A55B0358B989B"/>
    <w:rsid w:val="00CD2C37"/>
  </w:style>
  <w:style w:type="paragraph" w:customStyle="1" w:styleId="6B2E0BE49BBA4C90B21791C63AD3BDF1">
    <w:name w:val="6B2E0BE49BBA4C90B21791C63AD3BDF1"/>
    <w:rsid w:val="00CD2C37"/>
  </w:style>
  <w:style w:type="paragraph" w:customStyle="1" w:styleId="4E4FFBAF1D1C460698B257C797AEBC3B">
    <w:name w:val="4E4FFBAF1D1C460698B257C797AEBC3B"/>
    <w:rsid w:val="00CD2C37"/>
  </w:style>
  <w:style w:type="paragraph" w:customStyle="1" w:styleId="67CB69835F3B4BAEA1A67F99251B572A">
    <w:name w:val="67CB69835F3B4BAEA1A67F99251B572A"/>
    <w:rsid w:val="00CD2C37"/>
  </w:style>
  <w:style w:type="paragraph" w:customStyle="1" w:styleId="FDE8963D7E934A2BAF2A75C1E33C9F7F">
    <w:name w:val="FDE8963D7E934A2BAF2A75C1E33C9F7F"/>
    <w:rsid w:val="00CD2C37"/>
  </w:style>
  <w:style w:type="paragraph" w:customStyle="1" w:styleId="7BD5AC96747E47E6817848D013D5170C">
    <w:name w:val="7BD5AC96747E47E6817848D013D5170C"/>
    <w:rsid w:val="00CD2C37"/>
  </w:style>
  <w:style w:type="paragraph" w:customStyle="1" w:styleId="B0C96F96DA864310988152A63CC6DA60">
    <w:name w:val="B0C96F96DA864310988152A63CC6DA60"/>
    <w:rsid w:val="00CD2C37"/>
  </w:style>
  <w:style w:type="paragraph" w:customStyle="1" w:styleId="22A8C4CFDEC6481CB06A54202345B947">
    <w:name w:val="22A8C4CFDEC6481CB06A54202345B947"/>
    <w:rsid w:val="00CD2C37"/>
  </w:style>
  <w:style w:type="paragraph" w:customStyle="1" w:styleId="9BAA30DD01B84A85A475CF89C1AF3A4B">
    <w:name w:val="9BAA30DD01B84A85A475CF89C1AF3A4B"/>
    <w:rsid w:val="00CD2C37"/>
  </w:style>
  <w:style w:type="paragraph" w:customStyle="1" w:styleId="2A3A71FC282341FB8F13044BF511AAE4">
    <w:name w:val="2A3A71FC282341FB8F13044BF511AAE4"/>
    <w:rsid w:val="00CD2C37"/>
  </w:style>
  <w:style w:type="paragraph" w:customStyle="1" w:styleId="011E228B08FE4EB49A79606EA89022FE">
    <w:name w:val="011E228B08FE4EB49A79606EA89022FE"/>
    <w:rsid w:val="00CD2C37"/>
  </w:style>
  <w:style w:type="paragraph" w:customStyle="1" w:styleId="7BA5BC6715774DBB85D0179E26FEDB67">
    <w:name w:val="7BA5BC6715774DBB85D0179E26FEDB67"/>
    <w:rsid w:val="00CD2C37"/>
  </w:style>
  <w:style w:type="paragraph" w:customStyle="1" w:styleId="44AE5F4C2E6F494BB16D30C2284CD816">
    <w:name w:val="44AE5F4C2E6F494BB16D30C2284CD816"/>
    <w:rsid w:val="00CD2C37"/>
  </w:style>
  <w:style w:type="paragraph" w:customStyle="1" w:styleId="295B99ED20644C90B53BECC3EE6B1B66">
    <w:name w:val="295B99ED20644C90B53BECC3EE6B1B66"/>
    <w:rsid w:val="00CD2C37"/>
  </w:style>
  <w:style w:type="paragraph" w:customStyle="1" w:styleId="1FA6117C02D741FDA10366CA8C4C2445">
    <w:name w:val="1FA6117C02D741FDA10366CA8C4C2445"/>
    <w:rsid w:val="00CD2C37"/>
  </w:style>
  <w:style w:type="paragraph" w:customStyle="1" w:styleId="285709E132B74C2AB13DAE2C93385B00">
    <w:name w:val="285709E132B74C2AB13DAE2C93385B00"/>
    <w:rsid w:val="00CD2C37"/>
  </w:style>
  <w:style w:type="paragraph" w:customStyle="1" w:styleId="2859B750333644A19738ED96E86C865B">
    <w:name w:val="2859B750333644A19738ED96E86C865B"/>
    <w:rsid w:val="00CD2C37"/>
  </w:style>
  <w:style w:type="paragraph" w:customStyle="1" w:styleId="42298AFFF0274F6293FC4D2B990C4417">
    <w:name w:val="42298AFFF0274F6293FC4D2B990C4417"/>
    <w:rsid w:val="00CD2C37"/>
  </w:style>
  <w:style w:type="paragraph" w:customStyle="1" w:styleId="88151F7DAB534676A2DF41578F8F1561">
    <w:name w:val="88151F7DAB534676A2DF41578F8F1561"/>
    <w:rsid w:val="00CD2C37"/>
  </w:style>
  <w:style w:type="paragraph" w:customStyle="1" w:styleId="DF1DBEA146E145D3A34D3F43F0AFE429">
    <w:name w:val="DF1DBEA146E145D3A34D3F43F0AFE429"/>
    <w:rsid w:val="00CD2C37"/>
  </w:style>
  <w:style w:type="paragraph" w:customStyle="1" w:styleId="38588DEE59A649DA8615CE4E9F146E4C">
    <w:name w:val="38588DEE59A649DA8615CE4E9F146E4C"/>
    <w:rsid w:val="00CD2C37"/>
  </w:style>
  <w:style w:type="paragraph" w:customStyle="1" w:styleId="0A0796126D34428FBA0ABA3D6C2DA2BB">
    <w:name w:val="0A0796126D34428FBA0ABA3D6C2DA2BB"/>
    <w:rsid w:val="00CD2C37"/>
  </w:style>
  <w:style w:type="paragraph" w:customStyle="1" w:styleId="FEDF75554639438790C5DADA015630DB">
    <w:name w:val="FEDF75554639438790C5DADA015630DB"/>
    <w:rsid w:val="00CD2C37"/>
  </w:style>
  <w:style w:type="paragraph" w:customStyle="1" w:styleId="F45F40FB5D3B47B3998AE6DF50311110">
    <w:name w:val="F45F40FB5D3B47B3998AE6DF50311110"/>
    <w:rsid w:val="00CD2C37"/>
  </w:style>
  <w:style w:type="paragraph" w:customStyle="1" w:styleId="399C2F6F15D94CEE8F452A0C1BB450EA">
    <w:name w:val="399C2F6F15D94CEE8F452A0C1BB450EA"/>
    <w:rsid w:val="00CD2C37"/>
  </w:style>
  <w:style w:type="paragraph" w:customStyle="1" w:styleId="E0023C2793264C2E879A3718DC2A93CC">
    <w:name w:val="E0023C2793264C2E879A3718DC2A93CC"/>
    <w:rsid w:val="00CD2C37"/>
  </w:style>
  <w:style w:type="paragraph" w:customStyle="1" w:styleId="ADC3E7A7A5EF4AB4AA85972E65BE459F">
    <w:name w:val="ADC3E7A7A5EF4AB4AA85972E65BE459F"/>
    <w:rsid w:val="00CD2C37"/>
  </w:style>
  <w:style w:type="paragraph" w:customStyle="1" w:styleId="850F61A0556B4BC580B1DDB6E48A4451">
    <w:name w:val="850F61A0556B4BC580B1DDB6E48A4451"/>
    <w:rsid w:val="00CD2C37"/>
  </w:style>
  <w:style w:type="paragraph" w:customStyle="1" w:styleId="CF0F5711D8B4489392F721BDC0F14FB6">
    <w:name w:val="CF0F5711D8B4489392F721BDC0F14FB6"/>
    <w:rsid w:val="00CD2C37"/>
  </w:style>
  <w:style w:type="paragraph" w:customStyle="1" w:styleId="626ED2E1F96E4F7A8CE11A56D97761C3">
    <w:name w:val="626ED2E1F96E4F7A8CE11A56D97761C3"/>
    <w:rsid w:val="00CD2C37"/>
  </w:style>
  <w:style w:type="paragraph" w:customStyle="1" w:styleId="69A1E17A6FD448E38993613C3DA20C5F">
    <w:name w:val="69A1E17A6FD448E38993613C3DA20C5F"/>
    <w:rsid w:val="00CD2C37"/>
  </w:style>
  <w:style w:type="paragraph" w:customStyle="1" w:styleId="D57648BA4D3C42FC90A4FF86DEA0B1C4">
    <w:name w:val="D57648BA4D3C42FC90A4FF86DEA0B1C4"/>
    <w:rsid w:val="00CD2C37"/>
  </w:style>
  <w:style w:type="paragraph" w:customStyle="1" w:styleId="80846534367A43DCAE8A38ADCDD81DE7">
    <w:name w:val="80846534367A43DCAE8A38ADCDD81DE7"/>
    <w:rsid w:val="00CD2C37"/>
  </w:style>
  <w:style w:type="paragraph" w:customStyle="1" w:styleId="66051506A9414403ABCD37A1BF7426D2">
    <w:name w:val="66051506A9414403ABCD37A1BF7426D2"/>
    <w:rsid w:val="00CD2C37"/>
  </w:style>
  <w:style w:type="paragraph" w:customStyle="1" w:styleId="C8248F38B70241F8916C352FDA3C0CA1">
    <w:name w:val="C8248F38B70241F8916C352FDA3C0CA1"/>
    <w:rsid w:val="00CD2C37"/>
  </w:style>
  <w:style w:type="paragraph" w:customStyle="1" w:styleId="4A0E20B8B1C9456E895C98F1C5A4DBA4">
    <w:name w:val="4A0E20B8B1C9456E895C98F1C5A4DBA4"/>
    <w:rsid w:val="00CD2C37"/>
  </w:style>
  <w:style w:type="paragraph" w:customStyle="1" w:styleId="533649E025E54A7AAE5898FC492136A9">
    <w:name w:val="533649E025E54A7AAE5898FC492136A9"/>
    <w:rsid w:val="00CD2C37"/>
  </w:style>
  <w:style w:type="paragraph" w:customStyle="1" w:styleId="9CCF706EE7134C2EAB6CD6F6307314ED">
    <w:name w:val="9CCF706EE7134C2EAB6CD6F6307314ED"/>
    <w:rsid w:val="00CD2C37"/>
  </w:style>
  <w:style w:type="paragraph" w:customStyle="1" w:styleId="FC2B7CE91FD1462D82B92CD07C33AA40">
    <w:name w:val="FC2B7CE91FD1462D82B92CD07C33AA40"/>
    <w:rsid w:val="00CD2C37"/>
  </w:style>
  <w:style w:type="paragraph" w:customStyle="1" w:styleId="FA6FBB550C3F43D99321D9EC9E0C22EC">
    <w:name w:val="FA6FBB550C3F43D99321D9EC9E0C22EC"/>
    <w:rsid w:val="00CD2C37"/>
  </w:style>
  <w:style w:type="paragraph" w:customStyle="1" w:styleId="C3621B5E98484228B9A104B3E4080EFB">
    <w:name w:val="C3621B5E98484228B9A104B3E4080EFB"/>
    <w:rsid w:val="00CD2C37"/>
  </w:style>
  <w:style w:type="paragraph" w:customStyle="1" w:styleId="CA5C6A09F9C343F5AD6A4C35BF4725F7">
    <w:name w:val="CA5C6A09F9C343F5AD6A4C35BF4725F7"/>
    <w:rsid w:val="00CD2C37"/>
  </w:style>
  <w:style w:type="paragraph" w:customStyle="1" w:styleId="BF4A9EB8E22B4C2580C2E6831E60B835">
    <w:name w:val="BF4A9EB8E22B4C2580C2E6831E60B835"/>
    <w:rsid w:val="00CD2C37"/>
  </w:style>
  <w:style w:type="paragraph" w:customStyle="1" w:styleId="A43D7E38964B4CD7877A4FB34C020B7B">
    <w:name w:val="A43D7E38964B4CD7877A4FB34C020B7B"/>
    <w:rsid w:val="00CD2C37"/>
  </w:style>
  <w:style w:type="paragraph" w:customStyle="1" w:styleId="04E3C1FEF00944669A321DE2D2C7BC57">
    <w:name w:val="04E3C1FEF00944669A321DE2D2C7BC57"/>
    <w:rsid w:val="00CD2C37"/>
  </w:style>
  <w:style w:type="paragraph" w:customStyle="1" w:styleId="AB478C4BE18F48E098EF48C490D75378">
    <w:name w:val="AB478C4BE18F48E098EF48C490D75378"/>
    <w:rsid w:val="00CD2C37"/>
  </w:style>
  <w:style w:type="paragraph" w:customStyle="1" w:styleId="2C7C4135E18446D9ACBBD8431C8F24CA">
    <w:name w:val="2C7C4135E18446D9ACBBD8431C8F24CA"/>
    <w:rsid w:val="00CD2C37"/>
  </w:style>
  <w:style w:type="paragraph" w:customStyle="1" w:styleId="0F42F34079DE4C6BA1937E7DBAD89045">
    <w:name w:val="0F42F34079DE4C6BA1937E7DBAD89045"/>
    <w:rsid w:val="00CD2C37"/>
  </w:style>
  <w:style w:type="paragraph" w:customStyle="1" w:styleId="E9A3DE2E70134D479E6A924AFB836C6D">
    <w:name w:val="E9A3DE2E70134D479E6A924AFB836C6D"/>
    <w:rsid w:val="00CD2C37"/>
  </w:style>
  <w:style w:type="paragraph" w:customStyle="1" w:styleId="97ED7DDF285D4CFCAFA5F14019EE98D7">
    <w:name w:val="97ED7DDF285D4CFCAFA5F14019EE98D7"/>
    <w:rsid w:val="00CD2C37"/>
  </w:style>
  <w:style w:type="paragraph" w:customStyle="1" w:styleId="8E366C08A26A4C468C09F420D2EB8BD2">
    <w:name w:val="8E366C08A26A4C468C09F420D2EB8BD2"/>
    <w:rsid w:val="00CD2C37"/>
  </w:style>
  <w:style w:type="paragraph" w:customStyle="1" w:styleId="448E75776D7948AEB495D7CE195FB327">
    <w:name w:val="448E75776D7948AEB495D7CE195FB327"/>
    <w:rsid w:val="00CD2C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ultiple Choice Test or Surve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FDBED-4276-416E-9389-1AB43A27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Multiplechoice_test_or_survey_kit_for_creating_3_4_or_5answer_questions</Template>
  <TotalTime>0</TotalTime>
  <Pages>14</Pages>
  <Words>2388</Words>
  <Characters>15045</Characters>
  <Application>Microsoft Office Word</Application>
  <DocSecurity>0</DocSecurity>
  <Lines>125</Lines>
  <Paragraphs>34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British Library</Company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8</cp:revision>
  <cp:lastPrinted>2018-03-26T07:25:00Z</cp:lastPrinted>
  <dcterms:created xsi:type="dcterms:W3CDTF">2018-03-23T13:41:00Z</dcterms:created>
  <dcterms:modified xsi:type="dcterms:W3CDTF">2019-01-24T13:08:00Z</dcterms:modified>
</cp:coreProperties>
</file>