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47BF2" w14:textId="77777777" w:rsidR="003D48C4" w:rsidRDefault="004F0039">
      <w:pPr>
        <w:pStyle w:val="Titel"/>
      </w:pPr>
      <w:r w:rsidRPr="004F0039">
        <w:t>Survey of National Library Spaces and Services</w:t>
      </w:r>
    </w:p>
    <w:p w14:paraId="5143CE53" w14:textId="77777777" w:rsidR="004F0039" w:rsidRDefault="004F0039" w:rsidP="004F0039">
      <w:pPr>
        <w:pStyle w:val="Titel"/>
        <w:rPr>
          <w:b w:val="0"/>
          <w:sz w:val="22"/>
          <w:szCs w:val="22"/>
        </w:rPr>
      </w:pPr>
    </w:p>
    <w:p w14:paraId="314F3712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Following on from CENL’s 2017 AGM</w:t>
      </w:r>
      <w:r>
        <w:rPr>
          <w:rStyle w:val="Funotenzeichen"/>
          <w:b w:val="0"/>
          <w:sz w:val="22"/>
          <w:szCs w:val="22"/>
        </w:rPr>
        <w:footnoteReference w:id="1"/>
      </w:r>
      <w:r w:rsidRPr="004F0039">
        <w:rPr>
          <w:b w:val="0"/>
          <w:sz w:val="22"/>
          <w:szCs w:val="22"/>
        </w:rPr>
        <w:t xml:space="preserve"> and the keynote presentations, as well as the breakout session devoted to collection management, members concluded that a survey of library spaces, and the use of digital content within, would be beneficial to all. Data gathered by the CENL Secretariat </w:t>
      </w:r>
      <w:proofErr w:type="gramStart"/>
      <w:r w:rsidRPr="004F0039">
        <w:rPr>
          <w:b w:val="0"/>
          <w:sz w:val="22"/>
          <w:szCs w:val="22"/>
        </w:rPr>
        <w:t>will be used</w:t>
      </w:r>
      <w:proofErr w:type="gramEnd"/>
      <w:r w:rsidRPr="004F0039">
        <w:rPr>
          <w:b w:val="0"/>
          <w:sz w:val="22"/>
          <w:szCs w:val="22"/>
        </w:rPr>
        <w:t xml:space="preserve"> for analysis and to further discussion in the coming months with all CENL members. The full results of the survey </w:t>
      </w:r>
      <w:proofErr w:type="gramStart"/>
      <w:r w:rsidRPr="004F0039">
        <w:rPr>
          <w:b w:val="0"/>
          <w:sz w:val="22"/>
          <w:szCs w:val="22"/>
        </w:rPr>
        <w:t>are intended to be presented</w:t>
      </w:r>
      <w:proofErr w:type="gramEnd"/>
      <w:r w:rsidRPr="004F0039">
        <w:rPr>
          <w:b w:val="0"/>
          <w:sz w:val="22"/>
          <w:szCs w:val="22"/>
        </w:rPr>
        <w:t xml:space="preserve"> at CENL’s 2018 AGM.</w:t>
      </w:r>
    </w:p>
    <w:p w14:paraId="47007D1D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14:paraId="78CC97A0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All over the </w:t>
      </w:r>
      <w:proofErr w:type="gramStart"/>
      <w:r w:rsidRPr="004F0039">
        <w:rPr>
          <w:b w:val="0"/>
          <w:sz w:val="22"/>
          <w:szCs w:val="22"/>
        </w:rPr>
        <w:t>world</w:t>
      </w:r>
      <w:proofErr w:type="gramEnd"/>
      <w:r w:rsidRPr="004F0039">
        <w:rPr>
          <w:b w:val="0"/>
          <w:sz w:val="22"/>
          <w:szCs w:val="22"/>
        </w:rPr>
        <w:t xml:space="preserve"> we have seen the creation of new libraries during recent years, including new national library buildings that have been inaugurated or redesigned in Europe. </w:t>
      </w:r>
      <w:proofErr w:type="gramStart"/>
      <w:r w:rsidRPr="004F0039">
        <w:rPr>
          <w:b w:val="0"/>
          <w:sz w:val="22"/>
          <w:szCs w:val="22"/>
        </w:rPr>
        <w:t>The role of libraries and national libraries is changing and is in permanent transition.</w:t>
      </w:r>
      <w:proofErr w:type="gramEnd"/>
      <w:r w:rsidRPr="004F0039">
        <w:rPr>
          <w:b w:val="0"/>
          <w:sz w:val="22"/>
          <w:szCs w:val="22"/>
        </w:rPr>
        <w:t xml:space="preserve"> This process of transformation caused by the digital revolution and by changes within the economic and political environment has </w:t>
      </w:r>
      <w:proofErr w:type="gramStart"/>
      <w:r w:rsidRPr="004F0039">
        <w:rPr>
          <w:b w:val="0"/>
          <w:sz w:val="22"/>
          <w:szCs w:val="22"/>
        </w:rPr>
        <w:t>impacted</w:t>
      </w:r>
      <w:proofErr w:type="gramEnd"/>
      <w:r w:rsidRPr="004F0039">
        <w:rPr>
          <w:b w:val="0"/>
          <w:sz w:val="22"/>
          <w:szCs w:val="22"/>
        </w:rPr>
        <w:t xml:space="preserve"> library spaces, staffing and library services. To understand and to meet future needs of national libraries this survey aims to collect and </w:t>
      </w:r>
      <w:proofErr w:type="spellStart"/>
      <w:r w:rsidRPr="004F0039">
        <w:rPr>
          <w:b w:val="0"/>
          <w:sz w:val="22"/>
          <w:szCs w:val="22"/>
        </w:rPr>
        <w:t>analyse</w:t>
      </w:r>
      <w:proofErr w:type="spellEnd"/>
      <w:r w:rsidRPr="004F0039">
        <w:rPr>
          <w:b w:val="0"/>
          <w:sz w:val="22"/>
          <w:szCs w:val="22"/>
        </w:rPr>
        <w:t xml:space="preserve"> fundamental changes within national library </w:t>
      </w:r>
      <w:proofErr w:type="gramStart"/>
      <w:r w:rsidRPr="004F0039">
        <w:rPr>
          <w:b w:val="0"/>
          <w:sz w:val="22"/>
          <w:szCs w:val="22"/>
        </w:rPr>
        <w:t>spaces which</w:t>
      </w:r>
      <w:proofErr w:type="gramEnd"/>
      <w:r w:rsidRPr="004F0039">
        <w:rPr>
          <w:b w:val="0"/>
          <w:sz w:val="22"/>
          <w:szCs w:val="22"/>
        </w:rPr>
        <w:t xml:space="preserve"> have occurred over the last ten years. </w:t>
      </w:r>
    </w:p>
    <w:p w14:paraId="5BE1CA03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14:paraId="000FBCB8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The survey </w:t>
      </w:r>
      <w:proofErr w:type="gramStart"/>
      <w:r w:rsidRPr="004F0039">
        <w:rPr>
          <w:b w:val="0"/>
          <w:sz w:val="22"/>
          <w:szCs w:val="22"/>
        </w:rPr>
        <w:t>is structured</w:t>
      </w:r>
      <w:proofErr w:type="gramEnd"/>
      <w:r w:rsidRPr="004F0039">
        <w:rPr>
          <w:b w:val="0"/>
          <w:sz w:val="22"/>
          <w:szCs w:val="22"/>
        </w:rPr>
        <w:t xml:space="preserve"> in </w:t>
      </w:r>
      <w:r w:rsidR="0031535B">
        <w:rPr>
          <w:b w:val="0"/>
          <w:sz w:val="22"/>
          <w:szCs w:val="22"/>
        </w:rPr>
        <w:t>six chapters</w:t>
      </w:r>
      <w:r w:rsidRPr="004F0039">
        <w:rPr>
          <w:b w:val="0"/>
          <w:sz w:val="22"/>
          <w:szCs w:val="22"/>
        </w:rPr>
        <w:t xml:space="preserve"> </w:t>
      </w:r>
      <w:r w:rsidR="0031535B">
        <w:rPr>
          <w:b w:val="0"/>
          <w:sz w:val="22"/>
          <w:szCs w:val="22"/>
        </w:rPr>
        <w:t>determined</w:t>
      </w:r>
      <w:r w:rsidRPr="004F0039">
        <w:rPr>
          <w:b w:val="0"/>
          <w:sz w:val="22"/>
          <w:szCs w:val="22"/>
        </w:rPr>
        <w:t xml:space="preserve"> by the themes </w:t>
      </w:r>
      <w:r w:rsidR="00C03038">
        <w:rPr>
          <w:b w:val="0"/>
          <w:sz w:val="22"/>
          <w:szCs w:val="22"/>
        </w:rPr>
        <w:t xml:space="preserve">that were </w:t>
      </w:r>
      <w:r w:rsidRPr="004F0039">
        <w:rPr>
          <w:b w:val="0"/>
          <w:sz w:val="22"/>
          <w:szCs w:val="22"/>
        </w:rPr>
        <w:t>discussed during the 2017 AGM breakout session:</w:t>
      </w:r>
    </w:p>
    <w:p w14:paraId="76C79A55" w14:textId="77777777"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14:paraId="6278B79F" w14:textId="77777777"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The role of national libraries in collection management is changing – this affects library spaces</w:t>
      </w:r>
    </w:p>
    <w:p w14:paraId="4C294945" w14:textId="77777777"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National libraries are transforming from solely heritage institutions to also being leaders in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</w:p>
    <w:p w14:paraId="66ECB53B" w14:textId="77777777"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Previously the role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was for preservation, but now there are new uses for our </w:t>
      </w:r>
      <w:proofErr w:type="gramStart"/>
      <w:r w:rsidRPr="004F0039">
        <w:rPr>
          <w:b w:val="0"/>
          <w:sz w:val="22"/>
          <w:szCs w:val="22"/>
        </w:rPr>
        <w:t>collections which</w:t>
      </w:r>
      <w:proofErr w:type="gramEnd"/>
      <w:r w:rsidRPr="004F0039">
        <w:rPr>
          <w:b w:val="0"/>
          <w:sz w:val="22"/>
          <w:szCs w:val="22"/>
        </w:rPr>
        <w:t xml:space="preserve"> include the combination of digital and heritage – how is this explored within national libraries?</w:t>
      </w:r>
    </w:p>
    <w:p w14:paraId="21F1781F" w14:textId="77777777"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Staff development is key to the transformation of libraries – staff need to be integrated in </w:t>
      </w:r>
      <w:proofErr w:type="gramStart"/>
      <w:r w:rsidRPr="004F0039">
        <w:rPr>
          <w:b w:val="0"/>
          <w:sz w:val="22"/>
          <w:szCs w:val="22"/>
        </w:rPr>
        <w:t>the</w:t>
      </w:r>
      <w:proofErr w:type="gramEnd"/>
      <w:r w:rsidRPr="004F0039">
        <w:rPr>
          <w:b w:val="0"/>
          <w:sz w:val="22"/>
          <w:szCs w:val="22"/>
        </w:rPr>
        <w:t xml:space="preserve"> end to end process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and using that digital content, perhaps in physical and virtual exhibitions</w:t>
      </w:r>
    </w:p>
    <w:p w14:paraId="4799EF04" w14:textId="77777777" w:rsid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Skills and standards for digital content are needed for clarity of activity for researchers</w:t>
      </w:r>
    </w:p>
    <w:p w14:paraId="7773374E" w14:textId="77777777" w:rsidR="004F0039" w:rsidRDefault="004F0039">
      <w:pPr>
        <w:rPr>
          <w:rFonts w:asciiTheme="majorHAnsi" w:eastAsiaTheme="majorEastAsia" w:hAnsiTheme="majorHAnsi" w:cstheme="majorBidi"/>
          <w:kern w:val="28"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833"/>
        <w:gridCol w:w="6517"/>
      </w:tblGrid>
      <w:tr w:rsidR="00DC6D74" w14:paraId="1A904A41" w14:textId="77777777" w:rsidTr="004F0039">
        <w:tc>
          <w:tcPr>
            <w:tcW w:w="1515" w:type="pct"/>
            <w:vAlign w:val="bottom"/>
          </w:tcPr>
          <w:p w14:paraId="1A1D96C9" w14:textId="77777777" w:rsidR="00DC6D74" w:rsidRPr="007C647B" w:rsidRDefault="00DC6D74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14:paraId="7C2E62C6" w14:textId="77777777" w:rsidR="00DC6D74" w:rsidRDefault="00DC6D74" w:rsidP="004F0039">
            <w:r>
              <w:t>Answer</w:t>
            </w:r>
          </w:p>
        </w:tc>
      </w:tr>
      <w:tr w:rsidR="004F0039" w14:paraId="54BC2428" w14:textId="77777777" w:rsidTr="004F0039">
        <w:tc>
          <w:tcPr>
            <w:tcW w:w="1515" w:type="pct"/>
            <w:vAlign w:val="bottom"/>
          </w:tcPr>
          <w:p w14:paraId="2C7D7110" w14:textId="77777777"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national library in full (in your own language and in anglicised form)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14:paraId="6367374C" w14:textId="77777777" w:rsidR="00FF075B" w:rsidRDefault="00FF075B" w:rsidP="00FF075B">
            <w:proofErr w:type="spellStart"/>
            <w:r w:rsidRPr="00FF075B">
              <w:t>Latvijas</w:t>
            </w:r>
            <w:proofErr w:type="spellEnd"/>
            <w:r w:rsidRPr="00FF075B">
              <w:t xml:space="preserve"> </w:t>
            </w:r>
            <w:proofErr w:type="spellStart"/>
            <w:r w:rsidRPr="00FF075B">
              <w:t>Nacionālā</w:t>
            </w:r>
            <w:proofErr w:type="spellEnd"/>
            <w:r w:rsidRPr="00FF075B">
              <w:t xml:space="preserve"> </w:t>
            </w:r>
            <w:proofErr w:type="spellStart"/>
            <w:r w:rsidRPr="00FF075B">
              <w:t>bibliotēka</w:t>
            </w:r>
            <w:proofErr w:type="spellEnd"/>
          </w:p>
          <w:p w14:paraId="09C13934" w14:textId="77777777" w:rsidR="004F0039" w:rsidRDefault="00FF075B" w:rsidP="00FF075B">
            <w:r>
              <w:t>National Library of Latvia</w:t>
            </w:r>
          </w:p>
        </w:tc>
      </w:tr>
      <w:tr w:rsidR="004F0039" w14:paraId="2FDA4889" w14:textId="77777777" w:rsidTr="004F0039">
        <w:tc>
          <w:tcPr>
            <w:tcW w:w="1515" w:type="pct"/>
            <w:vAlign w:val="bottom"/>
          </w:tcPr>
          <w:p w14:paraId="50C3E913" w14:textId="77777777"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Director General with official title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14:paraId="06D14FE1" w14:textId="0D757461" w:rsidR="00FF075B" w:rsidRDefault="00FF075B" w:rsidP="00FF075B">
            <w:proofErr w:type="spellStart"/>
            <w:r>
              <w:t>Andris</w:t>
            </w:r>
            <w:proofErr w:type="spellEnd"/>
            <w:r>
              <w:t xml:space="preserve"> </w:t>
            </w:r>
            <w:proofErr w:type="spellStart"/>
            <w:r>
              <w:t>Vilks</w:t>
            </w:r>
            <w:proofErr w:type="spellEnd"/>
            <w:r w:rsidR="000239CF">
              <w:t>, Director</w:t>
            </w:r>
          </w:p>
          <w:p w14:paraId="26F21347" w14:textId="77777777" w:rsidR="004F0039" w:rsidRDefault="004F0039" w:rsidP="004F0039"/>
        </w:tc>
      </w:tr>
      <w:tr w:rsidR="004F0039" w14:paraId="06C21512" w14:textId="77777777" w:rsidTr="004F0039">
        <w:tc>
          <w:tcPr>
            <w:tcW w:w="1515" w:type="pct"/>
            <w:vAlign w:val="bottom"/>
          </w:tcPr>
          <w:p w14:paraId="641D7D05" w14:textId="77777777"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Main library address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14:paraId="5A520D12" w14:textId="77777777" w:rsidR="00FF075B" w:rsidRDefault="00FF075B" w:rsidP="00FF075B">
            <w:proofErr w:type="spellStart"/>
            <w:r>
              <w:t>Mūkusalas</w:t>
            </w:r>
            <w:proofErr w:type="spellEnd"/>
            <w:r>
              <w:t xml:space="preserve"> </w:t>
            </w:r>
            <w:proofErr w:type="spellStart"/>
            <w:r>
              <w:t>iela</w:t>
            </w:r>
            <w:proofErr w:type="spellEnd"/>
            <w:r>
              <w:t xml:space="preserve"> 3</w:t>
            </w:r>
          </w:p>
          <w:p w14:paraId="18CC46BB" w14:textId="77777777" w:rsidR="00FF075B" w:rsidRDefault="00FF075B" w:rsidP="00FF075B">
            <w:r>
              <w:t>LV-1423 Riga</w:t>
            </w:r>
          </w:p>
          <w:p w14:paraId="6FC22994" w14:textId="77777777" w:rsidR="004F0039" w:rsidRDefault="00FF075B" w:rsidP="004F0039">
            <w:r>
              <w:t>Latvia</w:t>
            </w:r>
          </w:p>
        </w:tc>
      </w:tr>
      <w:tr w:rsidR="004F0039" w:rsidRPr="00175366" w14:paraId="124B71C7" w14:textId="77777777" w:rsidTr="004F0039">
        <w:tc>
          <w:tcPr>
            <w:tcW w:w="1515" w:type="pct"/>
            <w:vAlign w:val="bottom"/>
          </w:tcPr>
          <w:p w14:paraId="5EAF0238" w14:textId="77777777"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Current</w:t>
            </w:r>
            <w:r w:rsidR="004F0039" w:rsidRPr="007C647B">
              <w:rPr>
                <w:b/>
                <w:lang w:val="en-GB"/>
              </w:rPr>
              <w:t xml:space="preserve"> logo </w:t>
            </w:r>
            <w:r>
              <w:rPr>
                <w:b/>
                <w:lang w:val="en-GB"/>
              </w:rPr>
              <w:t>as a .jpg:</w:t>
            </w:r>
          </w:p>
        </w:tc>
        <w:tc>
          <w:tcPr>
            <w:tcW w:w="3485" w:type="pct"/>
            <w:vAlign w:val="bottom"/>
          </w:tcPr>
          <w:p w14:paraId="7AF4FE66" w14:textId="77777777" w:rsidR="004F0039" w:rsidRDefault="00AF70F9" w:rsidP="004F0039">
            <w:pPr>
              <w:rPr>
                <w:noProof/>
                <w:lang w:val="lv-LV" w:eastAsia="lv-LV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E54B749" wp14:editId="5308376C">
                  <wp:extent cx="1419225" cy="1419225"/>
                  <wp:effectExtent l="0" t="0" r="9525" b="9525"/>
                  <wp:docPr id="3" name="Picture 3" descr="https://lnb.lv/sites/default/files/media/par-lnb/logo/LNBlogoE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nb.lv/sites/default/files/media/par-lnb/logo/LNBlogoE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08A04" w14:textId="2A64C4DF" w:rsidR="00AF70F9" w:rsidRPr="00175366" w:rsidRDefault="000239CF" w:rsidP="000239CF">
            <w:pPr>
              <w:rPr>
                <w:lang w:val="de-AT"/>
              </w:rPr>
            </w:pPr>
            <w:r w:rsidRPr="000239CF">
              <w:rPr>
                <w:noProof/>
                <w:lang w:val="lv-LV" w:eastAsia="lv-LV"/>
              </w:rPr>
              <w:t>Online</w:t>
            </w:r>
            <w:r w:rsidR="00AF70F9" w:rsidRPr="000239CF">
              <w:rPr>
                <w:noProof/>
                <w:lang w:val="lv-LV" w:eastAsia="lv-LV"/>
              </w:rPr>
              <w:t>:</w:t>
            </w:r>
            <w:r w:rsidR="00AF70F9" w:rsidRPr="00AF70F9">
              <w:rPr>
                <w:noProof/>
                <w:color w:val="FF0000"/>
                <w:lang w:val="lv-LV" w:eastAsia="lv-LV"/>
              </w:rPr>
              <w:t xml:space="preserve"> </w:t>
            </w:r>
            <w:hyperlink r:id="rId9" w:history="1">
              <w:r w:rsidR="00AF70F9" w:rsidRPr="00EE0E81">
                <w:rPr>
                  <w:rStyle w:val="Hyperlink"/>
                  <w:noProof/>
                  <w:lang w:val="lv-LV" w:eastAsia="lv-LV"/>
                </w:rPr>
                <w:t>https://lnb.lv/en/about-institution/logo</w:t>
              </w:r>
            </w:hyperlink>
            <w:r w:rsidR="00AF70F9">
              <w:rPr>
                <w:noProof/>
                <w:color w:val="FF0000"/>
                <w:lang w:val="lv-LV" w:eastAsia="lv-LV"/>
              </w:rPr>
              <w:t xml:space="preserve"> </w:t>
            </w:r>
            <w:r w:rsidR="00AF70F9" w:rsidRPr="00AF70F9">
              <w:rPr>
                <w:noProof/>
                <w:color w:val="FF0000"/>
                <w:lang w:val="lv-LV" w:eastAsia="lv-LV"/>
              </w:rPr>
              <w:t xml:space="preserve"> </w:t>
            </w:r>
          </w:p>
        </w:tc>
      </w:tr>
      <w:tr w:rsidR="004F0039" w14:paraId="33E0C7AD" w14:textId="77777777" w:rsidTr="004F0039">
        <w:tc>
          <w:tcPr>
            <w:tcW w:w="1515" w:type="pct"/>
            <w:vAlign w:val="bottom"/>
          </w:tcPr>
          <w:p w14:paraId="7358AD37" w14:textId="77777777"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Con</w:t>
            </w:r>
            <w:r w:rsidR="004F0039" w:rsidRPr="007C647B">
              <w:rPr>
                <w:b/>
                <w:lang w:val="en-GB"/>
              </w:rPr>
              <w:t>tact name, emai</w:t>
            </w:r>
            <w:r>
              <w:rPr>
                <w:b/>
                <w:lang w:val="en-GB"/>
              </w:rPr>
              <w:t>l and telephone for this survey:</w:t>
            </w:r>
          </w:p>
        </w:tc>
        <w:tc>
          <w:tcPr>
            <w:tcW w:w="3485" w:type="pct"/>
            <w:vAlign w:val="bottom"/>
          </w:tcPr>
          <w:p w14:paraId="2BFA1396" w14:textId="77777777" w:rsidR="00FF075B" w:rsidRPr="00FF075B" w:rsidRDefault="00FF075B" w:rsidP="00FF075B">
            <w:proofErr w:type="spellStart"/>
            <w:r w:rsidRPr="00FF075B">
              <w:t>Andris</w:t>
            </w:r>
            <w:proofErr w:type="spellEnd"/>
            <w:r w:rsidRPr="00FF075B">
              <w:t xml:space="preserve"> </w:t>
            </w:r>
            <w:proofErr w:type="spellStart"/>
            <w:r w:rsidRPr="00FF075B">
              <w:t>Vilks</w:t>
            </w:r>
            <w:proofErr w:type="spellEnd"/>
          </w:p>
          <w:p w14:paraId="33CE3E08" w14:textId="77777777" w:rsidR="004F0039" w:rsidRDefault="00FF075B" w:rsidP="004F0039">
            <w:r>
              <w:t>andris.vilks@lnb.lv</w:t>
            </w:r>
          </w:p>
          <w:p w14:paraId="0A2E78E6" w14:textId="77777777" w:rsidR="00FF075B" w:rsidRDefault="00FF075B" w:rsidP="004F0039">
            <w:r>
              <w:t>+371 6 780 61 00</w:t>
            </w:r>
          </w:p>
        </w:tc>
      </w:tr>
    </w:tbl>
    <w:p w14:paraId="5159138F" w14:textId="77777777" w:rsidR="003D48C4" w:rsidRDefault="00175366">
      <w:pPr>
        <w:pStyle w:val="berschrift1"/>
      </w:pPr>
      <w:sdt>
        <w:sdtPr>
          <w:id w:val="1644080472"/>
          <w:placeholder>
            <w:docPart w:val="B21C9DA1DC894137A71486AA4FF84D05"/>
          </w:placeholder>
          <w:temporary/>
          <w:showingPlcHdr/>
        </w:sdtPr>
        <w:sdtEndPr/>
        <w:sdtContent>
          <w:r w:rsidR="00C34ACB">
            <w:t>Instructions</w:t>
          </w:r>
        </w:sdtContent>
      </w:sdt>
    </w:p>
    <w:p w14:paraId="61503B60" w14:textId="77777777" w:rsidR="003D48C4" w:rsidRDefault="007C647B">
      <w:r>
        <w:t xml:space="preserve">The CENL Secretariat has pre-completed as much information as possible within this survey.  Please check the information already provided and augment or correct this as necessary. Where no information </w:t>
      </w:r>
      <w:proofErr w:type="gramStart"/>
      <w:r>
        <w:t>is yet provided</w:t>
      </w:r>
      <w:proofErr w:type="gramEnd"/>
      <w:r>
        <w:t xml:space="preserve">, please supply answers in full. Do contact </w:t>
      </w:r>
      <w:hyperlink r:id="rId10" w:history="1">
        <w:r w:rsidRPr="00321AA8">
          <w:rPr>
            <w:rStyle w:val="Hyperlink"/>
          </w:rPr>
          <w:t>cenl@bl.uk</w:t>
        </w:r>
      </w:hyperlink>
      <w:r>
        <w:t xml:space="preserve"> with any difficulties.</w:t>
      </w:r>
    </w:p>
    <w:p w14:paraId="5E02B754" w14:textId="77777777"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14:paraId="293FE91C" w14:textId="77777777" w:rsidR="003D48C4" w:rsidRDefault="004F0039">
      <w:pPr>
        <w:pStyle w:val="berschrift1"/>
      </w:pPr>
      <w:r>
        <w:lastRenderedPageBreak/>
        <w:t>Chapter</w:t>
      </w:r>
      <w:r w:rsidR="00C34ACB">
        <w:t xml:space="preserve"> I: </w:t>
      </w:r>
      <w:r w:rsidR="007C647B" w:rsidRPr="007C647B">
        <w:t>Scope and core functions of your national library</w:t>
      </w:r>
    </w:p>
    <w:p w14:paraId="13DE979D" w14:textId="77777777" w:rsidR="003D48C4" w:rsidRDefault="006E5161" w:rsidP="00667039">
      <w:pPr>
        <w:pStyle w:val="Question"/>
      </w:pPr>
      <w:r>
        <w:t>Please check all that apply.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1053"/>
        <w:gridCol w:w="1032"/>
        <w:gridCol w:w="1047"/>
        <w:gridCol w:w="1048"/>
        <w:gridCol w:w="1041"/>
        <w:gridCol w:w="1076"/>
        <w:gridCol w:w="993"/>
        <w:gridCol w:w="1031"/>
      </w:tblGrid>
      <w:tr w:rsidR="00DC6D74" w14:paraId="6AAD0C25" w14:textId="77777777" w:rsidTr="00DC6D74">
        <w:trPr>
          <w:trHeight w:val="258"/>
        </w:trPr>
        <w:tc>
          <w:tcPr>
            <w:tcW w:w="1049" w:type="dxa"/>
            <w:vAlign w:val="center"/>
          </w:tcPr>
          <w:p w14:paraId="5D6B1D9A" w14:textId="77777777" w:rsidR="00DC6D74" w:rsidRDefault="00FB24A2" w:rsidP="006E5161">
            <w:pPr>
              <w:pStyle w:val="Rating"/>
            </w:pPr>
            <w:r>
              <w:t>X</w:t>
            </w:r>
          </w:p>
        </w:tc>
        <w:tc>
          <w:tcPr>
            <w:tcW w:w="1053" w:type="dxa"/>
            <w:vAlign w:val="center"/>
          </w:tcPr>
          <w:p w14:paraId="715B864B" w14:textId="77777777"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32" w:type="dxa"/>
            <w:vAlign w:val="center"/>
          </w:tcPr>
          <w:p w14:paraId="5F3BD3EB" w14:textId="77777777"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7" w:type="dxa"/>
            <w:vAlign w:val="center"/>
          </w:tcPr>
          <w:p w14:paraId="153DD523" w14:textId="77777777" w:rsidR="00DC6D74" w:rsidRDefault="00FB24A2" w:rsidP="006E5161">
            <w:pPr>
              <w:pStyle w:val="Rating"/>
            </w:pPr>
            <w:r>
              <w:t>X</w:t>
            </w:r>
          </w:p>
        </w:tc>
        <w:tc>
          <w:tcPr>
            <w:tcW w:w="1048" w:type="dxa"/>
            <w:vAlign w:val="center"/>
          </w:tcPr>
          <w:p w14:paraId="00264F60" w14:textId="77777777"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1" w:type="dxa"/>
            <w:vAlign w:val="center"/>
          </w:tcPr>
          <w:p w14:paraId="58BFB711" w14:textId="77777777" w:rsidR="00DC6D74" w:rsidRDefault="00FB24A2" w:rsidP="00DC6D74">
            <w:pPr>
              <w:pStyle w:val="Rating"/>
            </w:pPr>
            <w:r>
              <w:t>X</w:t>
            </w:r>
          </w:p>
        </w:tc>
        <w:tc>
          <w:tcPr>
            <w:tcW w:w="1076" w:type="dxa"/>
            <w:vAlign w:val="center"/>
          </w:tcPr>
          <w:p w14:paraId="4DDEF2EC" w14:textId="77777777" w:rsidR="00DC6D74" w:rsidRDefault="00DC6D74" w:rsidP="00DC6D74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93" w:type="dxa"/>
            <w:vAlign w:val="center"/>
          </w:tcPr>
          <w:p w14:paraId="7D1A3799" w14:textId="77777777" w:rsidR="00DC6D74" w:rsidRDefault="00DC6D74" w:rsidP="00DC6D74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31" w:type="dxa"/>
          </w:tcPr>
          <w:p w14:paraId="71D3F00D" w14:textId="204C05F3" w:rsidR="00DC6D74" w:rsidRPr="002963EE" w:rsidRDefault="000239CF" w:rsidP="006E5161">
            <w:pPr>
              <w:pStyle w:val="Rating"/>
            </w:pPr>
            <w:r>
              <w:t>X</w:t>
            </w:r>
          </w:p>
        </w:tc>
      </w:tr>
      <w:tr w:rsidR="00DC6D74" w14:paraId="3467AFA7" w14:textId="77777777" w:rsidTr="00DC6D74">
        <w:trPr>
          <w:trHeight w:val="345"/>
        </w:trPr>
        <w:tc>
          <w:tcPr>
            <w:tcW w:w="1049" w:type="dxa"/>
            <w:vAlign w:val="center"/>
          </w:tcPr>
          <w:p w14:paraId="0BB7D72A" w14:textId="77777777" w:rsidR="00DC6D74" w:rsidRDefault="00DC6D74" w:rsidP="006E5161">
            <w:pPr>
              <w:pStyle w:val="Rating"/>
            </w:pPr>
            <w:r>
              <w:t>National Library</w:t>
            </w:r>
          </w:p>
        </w:tc>
        <w:tc>
          <w:tcPr>
            <w:tcW w:w="1053" w:type="dxa"/>
            <w:vAlign w:val="center"/>
          </w:tcPr>
          <w:p w14:paraId="26C61311" w14:textId="77777777" w:rsidR="00DC6D74" w:rsidRDefault="00DC6D74" w:rsidP="006E5161">
            <w:pPr>
              <w:pStyle w:val="Rating"/>
            </w:pPr>
            <w:r>
              <w:t>University Library</w:t>
            </w:r>
          </w:p>
        </w:tc>
        <w:tc>
          <w:tcPr>
            <w:tcW w:w="1032" w:type="dxa"/>
            <w:vAlign w:val="center"/>
          </w:tcPr>
          <w:p w14:paraId="17D63E7B" w14:textId="77777777" w:rsidR="00DC6D74" w:rsidRDefault="00DC6D74" w:rsidP="006E5161">
            <w:pPr>
              <w:pStyle w:val="Rating"/>
            </w:pPr>
            <w:r>
              <w:t>Public Library</w:t>
            </w:r>
          </w:p>
        </w:tc>
        <w:tc>
          <w:tcPr>
            <w:tcW w:w="1047" w:type="dxa"/>
            <w:vAlign w:val="center"/>
          </w:tcPr>
          <w:p w14:paraId="1127BD38" w14:textId="77777777" w:rsidR="00DC6D74" w:rsidRDefault="00DC6D74" w:rsidP="006E5161">
            <w:pPr>
              <w:pStyle w:val="Rating"/>
            </w:pPr>
            <w:r>
              <w:t>Research Library / Research Centre</w:t>
            </w:r>
          </w:p>
        </w:tc>
        <w:tc>
          <w:tcPr>
            <w:tcW w:w="1048" w:type="dxa"/>
            <w:vAlign w:val="center"/>
          </w:tcPr>
          <w:p w14:paraId="3C92BA3A" w14:textId="77777777" w:rsidR="00DC6D74" w:rsidRDefault="00DC6D74" w:rsidP="006E5161">
            <w:pPr>
              <w:pStyle w:val="Rating"/>
            </w:pPr>
            <w:r>
              <w:t>National Archives</w:t>
            </w:r>
          </w:p>
        </w:tc>
        <w:tc>
          <w:tcPr>
            <w:tcW w:w="1041" w:type="dxa"/>
            <w:vAlign w:val="center"/>
          </w:tcPr>
          <w:p w14:paraId="63FF1557" w14:textId="77777777" w:rsidR="00DC6D74" w:rsidRDefault="00DC6D74" w:rsidP="00DC6D74">
            <w:pPr>
              <w:pStyle w:val="Rating"/>
            </w:pPr>
            <w:r>
              <w:t xml:space="preserve">Legal deposit </w:t>
            </w:r>
            <w:proofErr w:type="spellStart"/>
            <w:r>
              <w:t>centre</w:t>
            </w:r>
            <w:proofErr w:type="spellEnd"/>
          </w:p>
        </w:tc>
        <w:tc>
          <w:tcPr>
            <w:tcW w:w="1076" w:type="dxa"/>
            <w:vAlign w:val="center"/>
          </w:tcPr>
          <w:p w14:paraId="4BE29561" w14:textId="77777777" w:rsidR="00DC6D74" w:rsidRDefault="00DC6D74" w:rsidP="00DC6D74">
            <w:pPr>
              <w:pStyle w:val="Rating"/>
            </w:pPr>
            <w:r>
              <w:t xml:space="preserve">Preservation </w:t>
            </w:r>
            <w:proofErr w:type="spellStart"/>
            <w:r>
              <w:t>centre</w:t>
            </w:r>
            <w:proofErr w:type="spellEnd"/>
          </w:p>
        </w:tc>
        <w:tc>
          <w:tcPr>
            <w:tcW w:w="993" w:type="dxa"/>
            <w:vAlign w:val="center"/>
          </w:tcPr>
          <w:p w14:paraId="4E897DDC" w14:textId="77777777" w:rsidR="00DC6D74" w:rsidRDefault="00DC6D74" w:rsidP="00DC6D74">
            <w:pPr>
              <w:pStyle w:val="Rating"/>
            </w:pPr>
            <w:r>
              <w:t>Museum</w:t>
            </w:r>
          </w:p>
        </w:tc>
        <w:tc>
          <w:tcPr>
            <w:tcW w:w="1031" w:type="dxa"/>
            <w:vAlign w:val="center"/>
          </w:tcPr>
          <w:p w14:paraId="0BAE2FAD" w14:textId="77777777" w:rsidR="00DC6D74" w:rsidRDefault="00DC6D74" w:rsidP="00DC6D74">
            <w:pPr>
              <w:pStyle w:val="Rating"/>
            </w:pPr>
            <w:r>
              <w:t>Other</w:t>
            </w:r>
          </w:p>
        </w:tc>
      </w:tr>
    </w:tbl>
    <w:p w14:paraId="08CA6F2A" w14:textId="2250C658" w:rsidR="000D495F" w:rsidRPr="000D495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 xml:space="preserve">If other please </w:t>
      </w:r>
      <w:proofErr w:type="gramStart"/>
      <w:r w:rsidRPr="000D495F">
        <w:rPr>
          <w:b w:val="0"/>
        </w:rPr>
        <w:t>specify:</w:t>
      </w:r>
      <w:r w:rsidR="000239CF">
        <w:rPr>
          <w:b w:val="0"/>
        </w:rPr>
        <w:t xml:space="preserve"> Educational</w:t>
      </w:r>
      <w:proofErr w:type="gramEnd"/>
      <w:r w:rsidR="000239CF">
        <w:rPr>
          <w:b w:val="0"/>
        </w:rPr>
        <w:t xml:space="preserve"> institution</w:t>
      </w:r>
    </w:p>
    <w:p w14:paraId="59175B66" w14:textId="77777777" w:rsidR="003D48C4" w:rsidRPr="00667039" w:rsidRDefault="00DC6D74" w:rsidP="00667039">
      <w:pPr>
        <w:pStyle w:val="Question"/>
      </w:pPr>
      <w:r>
        <w:t>Are you the only library with a national remit in your country? If no (</w:t>
      </w:r>
      <w:proofErr w:type="spellStart"/>
      <w:r>
        <w:t>eg</w:t>
      </w:r>
      <w:proofErr w:type="spellEnd"/>
      <w:r>
        <w:t>. there is also a National Technical Library) please specify.</w:t>
      </w:r>
    </w:p>
    <w:p w14:paraId="701A3A48" w14:textId="77777777" w:rsidR="003D48C4" w:rsidRDefault="00FB24A2" w:rsidP="00E873F6">
      <w:pPr>
        <w:pStyle w:val="Answer"/>
        <w:numPr>
          <w:ilvl w:val="0"/>
          <w:numId w:val="0"/>
        </w:numPr>
        <w:ind w:left="518"/>
      </w:pPr>
      <w:r>
        <w:t>Yes</w:t>
      </w:r>
    </w:p>
    <w:p w14:paraId="393AE161" w14:textId="77777777" w:rsidR="003D48C4" w:rsidRPr="00667039" w:rsidRDefault="00DC6D74" w:rsidP="00667039">
      <w:pPr>
        <w:pStyle w:val="Question"/>
      </w:pPr>
      <w:r>
        <w:t>What is the legal status of your library?</w:t>
      </w:r>
    </w:p>
    <w:p w14:paraId="22E51E95" w14:textId="60FD67DC" w:rsidR="00FE43AC" w:rsidRDefault="000239CF" w:rsidP="00E873F6">
      <w:pPr>
        <w:pStyle w:val="Answer"/>
        <w:numPr>
          <w:ilvl w:val="0"/>
          <w:numId w:val="0"/>
        </w:numPr>
        <w:ind w:left="518"/>
      </w:pPr>
      <w:r>
        <w:t>Institution of direct administration</w:t>
      </w:r>
    </w:p>
    <w:p w14:paraId="4AD2F386" w14:textId="77777777" w:rsidR="00DC6D74" w:rsidRPr="00DC6D74" w:rsidRDefault="00DC6D74" w:rsidP="00DC6D74">
      <w:pPr>
        <w:pStyle w:val="Answer"/>
        <w:numPr>
          <w:ilvl w:val="0"/>
          <w:numId w:val="1"/>
        </w:numPr>
        <w:rPr>
          <w:b/>
        </w:rPr>
      </w:pPr>
      <w:r>
        <w:rPr>
          <w:b/>
        </w:rPr>
        <w:t>Which ministry oversees your library</w:t>
      </w:r>
      <w:r w:rsidRPr="00DC6D74">
        <w:rPr>
          <w:b/>
        </w:rPr>
        <w:t>?</w:t>
      </w:r>
    </w:p>
    <w:p w14:paraId="19D53AC4" w14:textId="77777777" w:rsidR="00DC6D74" w:rsidRPr="00DC6D74" w:rsidRDefault="00FB24A2" w:rsidP="00E873F6">
      <w:pPr>
        <w:pStyle w:val="Answer"/>
        <w:numPr>
          <w:ilvl w:val="0"/>
          <w:numId w:val="0"/>
        </w:numPr>
        <w:ind w:left="518"/>
      </w:pPr>
      <w:r>
        <w:t>Ministry of Culture</w:t>
      </w:r>
    </w:p>
    <w:p w14:paraId="243C37F0" w14:textId="77777777"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14:paraId="353AB7A6" w14:textId="77777777" w:rsidR="00DC6D74" w:rsidRDefault="00DC6D74" w:rsidP="00DC6D74">
      <w:pPr>
        <w:pStyle w:val="berschrift1"/>
      </w:pPr>
      <w:r>
        <w:lastRenderedPageBreak/>
        <w:t>Chapter II: Physical spaces</w:t>
      </w:r>
    </w:p>
    <w:p w14:paraId="28A41D65" w14:textId="77777777" w:rsidR="00E873F6" w:rsidRPr="00E873F6" w:rsidRDefault="00E873F6" w:rsidP="00E873F6">
      <w:pPr>
        <w:pStyle w:val="Question"/>
      </w:pPr>
      <w:r w:rsidRPr="00E873F6">
        <w:t>Do you have multiple library sites? If so, please provide address details of all libra</w:t>
      </w:r>
      <w:r>
        <w:t>ry buildings, including storage.</w:t>
      </w:r>
    </w:p>
    <w:p w14:paraId="46C16486" w14:textId="63BA4F81" w:rsidR="00481339" w:rsidRPr="00481339" w:rsidRDefault="00481339" w:rsidP="00BE12D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481339">
        <w:rPr>
          <w:b w:val="0"/>
        </w:rPr>
        <w:t>Yes</w:t>
      </w:r>
      <w:r w:rsidR="00DC6D74" w:rsidRPr="00481339">
        <w:rPr>
          <w:b w:val="0"/>
        </w:rPr>
        <w:t xml:space="preserve"> </w:t>
      </w:r>
      <w:r w:rsidR="00F02D71">
        <w:rPr>
          <w:b w:val="0"/>
        </w:rPr>
        <w:br/>
      </w:r>
      <w:r w:rsidR="000239CF">
        <w:rPr>
          <w:b w:val="0"/>
        </w:rPr>
        <w:t>Main l</w:t>
      </w:r>
      <w:r>
        <w:rPr>
          <w:b w:val="0"/>
        </w:rPr>
        <w:t xml:space="preserve">ibrary building – </w:t>
      </w:r>
      <w:proofErr w:type="spellStart"/>
      <w:r>
        <w:rPr>
          <w:b w:val="0"/>
        </w:rPr>
        <w:t>Mūkusalas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iela</w:t>
      </w:r>
      <w:proofErr w:type="spellEnd"/>
      <w:r>
        <w:rPr>
          <w:b w:val="0"/>
        </w:rPr>
        <w:t xml:space="preserve"> 3, Riga, LV-1423, Latvia</w:t>
      </w:r>
      <w:r w:rsidR="00F02D71">
        <w:rPr>
          <w:b w:val="0"/>
        </w:rPr>
        <w:br/>
      </w:r>
      <w:r w:rsidR="0058340F">
        <w:rPr>
          <w:b w:val="0"/>
        </w:rPr>
        <w:t>Infrastructure</w:t>
      </w:r>
      <w:r w:rsidR="007129F5">
        <w:rPr>
          <w:b w:val="0"/>
        </w:rPr>
        <w:t xml:space="preserve"> </w:t>
      </w:r>
      <w:r w:rsidR="009D0101">
        <w:rPr>
          <w:b w:val="0"/>
        </w:rPr>
        <w:t xml:space="preserve">building – </w:t>
      </w:r>
      <w:proofErr w:type="spellStart"/>
      <w:r w:rsidR="009D0101">
        <w:rPr>
          <w:b w:val="0"/>
        </w:rPr>
        <w:t>Mūkusalas</w:t>
      </w:r>
      <w:proofErr w:type="spellEnd"/>
      <w:r w:rsidR="009D0101">
        <w:rPr>
          <w:b w:val="0"/>
        </w:rPr>
        <w:t xml:space="preserve"> </w:t>
      </w:r>
      <w:proofErr w:type="spellStart"/>
      <w:r w:rsidR="009D0101">
        <w:rPr>
          <w:b w:val="0"/>
        </w:rPr>
        <w:t>iela</w:t>
      </w:r>
      <w:proofErr w:type="spellEnd"/>
      <w:r w:rsidR="009D0101">
        <w:rPr>
          <w:b w:val="0"/>
        </w:rPr>
        <w:t xml:space="preserve"> 5, Riga, LV-1423, Latvia</w:t>
      </w:r>
      <w:r w:rsidR="00F02D71">
        <w:rPr>
          <w:b w:val="0"/>
        </w:rPr>
        <w:br/>
      </w:r>
      <w:r>
        <w:rPr>
          <w:b w:val="0"/>
        </w:rPr>
        <w:t>Repository building – “</w:t>
      </w:r>
      <w:proofErr w:type="spellStart"/>
      <w:r>
        <w:rPr>
          <w:b w:val="0"/>
        </w:rPr>
        <w:t>Raksti</w:t>
      </w:r>
      <w:proofErr w:type="spellEnd"/>
      <w:r>
        <w:rPr>
          <w:b w:val="0"/>
        </w:rPr>
        <w:t xml:space="preserve">”, </w:t>
      </w:r>
      <w:proofErr w:type="spellStart"/>
      <w:r w:rsidRPr="00481339">
        <w:rPr>
          <w:b w:val="0"/>
        </w:rPr>
        <w:t>Silakrogs</w:t>
      </w:r>
      <w:proofErr w:type="spellEnd"/>
      <w:r>
        <w:rPr>
          <w:b w:val="0"/>
        </w:rPr>
        <w:t xml:space="preserve"> Parish, </w:t>
      </w:r>
      <w:proofErr w:type="spellStart"/>
      <w:r>
        <w:rPr>
          <w:b w:val="0"/>
        </w:rPr>
        <w:t>Ropaži</w:t>
      </w:r>
      <w:proofErr w:type="spellEnd"/>
      <w:r>
        <w:rPr>
          <w:b w:val="0"/>
        </w:rPr>
        <w:t xml:space="preserve"> Municipality, LV-</w:t>
      </w:r>
      <w:r w:rsidRPr="00481339">
        <w:rPr>
          <w:b w:val="0"/>
        </w:rPr>
        <w:t>2104</w:t>
      </w:r>
      <w:r w:rsidR="00BE12DF">
        <w:rPr>
          <w:b w:val="0"/>
        </w:rPr>
        <w:t>, Latvia</w:t>
      </w:r>
    </w:p>
    <w:p w14:paraId="4C687895" w14:textId="77777777" w:rsidR="00E873F6" w:rsidRDefault="00E873F6" w:rsidP="00E873F6">
      <w:pPr>
        <w:pStyle w:val="Question"/>
      </w:pPr>
      <w:r w:rsidRPr="00E873F6">
        <w:t>Please provide a brief summary of all functions contained within the national library</w:t>
      </w:r>
      <w:r>
        <w:t>.</w:t>
      </w:r>
    </w:p>
    <w:p w14:paraId="5EE6DD0B" w14:textId="77777777" w:rsidR="00E873F6" w:rsidRDefault="00E873F6" w:rsidP="00E873F6">
      <w:pPr>
        <w:pStyle w:val="Question"/>
        <w:numPr>
          <w:ilvl w:val="0"/>
          <w:numId w:val="0"/>
        </w:numPr>
        <w:ind w:left="518"/>
      </w:pPr>
      <w:r>
        <w:t>In 2017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C03038" w14:paraId="4D0F938E" w14:textId="77777777" w:rsidTr="00C03038">
        <w:trPr>
          <w:trHeight w:val="258"/>
        </w:trPr>
        <w:tc>
          <w:tcPr>
            <w:tcW w:w="944" w:type="dxa"/>
            <w:vAlign w:val="center"/>
          </w:tcPr>
          <w:p w14:paraId="59BAE4EF" w14:textId="344E4336" w:rsidR="00C03038" w:rsidRDefault="00BE12DF" w:rsidP="00E873F6">
            <w:pPr>
              <w:pStyle w:val="Rating"/>
            </w:pPr>
            <w:r>
              <w:t>X</w:t>
            </w:r>
          </w:p>
        </w:tc>
        <w:tc>
          <w:tcPr>
            <w:tcW w:w="933" w:type="dxa"/>
            <w:vAlign w:val="center"/>
          </w:tcPr>
          <w:p w14:paraId="71ED7AEA" w14:textId="6432B91F" w:rsidR="00C03038" w:rsidRDefault="00BE12DF" w:rsidP="00E873F6">
            <w:pPr>
              <w:pStyle w:val="Rating"/>
            </w:pPr>
            <w:r>
              <w:t>X</w:t>
            </w:r>
          </w:p>
        </w:tc>
        <w:tc>
          <w:tcPr>
            <w:tcW w:w="958" w:type="dxa"/>
            <w:vAlign w:val="center"/>
          </w:tcPr>
          <w:p w14:paraId="3E9157E5" w14:textId="5F88592E" w:rsidR="00C03038" w:rsidRDefault="009F78A2" w:rsidP="00E873F6">
            <w:pPr>
              <w:pStyle w:val="Rating"/>
            </w:pPr>
            <w:r>
              <w:t>X</w:t>
            </w:r>
          </w:p>
        </w:tc>
        <w:tc>
          <w:tcPr>
            <w:tcW w:w="991" w:type="dxa"/>
            <w:vAlign w:val="center"/>
          </w:tcPr>
          <w:p w14:paraId="68E5D3D1" w14:textId="73672CD4" w:rsidR="00C03038" w:rsidRDefault="009F78A2" w:rsidP="00E873F6">
            <w:pPr>
              <w:pStyle w:val="Rating"/>
            </w:pPr>
            <w:r>
              <w:t>X</w:t>
            </w:r>
          </w:p>
        </w:tc>
        <w:tc>
          <w:tcPr>
            <w:tcW w:w="1018" w:type="dxa"/>
            <w:vAlign w:val="center"/>
          </w:tcPr>
          <w:p w14:paraId="53FBDAC8" w14:textId="3BE069FC" w:rsidR="00C03038" w:rsidRDefault="009F78A2" w:rsidP="00E873F6">
            <w:pPr>
              <w:pStyle w:val="Rating"/>
            </w:pPr>
            <w:r>
              <w:t>X</w:t>
            </w:r>
          </w:p>
        </w:tc>
        <w:tc>
          <w:tcPr>
            <w:tcW w:w="921" w:type="dxa"/>
            <w:vAlign w:val="center"/>
          </w:tcPr>
          <w:p w14:paraId="00050D0B" w14:textId="044FEBD8" w:rsidR="00C03038" w:rsidRDefault="00457D57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60" w:type="dxa"/>
            <w:vAlign w:val="center"/>
          </w:tcPr>
          <w:p w14:paraId="5CD1FF10" w14:textId="412532F2" w:rsidR="00C03038" w:rsidRDefault="009F78A2" w:rsidP="00E873F6">
            <w:pPr>
              <w:pStyle w:val="Rating"/>
            </w:pPr>
            <w:r>
              <w:t>X</w:t>
            </w:r>
          </w:p>
        </w:tc>
        <w:tc>
          <w:tcPr>
            <w:tcW w:w="941" w:type="dxa"/>
            <w:vAlign w:val="center"/>
          </w:tcPr>
          <w:p w14:paraId="7F32FF1F" w14:textId="2DFDC4DA" w:rsidR="00C03038" w:rsidRDefault="009F78A2" w:rsidP="00E873F6">
            <w:pPr>
              <w:pStyle w:val="Rating"/>
            </w:pPr>
            <w:r>
              <w:t>X</w:t>
            </w:r>
          </w:p>
        </w:tc>
        <w:tc>
          <w:tcPr>
            <w:tcW w:w="809" w:type="dxa"/>
            <w:vAlign w:val="center"/>
          </w:tcPr>
          <w:p w14:paraId="62724F0E" w14:textId="6A406E5E" w:rsidR="00C03038" w:rsidRDefault="009F78A2" w:rsidP="00C03038">
            <w:pPr>
              <w:pStyle w:val="Rating"/>
            </w:pPr>
            <w:r>
              <w:t>X</w:t>
            </w:r>
          </w:p>
        </w:tc>
        <w:tc>
          <w:tcPr>
            <w:tcW w:w="895" w:type="dxa"/>
          </w:tcPr>
          <w:p w14:paraId="564FC398" w14:textId="067247DB" w:rsidR="00C03038" w:rsidRPr="002963EE" w:rsidRDefault="009F78A2" w:rsidP="00E873F6">
            <w:pPr>
              <w:pStyle w:val="Rating"/>
            </w:pPr>
            <w:r>
              <w:t>X</w:t>
            </w:r>
          </w:p>
        </w:tc>
      </w:tr>
      <w:tr w:rsidR="00C03038" w14:paraId="43C061AF" w14:textId="77777777" w:rsidTr="00C03038">
        <w:trPr>
          <w:trHeight w:val="345"/>
        </w:trPr>
        <w:tc>
          <w:tcPr>
            <w:tcW w:w="944" w:type="dxa"/>
            <w:vAlign w:val="center"/>
          </w:tcPr>
          <w:p w14:paraId="699C99A8" w14:textId="77777777" w:rsidR="00C03038" w:rsidRDefault="00C03038" w:rsidP="00E873F6">
            <w:pPr>
              <w:pStyle w:val="Rating"/>
            </w:pPr>
            <w:r>
              <w:t>Reading Rooms</w:t>
            </w:r>
          </w:p>
        </w:tc>
        <w:tc>
          <w:tcPr>
            <w:tcW w:w="933" w:type="dxa"/>
            <w:vAlign w:val="center"/>
          </w:tcPr>
          <w:p w14:paraId="37BFB186" w14:textId="77777777" w:rsidR="00C03038" w:rsidRDefault="00C03038" w:rsidP="00E873F6">
            <w:pPr>
              <w:pStyle w:val="Rating"/>
            </w:pPr>
            <w:r>
              <w:t>Lounge</w:t>
            </w:r>
          </w:p>
        </w:tc>
        <w:tc>
          <w:tcPr>
            <w:tcW w:w="958" w:type="dxa"/>
            <w:vAlign w:val="center"/>
          </w:tcPr>
          <w:p w14:paraId="500A464F" w14:textId="77777777" w:rsidR="00C03038" w:rsidRDefault="00C03038" w:rsidP="00E873F6">
            <w:pPr>
              <w:pStyle w:val="Rating"/>
            </w:pPr>
            <w:r>
              <w:t>Exhibition space</w:t>
            </w:r>
          </w:p>
        </w:tc>
        <w:tc>
          <w:tcPr>
            <w:tcW w:w="991" w:type="dxa"/>
            <w:vAlign w:val="center"/>
          </w:tcPr>
          <w:p w14:paraId="35381C5E" w14:textId="77777777" w:rsidR="00C03038" w:rsidRDefault="00C03038" w:rsidP="00E873F6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14:paraId="44A5098E" w14:textId="77777777" w:rsidR="00C03038" w:rsidRDefault="00C03038" w:rsidP="00E873F6">
            <w:pPr>
              <w:pStyle w:val="Rating"/>
            </w:pPr>
            <w:r>
              <w:t>Conservation Studio</w:t>
            </w:r>
          </w:p>
        </w:tc>
        <w:tc>
          <w:tcPr>
            <w:tcW w:w="921" w:type="dxa"/>
            <w:vAlign w:val="center"/>
          </w:tcPr>
          <w:p w14:paraId="0A6C6A66" w14:textId="77777777" w:rsidR="00C03038" w:rsidRDefault="00C03038" w:rsidP="00E873F6">
            <w:pPr>
              <w:pStyle w:val="Rating"/>
            </w:pPr>
            <w:r>
              <w:t>Gallery</w:t>
            </w:r>
          </w:p>
        </w:tc>
        <w:tc>
          <w:tcPr>
            <w:tcW w:w="960" w:type="dxa"/>
            <w:vAlign w:val="center"/>
          </w:tcPr>
          <w:p w14:paraId="7C3A8E69" w14:textId="77777777" w:rsidR="00C03038" w:rsidRDefault="00C03038" w:rsidP="00E873F6">
            <w:pPr>
              <w:pStyle w:val="Rating"/>
            </w:pPr>
            <w:r>
              <w:t>Concert Hall</w:t>
            </w:r>
          </w:p>
        </w:tc>
        <w:tc>
          <w:tcPr>
            <w:tcW w:w="941" w:type="dxa"/>
            <w:vAlign w:val="center"/>
          </w:tcPr>
          <w:p w14:paraId="6D765DA9" w14:textId="77777777" w:rsidR="00C03038" w:rsidRDefault="00C03038" w:rsidP="00E873F6">
            <w:pPr>
              <w:pStyle w:val="Rating"/>
            </w:pPr>
            <w:r>
              <w:t>Café / Restaurant</w:t>
            </w:r>
          </w:p>
        </w:tc>
        <w:tc>
          <w:tcPr>
            <w:tcW w:w="809" w:type="dxa"/>
            <w:vAlign w:val="center"/>
          </w:tcPr>
          <w:p w14:paraId="70F3FE9F" w14:textId="77777777" w:rsidR="00C03038" w:rsidRDefault="00C03038" w:rsidP="00C03038">
            <w:pPr>
              <w:pStyle w:val="Rating"/>
            </w:pPr>
            <w:r>
              <w:t>Commercial space / shop</w:t>
            </w:r>
          </w:p>
        </w:tc>
        <w:tc>
          <w:tcPr>
            <w:tcW w:w="895" w:type="dxa"/>
            <w:vAlign w:val="center"/>
          </w:tcPr>
          <w:p w14:paraId="5B7C1F0F" w14:textId="77777777" w:rsidR="00C03038" w:rsidRDefault="00C03038" w:rsidP="00E873F6">
            <w:pPr>
              <w:pStyle w:val="Rating"/>
            </w:pPr>
            <w:r>
              <w:t>Other</w:t>
            </w:r>
          </w:p>
        </w:tc>
      </w:tr>
    </w:tbl>
    <w:p w14:paraId="46704B3E" w14:textId="77777777" w:rsidR="000D495F" w:rsidRDefault="000D495F" w:rsidP="00DC6D74">
      <w:pPr>
        <w:pStyle w:val="Listenabsatz"/>
      </w:pPr>
    </w:p>
    <w:p w14:paraId="5D036D1A" w14:textId="77777777" w:rsidR="00DC6D74" w:rsidRDefault="000D495F" w:rsidP="00DC6D74">
      <w:pPr>
        <w:pStyle w:val="Listenabsatz"/>
      </w:pPr>
      <w:r>
        <w:t>If other please specify:</w:t>
      </w:r>
    </w:p>
    <w:p w14:paraId="196DF453" w14:textId="58B4F487" w:rsidR="009F78A2" w:rsidRDefault="007129F5" w:rsidP="00DC6D74">
      <w:pPr>
        <w:pStyle w:val="Listenabsatz"/>
      </w:pPr>
      <w:r>
        <w:t>Classrooms</w:t>
      </w:r>
    </w:p>
    <w:p w14:paraId="3115CE76" w14:textId="71B732B2" w:rsidR="007129F5" w:rsidRDefault="007129F5" w:rsidP="00DC6D74">
      <w:pPr>
        <w:pStyle w:val="Listenabsatz"/>
      </w:pPr>
      <w:r>
        <w:t>Audio recording studio</w:t>
      </w:r>
    </w:p>
    <w:p w14:paraId="1C20C2A3" w14:textId="1C4177A8" w:rsidR="007129F5" w:rsidRDefault="007129F5" w:rsidP="00DC6D74">
      <w:pPr>
        <w:pStyle w:val="Listenabsatz"/>
      </w:pPr>
      <w:r>
        <w:t>Digitisation studio</w:t>
      </w:r>
    </w:p>
    <w:p w14:paraId="1F279934" w14:textId="77777777" w:rsidR="00175366" w:rsidRDefault="00175366" w:rsidP="00175366">
      <w:pPr>
        <w:pStyle w:val="Question"/>
      </w:pPr>
      <w:r>
        <w:t xml:space="preserve">Please provide the total square </w:t>
      </w:r>
      <w:proofErr w:type="spellStart"/>
      <w:r>
        <w:t>meterage</w:t>
      </w:r>
      <w:proofErr w:type="spellEnd"/>
      <w:r>
        <w:t xml:space="preserve"> for each of the following functions within your library: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175366" w:rsidRPr="001318FC" w14:paraId="04330D38" w14:textId="77777777" w:rsidTr="00ED7F92">
        <w:trPr>
          <w:trHeight w:val="258"/>
        </w:trPr>
        <w:tc>
          <w:tcPr>
            <w:tcW w:w="942" w:type="dxa"/>
            <w:vAlign w:val="bottom"/>
          </w:tcPr>
          <w:p w14:paraId="4D2D1D68" w14:textId="77777777" w:rsidR="00175366" w:rsidRPr="001318FC" w:rsidRDefault="00175366" w:rsidP="00ED7F92">
            <w:pPr>
              <w:pStyle w:val="Rating"/>
              <w:jc w:val="right"/>
            </w:pPr>
            <w:r>
              <w:t>11 688</w:t>
            </w:r>
            <w:r w:rsidRPr="007C6254">
              <w:t xml:space="preserve"> m</w:t>
            </w:r>
            <w:r w:rsidRPr="001318FC">
              <w:t>2</w:t>
            </w:r>
          </w:p>
        </w:tc>
        <w:tc>
          <w:tcPr>
            <w:tcW w:w="932" w:type="dxa"/>
            <w:vAlign w:val="bottom"/>
          </w:tcPr>
          <w:p w14:paraId="56CDFD7D" w14:textId="77777777" w:rsidR="00175366" w:rsidRPr="001318FC" w:rsidRDefault="00175366" w:rsidP="00ED7F92">
            <w:pPr>
              <w:pStyle w:val="Rating"/>
              <w:jc w:val="right"/>
            </w:pPr>
            <w:r>
              <w:t>2108 m</w:t>
            </w:r>
            <w:r w:rsidRPr="001318FC">
              <w:t>2</w:t>
            </w:r>
          </w:p>
        </w:tc>
        <w:tc>
          <w:tcPr>
            <w:tcW w:w="957" w:type="dxa"/>
            <w:vAlign w:val="bottom"/>
          </w:tcPr>
          <w:p w14:paraId="37829507" w14:textId="77777777" w:rsidR="00175366" w:rsidRPr="001318FC" w:rsidRDefault="00175366" w:rsidP="00ED7F92">
            <w:pPr>
              <w:pStyle w:val="Rating"/>
              <w:jc w:val="right"/>
            </w:pPr>
            <w:r w:rsidRPr="001318FC">
              <w:t>812</w:t>
            </w:r>
            <w:r>
              <w:t xml:space="preserve"> m</w:t>
            </w:r>
            <w:r w:rsidRPr="001318FC">
              <w:t>2</w:t>
            </w:r>
          </w:p>
        </w:tc>
        <w:tc>
          <w:tcPr>
            <w:tcW w:w="990" w:type="dxa"/>
            <w:vAlign w:val="bottom"/>
          </w:tcPr>
          <w:p w14:paraId="279C079C" w14:textId="77777777" w:rsidR="00175366" w:rsidRPr="001318FC" w:rsidRDefault="00175366" w:rsidP="00ED7F92">
            <w:pPr>
              <w:pStyle w:val="Rating"/>
              <w:jc w:val="right"/>
            </w:pPr>
            <w:r>
              <w:t>788 m</w:t>
            </w:r>
            <w:r w:rsidRPr="001318FC">
              <w:t>2</w:t>
            </w:r>
          </w:p>
        </w:tc>
        <w:tc>
          <w:tcPr>
            <w:tcW w:w="1018" w:type="dxa"/>
            <w:vAlign w:val="bottom"/>
          </w:tcPr>
          <w:p w14:paraId="27DCABE3" w14:textId="77777777" w:rsidR="00175366" w:rsidRPr="001318FC" w:rsidRDefault="00175366" w:rsidP="00ED7F92">
            <w:pPr>
              <w:pStyle w:val="Rating"/>
              <w:jc w:val="right"/>
            </w:pPr>
            <w:r>
              <w:t>434 m</w:t>
            </w:r>
            <w:r w:rsidRPr="001318FC">
              <w:t>2</w:t>
            </w:r>
          </w:p>
        </w:tc>
        <w:tc>
          <w:tcPr>
            <w:tcW w:w="920" w:type="dxa"/>
            <w:vAlign w:val="bottom"/>
          </w:tcPr>
          <w:p w14:paraId="57BAF07D" w14:textId="77777777" w:rsidR="00175366" w:rsidRPr="001318FC" w:rsidRDefault="00175366" w:rsidP="00ED7F92">
            <w:pPr>
              <w:pStyle w:val="Rating"/>
              <w:jc w:val="right"/>
            </w:pPr>
            <w:r>
              <w:t>0 m</w:t>
            </w:r>
            <w:r w:rsidRPr="001318FC">
              <w:t>2</w:t>
            </w:r>
          </w:p>
        </w:tc>
        <w:tc>
          <w:tcPr>
            <w:tcW w:w="959" w:type="dxa"/>
            <w:vAlign w:val="bottom"/>
          </w:tcPr>
          <w:p w14:paraId="39A8E120" w14:textId="77777777" w:rsidR="00175366" w:rsidRPr="001318FC" w:rsidRDefault="00175366" w:rsidP="00ED7F92">
            <w:pPr>
              <w:pStyle w:val="Rating"/>
              <w:jc w:val="right"/>
            </w:pPr>
            <w:r>
              <w:t>731 m</w:t>
            </w:r>
            <w:r w:rsidRPr="001318FC">
              <w:t>2</w:t>
            </w:r>
          </w:p>
        </w:tc>
        <w:tc>
          <w:tcPr>
            <w:tcW w:w="940" w:type="dxa"/>
            <w:vAlign w:val="bottom"/>
          </w:tcPr>
          <w:p w14:paraId="1ED149D1" w14:textId="77777777" w:rsidR="00175366" w:rsidRPr="001318FC" w:rsidRDefault="00175366" w:rsidP="00ED7F92">
            <w:pPr>
              <w:pStyle w:val="Rating"/>
              <w:jc w:val="right"/>
            </w:pPr>
            <w:r>
              <w:t>849 m</w:t>
            </w:r>
            <w:r w:rsidRPr="001318FC">
              <w:t>2</w:t>
            </w:r>
          </w:p>
        </w:tc>
        <w:tc>
          <w:tcPr>
            <w:tcW w:w="819" w:type="dxa"/>
            <w:vAlign w:val="bottom"/>
          </w:tcPr>
          <w:p w14:paraId="5E098B73" w14:textId="77777777" w:rsidR="00175366" w:rsidRPr="001318FC" w:rsidRDefault="00175366" w:rsidP="00ED7F92">
            <w:pPr>
              <w:pStyle w:val="Rating"/>
              <w:jc w:val="right"/>
            </w:pPr>
            <w:r w:rsidRPr="001318FC">
              <w:t>15</w:t>
            </w:r>
            <w:r>
              <w:t>9 m</w:t>
            </w:r>
            <w:r w:rsidRPr="001318FC">
              <w:t>2</w:t>
            </w:r>
          </w:p>
        </w:tc>
        <w:tc>
          <w:tcPr>
            <w:tcW w:w="893" w:type="dxa"/>
            <w:vAlign w:val="bottom"/>
          </w:tcPr>
          <w:p w14:paraId="2F37A148" w14:textId="77777777" w:rsidR="00175366" w:rsidRPr="001318FC" w:rsidRDefault="00175366" w:rsidP="00ED7F92">
            <w:pPr>
              <w:pStyle w:val="Rating"/>
              <w:jc w:val="right"/>
            </w:pPr>
          </w:p>
        </w:tc>
      </w:tr>
      <w:tr w:rsidR="00175366" w14:paraId="7B17792F" w14:textId="77777777" w:rsidTr="00ED7F92">
        <w:trPr>
          <w:trHeight w:val="345"/>
        </w:trPr>
        <w:tc>
          <w:tcPr>
            <w:tcW w:w="942" w:type="dxa"/>
            <w:vAlign w:val="center"/>
          </w:tcPr>
          <w:p w14:paraId="358ECA74" w14:textId="77777777" w:rsidR="00175366" w:rsidRDefault="00175366" w:rsidP="00ED7F92">
            <w:pPr>
              <w:pStyle w:val="Rating"/>
            </w:pPr>
            <w:r>
              <w:t>Reading Rooms</w:t>
            </w:r>
          </w:p>
        </w:tc>
        <w:tc>
          <w:tcPr>
            <w:tcW w:w="932" w:type="dxa"/>
            <w:vAlign w:val="center"/>
          </w:tcPr>
          <w:p w14:paraId="41F984F4" w14:textId="77777777" w:rsidR="00175366" w:rsidRDefault="00175366" w:rsidP="00ED7F92">
            <w:pPr>
              <w:pStyle w:val="Rating"/>
            </w:pPr>
            <w:r>
              <w:t>Lounge</w:t>
            </w:r>
          </w:p>
        </w:tc>
        <w:tc>
          <w:tcPr>
            <w:tcW w:w="957" w:type="dxa"/>
            <w:vAlign w:val="center"/>
          </w:tcPr>
          <w:p w14:paraId="1C6E630E" w14:textId="77777777" w:rsidR="00175366" w:rsidRDefault="00175366" w:rsidP="00ED7F92">
            <w:pPr>
              <w:pStyle w:val="Rating"/>
            </w:pPr>
            <w:r>
              <w:t>Exhibition space</w:t>
            </w:r>
          </w:p>
        </w:tc>
        <w:tc>
          <w:tcPr>
            <w:tcW w:w="990" w:type="dxa"/>
            <w:vAlign w:val="center"/>
          </w:tcPr>
          <w:p w14:paraId="51DABE77" w14:textId="77777777" w:rsidR="00175366" w:rsidRDefault="00175366" w:rsidP="00ED7F92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14:paraId="4FC9C5C7" w14:textId="77777777" w:rsidR="00175366" w:rsidRDefault="00175366" w:rsidP="00ED7F92">
            <w:pPr>
              <w:pStyle w:val="Rating"/>
            </w:pPr>
            <w:r>
              <w:t>Conservation Studio</w:t>
            </w:r>
          </w:p>
        </w:tc>
        <w:tc>
          <w:tcPr>
            <w:tcW w:w="920" w:type="dxa"/>
            <w:vAlign w:val="center"/>
          </w:tcPr>
          <w:p w14:paraId="0AB54860" w14:textId="77777777" w:rsidR="00175366" w:rsidRDefault="00175366" w:rsidP="00ED7F92">
            <w:pPr>
              <w:pStyle w:val="Rating"/>
            </w:pPr>
            <w:r>
              <w:t>Gallery</w:t>
            </w:r>
          </w:p>
        </w:tc>
        <w:tc>
          <w:tcPr>
            <w:tcW w:w="959" w:type="dxa"/>
            <w:vAlign w:val="center"/>
          </w:tcPr>
          <w:p w14:paraId="67A63F9F" w14:textId="77777777" w:rsidR="00175366" w:rsidRDefault="00175366" w:rsidP="00ED7F92">
            <w:pPr>
              <w:pStyle w:val="Rating"/>
            </w:pPr>
            <w:r>
              <w:t>Concert Hall</w:t>
            </w:r>
          </w:p>
        </w:tc>
        <w:tc>
          <w:tcPr>
            <w:tcW w:w="940" w:type="dxa"/>
            <w:vAlign w:val="center"/>
          </w:tcPr>
          <w:p w14:paraId="6FE3B22A" w14:textId="77777777" w:rsidR="00175366" w:rsidRDefault="00175366" w:rsidP="00ED7F92">
            <w:pPr>
              <w:pStyle w:val="Rating"/>
            </w:pPr>
            <w:r>
              <w:t>Café / Restaurant</w:t>
            </w:r>
          </w:p>
        </w:tc>
        <w:tc>
          <w:tcPr>
            <w:tcW w:w="819" w:type="dxa"/>
            <w:vAlign w:val="center"/>
          </w:tcPr>
          <w:p w14:paraId="0D36FBAF" w14:textId="77777777" w:rsidR="00175366" w:rsidRDefault="00175366" w:rsidP="00ED7F92">
            <w:pPr>
              <w:pStyle w:val="Rating"/>
            </w:pPr>
            <w:r>
              <w:t>Commercial space / shop</w:t>
            </w:r>
          </w:p>
        </w:tc>
        <w:tc>
          <w:tcPr>
            <w:tcW w:w="893" w:type="dxa"/>
            <w:vAlign w:val="center"/>
          </w:tcPr>
          <w:p w14:paraId="116216F5" w14:textId="77777777" w:rsidR="00175366" w:rsidRDefault="00175366" w:rsidP="00ED7F92">
            <w:pPr>
              <w:pStyle w:val="Rating"/>
            </w:pPr>
            <w:r>
              <w:t>Other</w:t>
            </w:r>
          </w:p>
        </w:tc>
      </w:tr>
    </w:tbl>
    <w:p w14:paraId="4E910B84" w14:textId="77777777" w:rsidR="00175366" w:rsidRDefault="00175366" w:rsidP="0017536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3A455C">
        <w:rPr>
          <w:b w:val="0"/>
        </w:rPr>
        <w:t>If other please specify:</w:t>
      </w:r>
      <w:r>
        <w:rPr>
          <w:b w:val="0"/>
        </w:rPr>
        <w:t xml:space="preserve"> </w:t>
      </w:r>
    </w:p>
    <w:p w14:paraId="2D73A224" w14:textId="77777777" w:rsidR="00175366" w:rsidRPr="00841A74" w:rsidRDefault="00175366" w:rsidP="00175366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Both lounge and </w:t>
      </w:r>
      <w:r w:rsidRPr="00841A74">
        <w:rPr>
          <w:b w:val="0"/>
        </w:rPr>
        <w:t xml:space="preserve">galleries on </w:t>
      </w:r>
      <w:proofErr w:type="gramStart"/>
      <w:r w:rsidRPr="00841A74">
        <w:rPr>
          <w:b w:val="0"/>
        </w:rPr>
        <w:t>8</w:t>
      </w:r>
      <w:proofErr w:type="gramEnd"/>
      <w:r w:rsidRPr="00841A74">
        <w:rPr>
          <w:b w:val="0"/>
        </w:rPr>
        <w:t xml:space="preserve"> </w:t>
      </w:r>
      <w:r>
        <w:rPr>
          <w:b w:val="0"/>
        </w:rPr>
        <w:t>l</w:t>
      </w:r>
      <w:r w:rsidRPr="00841A74">
        <w:rPr>
          <w:b w:val="0"/>
        </w:rPr>
        <w:t xml:space="preserve">evels </w:t>
      </w:r>
      <w:r>
        <w:rPr>
          <w:b w:val="0"/>
        </w:rPr>
        <w:t xml:space="preserve">of the building, as well as parts of reading rooms </w:t>
      </w:r>
      <w:r w:rsidRPr="00841A74">
        <w:rPr>
          <w:b w:val="0"/>
        </w:rPr>
        <w:t>are used as exhibition space</w:t>
      </w:r>
      <w:r>
        <w:rPr>
          <w:b w:val="0"/>
        </w:rPr>
        <w:t>s</w:t>
      </w:r>
    </w:p>
    <w:p w14:paraId="48201B17" w14:textId="77777777" w:rsidR="00175366" w:rsidRPr="00841A74" w:rsidRDefault="00175366" w:rsidP="0017536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841A74">
        <w:rPr>
          <w:b w:val="0"/>
        </w:rPr>
        <w:t>Observation platform on Level 11 and 12 – 352 m2</w:t>
      </w:r>
    </w:p>
    <w:p w14:paraId="12BC1D4C" w14:textId="77777777" w:rsidR="00175366" w:rsidRPr="00841A74" w:rsidRDefault="00175366" w:rsidP="0017536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841A74">
        <w:rPr>
          <w:b w:val="0"/>
        </w:rPr>
        <w:t xml:space="preserve">Silence and Meditation Room </w:t>
      </w:r>
      <w:r>
        <w:rPr>
          <w:b w:val="0"/>
        </w:rPr>
        <w:t>–</w:t>
      </w:r>
      <w:r w:rsidRPr="00841A74">
        <w:rPr>
          <w:b w:val="0"/>
        </w:rPr>
        <w:t xml:space="preserve"> </w:t>
      </w:r>
      <w:r>
        <w:rPr>
          <w:b w:val="0"/>
        </w:rPr>
        <w:t xml:space="preserve">254 </w:t>
      </w:r>
      <w:r w:rsidRPr="00841A74">
        <w:rPr>
          <w:b w:val="0"/>
        </w:rPr>
        <w:t>m2</w:t>
      </w:r>
    </w:p>
    <w:p w14:paraId="55BC9B37" w14:textId="77777777" w:rsidR="00175366" w:rsidRPr="00841A74" w:rsidRDefault="00175366" w:rsidP="0017536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841A74">
        <w:rPr>
          <w:b w:val="0"/>
        </w:rPr>
        <w:t>Permanent exhibition “Book in Latvia” – 257 m2</w:t>
      </w:r>
    </w:p>
    <w:p w14:paraId="3F9B6612" w14:textId="77777777" w:rsidR="00175366" w:rsidRDefault="00175366" w:rsidP="0017536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841A74">
        <w:rPr>
          <w:b w:val="0"/>
        </w:rPr>
        <w:t>Museum pedagogy room (</w:t>
      </w:r>
      <w:proofErr w:type="spellStart"/>
      <w:r w:rsidRPr="00841A74">
        <w:rPr>
          <w:b w:val="0"/>
        </w:rPr>
        <w:t>Virtaka</w:t>
      </w:r>
      <w:proofErr w:type="spellEnd"/>
      <w:r w:rsidRPr="00841A74">
        <w:rPr>
          <w:b w:val="0"/>
        </w:rPr>
        <w:t xml:space="preserve"> Class) – 154 m2</w:t>
      </w:r>
    </w:p>
    <w:p w14:paraId="0EA945AF" w14:textId="77777777" w:rsidR="00E873F6" w:rsidRPr="00E873F6" w:rsidRDefault="00E873F6" w:rsidP="00E873F6">
      <w:pPr>
        <w:pStyle w:val="Question"/>
      </w:pPr>
      <w:r w:rsidRPr="00E873F6">
        <w:t xml:space="preserve">What is the total size of all library buildings in square </w:t>
      </w:r>
      <w:proofErr w:type="spellStart"/>
      <w:r w:rsidRPr="00E873F6">
        <w:t>metres</w:t>
      </w:r>
      <w:proofErr w:type="spellEnd"/>
      <w:r w:rsidRPr="00E873F6">
        <w:t xml:space="preserve"> (includes storage areas)?</w:t>
      </w:r>
    </w:p>
    <w:p w14:paraId="0EE2F0AE" w14:textId="718C4FDC" w:rsidR="00E873F6" w:rsidRPr="0014118F" w:rsidRDefault="000D495F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14118F">
        <w:rPr>
          <w:b w:val="0"/>
        </w:rPr>
        <w:lastRenderedPageBreak/>
        <w:t>2017:</w:t>
      </w:r>
      <w:r w:rsidR="00E873F6" w:rsidRPr="0014118F">
        <w:rPr>
          <w:b w:val="0"/>
        </w:rPr>
        <w:t xml:space="preserve"> </w:t>
      </w:r>
      <w:r w:rsidR="001A4E51" w:rsidRPr="0014118F">
        <w:rPr>
          <w:b w:val="0"/>
        </w:rPr>
        <w:t xml:space="preserve">  </w:t>
      </w:r>
      <w:r w:rsidR="00B44CC9">
        <w:rPr>
          <w:b w:val="0"/>
        </w:rPr>
        <w:t>Main l</w:t>
      </w:r>
      <w:r w:rsidR="0014118F" w:rsidRPr="0014118F">
        <w:rPr>
          <w:b w:val="0"/>
        </w:rPr>
        <w:t>ibrary building</w:t>
      </w:r>
      <w:r w:rsidR="002819E6" w:rsidRPr="0014118F">
        <w:rPr>
          <w:b w:val="0"/>
        </w:rPr>
        <w:t xml:space="preserve"> </w:t>
      </w:r>
      <w:r w:rsidR="0014118F">
        <w:rPr>
          <w:b w:val="0"/>
        </w:rPr>
        <w:t>(42</w:t>
      </w:r>
      <w:r w:rsidR="0058340F">
        <w:rPr>
          <w:b w:val="0"/>
        </w:rPr>
        <w:t> </w:t>
      </w:r>
      <w:r w:rsidR="0014118F">
        <w:rPr>
          <w:b w:val="0"/>
        </w:rPr>
        <w:t>887</w:t>
      </w:r>
      <w:r w:rsidR="0058340F">
        <w:rPr>
          <w:b w:val="0"/>
        </w:rPr>
        <w:t xml:space="preserve"> </w:t>
      </w:r>
      <w:r w:rsidR="0014118F">
        <w:rPr>
          <w:b w:val="0"/>
        </w:rPr>
        <w:t xml:space="preserve">m²) </w:t>
      </w:r>
      <w:r w:rsidR="001A4E51" w:rsidRPr="0014118F">
        <w:rPr>
          <w:b w:val="0"/>
        </w:rPr>
        <w:t>+</w:t>
      </w:r>
      <w:r w:rsidR="002819E6" w:rsidRPr="0014118F">
        <w:rPr>
          <w:b w:val="0"/>
        </w:rPr>
        <w:t xml:space="preserve"> </w:t>
      </w:r>
      <w:r w:rsidR="0058340F">
        <w:rPr>
          <w:b w:val="0"/>
        </w:rPr>
        <w:t>Infrastructure</w:t>
      </w:r>
      <w:r w:rsidR="00B44CC9">
        <w:rPr>
          <w:b w:val="0"/>
        </w:rPr>
        <w:t xml:space="preserve"> </w:t>
      </w:r>
      <w:r w:rsidR="0014118F" w:rsidRPr="0014118F">
        <w:rPr>
          <w:b w:val="0"/>
        </w:rPr>
        <w:t>building</w:t>
      </w:r>
      <w:r w:rsidR="002819E6" w:rsidRPr="0014118F">
        <w:rPr>
          <w:b w:val="0"/>
        </w:rPr>
        <w:t xml:space="preserve"> </w:t>
      </w:r>
      <w:r w:rsidR="0014118F">
        <w:rPr>
          <w:b w:val="0"/>
        </w:rPr>
        <w:t>(</w:t>
      </w:r>
      <w:r w:rsidR="001A4E51" w:rsidRPr="0014118F">
        <w:rPr>
          <w:b w:val="0"/>
        </w:rPr>
        <w:t>1</w:t>
      </w:r>
      <w:r w:rsidR="00B44CC9">
        <w:rPr>
          <w:b w:val="0"/>
        </w:rPr>
        <w:t xml:space="preserve"> </w:t>
      </w:r>
      <w:r w:rsidR="001A4E51" w:rsidRPr="0014118F">
        <w:rPr>
          <w:b w:val="0"/>
        </w:rPr>
        <w:t>678 m²</w:t>
      </w:r>
      <w:r w:rsidR="0014118F">
        <w:rPr>
          <w:b w:val="0"/>
        </w:rPr>
        <w:t>)</w:t>
      </w:r>
      <w:r w:rsidR="001A4E51" w:rsidRPr="0014118F">
        <w:rPr>
          <w:b w:val="0"/>
        </w:rPr>
        <w:t xml:space="preserve"> +</w:t>
      </w:r>
      <w:r w:rsidR="0014118F" w:rsidRPr="0014118F">
        <w:rPr>
          <w:b w:val="0"/>
        </w:rPr>
        <w:t xml:space="preserve"> Repository building</w:t>
      </w:r>
      <w:r w:rsidR="0014118F">
        <w:rPr>
          <w:b w:val="0"/>
        </w:rPr>
        <w:t xml:space="preserve"> (4</w:t>
      </w:r>
      <w:r w:rsidR="00B44CC9">
        <w:rPr>
          <w:b w:val="0"/>
        </w:rPr>
        <w:t xml:space="preserve"> </w:t>
      </w:r>
      <w:r w:rsidR="0014118F">
        <w:rPr>
          <w:b w:val="0"/>
        </w:rPr>
        <w:t xml:space="preserve">141 m²) </w:t>
      </w:r>
      <w:r w:rsidR="001A4E51" w:rsidRPr="0014118F">
        <w:rPr>
          <w:b w:val="0"/>
        </w:rPr>
        <w:t>= 48</w:t>
      </w:r>
      <w:r w:rsidR="00B44CC9">
        <w:rPr>
          <w:b w:val="0"/>
        </w:rPr>
        <w:t xml:space="preserve"> </w:t>
      </w:r>
      <w:r w:rsidR="001A4E51" w:rsidRPr="0014118F">
        <w:rPr>
          <w:b w:val="0"/>
        </w:rPr>
        <w:t>706 m²</w:t>
      </w:r>
    </w:p>
    <w:p w14:paraId="3337F17B" w14:textId="0144E95A" w:rsidR="000D495F" w:rsidRPr="000D495F" w:rsidRDefault="000D495F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14118F">
        <w:rPr>
          <w:b w:val="0"/>
        </w:rPr>
        <w:t>2007:</w:t>
      </w:r>
      <w:r w:rsidR="0042376E" w:rsidRPr="0014118F">
        <w:rPr>
          <w:b w:val="0"/>
        </w:rPr>
        <w:t xml:space="preserve"> 15</w:t>
      </w:r>
      <w:r w:rsidR="00B44CC9">
        <w:rPr>
          <w:b w:val="0"/>
        </w:rPr>
        <w:t xml:space="preserve"> </w:t>
      </w:r>
      <w:r w:rsidR="0042376E" w:rsidRPr="0014118F">
        <w:rPr>
          <w:b w:val="0"/>
        </w:rPr>
        <w:t>250 m²</w:t>
      </w:r>
    </w:p>
    <w:p w14:paraId="0437C89A" w14:textId="77777777" w:rsidR="00DC6D74" w:rsidRDefault="00DC6D74" w:rsidP="00E873F6">
      <w:pPr>
        <w:pStyle w:val="Question"/>
      </w:pPr>
      <w:r>
        <w:t xml:space="preserve">What is the size of library buildings open to the public in square </w:t>
      </w:r>
      <w:proofErr w:type="spellStart"/>
      <w:r>
        <w:t>metres</w:t>
      </w:r>
      <w:proofErr w:type="spellEnd"/>
      <w:r>
        <w:t>?</w:t>
      </w:r>
    </w:p>
    <w:p w14:paraId="6B176DA8" w14:textId="02EE88A7" w:rsidR="000D495F" w:rsidRPr="0014118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14118F">
        <w:rPr>
          <w:b w:val="0"/>
        </w:rPr>
        <w:t xml:space="preserve">2017: </w:t>
      </w:r>
      <w:r w:rsidR="001151A5">
        <w:rPr>
          <w:b w:val="0"/>
        </w:rPr>
        <w:t xml:space="preserve">16 676 </w:t>
      </w:r>
      <w:r w:rsidR="001A4E51" w:rsidRPr="0014118F">
        <w:rPr>
          <w:b w:val="0"/>
        </w:rPr>
        <w:t>m²</w:t>
      </w:r>
    </w:p>
    <w:p w14:paraId="7CD6C6F1" w14:textId="667A86C6" w:rsidR="000D495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14118F">
        <w:rPr>
          <w:b w:val="0"/>
        </w:rPr>
        <w:t>2007:</w:t>
      </w:r>
      <w:r w:rsidR="0014118F" w:rsidRPr="0014118F">
        <w:rPr>
          <w:b w:val="0"/>
        </w:rPr>
        <w:t xml:space="preserve"> </w:t>
      </w:r>
      <w:r w:rsidR="0058340F">
        <w:rPr>
          <w:b w:val="0"/>
        </w:rPr>
        <w:t xml:space="preserve">~5 000 </w:t>
      </w:r>
      <w:r w:rsidR="0058340F" w:rsidRPr="0014118F">
        <w:rPr>
          <w:b w:val="0"/>
        </w:rPr>
        <w:t>m²</w:t>
      </w:r>
    </w:p>
    <w:p w14:paraId="059135A5" w14:textId="77777777" w:rsidR="00F02D71" w:rsidRPr="000D495F" w:rsidRDefault="00F02D71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</w:p>
    <w:p w14:paraId="569B0C5A" w14:textId="5431F715" w:rsidR="00DC6D74" w:rsidRDefault="00DC6D74" w:rsidP="00E873F6">
      <w:pPr>
        <w:pStyle w:val="Question"/>
      </w:pPr>
      <w:r>
        <w:t>Please provide .jpg images of your main public building(s) exterior</w:t>
      </w:r>
    </w:p>
    <w:p w14:paraId="1535BBD4" w14:textId="554C00C5" w:rsidR="00DC6D74" w:rsidRDefault="0058340F" w:rsidP="00E873F6">
      <w:pPr>
        <w:pStyle w:val="Listenabsatz"/>
        <w:ind w:left="567"/>
      </w:pPr>
      <w:r>
        <w:rPr>
          <w:noProof/>
          <w:lang w:val="de-AT" w:eastAsia="de-AT"/>
        </w:rPr>
        <w:drawing>
          <wp:inline distT="0" distB="0" distL="0" distR="0" wp14:anchorId="5FC65EE1" wp14:editId="1D239D86">
            <wp:extent cx="5132982" cy="342473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73_foto-anete-krumi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19" cy="34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1071" w14:textId="77777777" w:rsidR="0058340F" w:rsidRDefault="0058340F" w:rsidP="001667EB">
      <w:pPr>
        <w:pStyle w:val="Listenabsatz"/>
        <w:ind w:left="567"/>
      </w:pPr>
    </w:p>
    <w:p w14:paraId="5D71E485" w14:textId="77777777" w:rsidR="00DC6D74" w:rsidRDefault="00DC6D74" w:rsidP="00E873F6">
      <w:pPr>
        <w:pStyle w:val="Question"/>
      </w:pPr>
      <w:r>
        <w:t xml:space="preserve">If available, please provide .jpg images of all </w:t>
      </w:r>
      <w:r w:rsidR="00B76802">
        <w:t>library site</w:t>
      </w:r>
      <w:r>
        <w:t xml:space="preserve">s described in question </w:t>
      </w:r>
      <w:proofErr w:type="gramStart"/>
      <w:r w:rsidR="00B76802">
        <w:t>5</w:t>
      </w:r>
      <w:proofErr w:type="gramEnd"/>
      <w:r>
        <w:t>.</w:t>
      </w:r>
    </w:p>
    <w:p w14:paraId="7558ACC9" w14:textId="288EE005" w:rsidR="00DC6D74" w:rsidRDefault="0010691C" w:rsidP="00E873F6">
      <w:pPr>
        <w:pStyle w:val="Listenabsatz"/>
        <w:ind w:left="567"/>
      </w:pPr>
      <w:r w:rsidRPr="0010691C">
        <w:rPr>
          <w:noProof/>
          <w:lang w:val="de-AT" w:eastAsia="de-AT"/>
        </w:rPr>
        <w:lastRenderedPageBreak/>
        <w:drawing>
          <wp:inline distT="0" distB="0" distL="0" distR="0" wp14:anchorId="7D63E59C" wp14:editId="247FB3C6">
            <wp:extent cx="5132705" cy="3844189"/>
            <wp:effectExtent l="0" t="0" r="0" b="4445"/>
            <wp:docPr id="10" name="Picture 10" descr="C:\Users\vmoskina\Desktop\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moskina\Desktop\M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70" cy="38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ED12" w14:textId="3C2CF386" w:rsidR="0010691C" w:rsidRDefault="0010691C" w:rsidP="00E873F6">
      <w:pPr>
        <w:pStyle w:val="Listenabsatz"/>
        <w:ind w:left="567"/>
      </w:pPr>
      <w:r w:rsidRPr="0010691C">
        <w:t>Infrastructure building</w:t>
      </w:r>
    </w:p>
    <w:p w14:paraId="23872EED" w14:textId="77777777" w:rsidR="00F02D71" w:rsidRDefault="00F02D71" w:rsidP="00E873F6">
      <w:pPr>
        <w:pStyle w:val="Listenabsatz"/>
        <w:ind w:left="567"/>
      </w:pPr>
    </w:p>
    <w:p w14:paraId="68810065" w14:textId="7CFF5A5B" w:rsidR="0010691C" w:rsidRDefault="0010691C" w:rsidP="00E873F6">
      <w:pPr>
        <w:pStyle w:val="Listenabsatz"/>
        <w:ind w:left="567"/>
      </w:pPr>
      <w:r>
        <w:rPr>
          <w:noProof/>
          <w:lang w:val="de-AT" w:eastAsia="de-AT"/>
        </w:rPr>
        <w:drawing>
          <wp:inline distT="0" distB="0" distL="0" distR="0" wp14:anchorId="61990552" wp14:editId="3549D0DD">
            <wp:extent cx="5585308" cy="3708089"/>
            <wp:effectExtent l="0" t="0" r="0" b="6985"/>
            <wp:docPr id="11" name="Picture 11" descr="Image result for LNB Silakr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LNB Silakrog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07" cy="37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0960" w14:textId="3E96563F" w:rsidR="0010691C" w:rsidRDefault="0010691C" w:rsidP="00E873F6">
      <w:pPr>
        <w:pStyle w:val="Listenabsatz"/>
        <w:ind w:left="567"/>
      </w:pPr>
      <w:r w:rsidRPr="0010691C">
        <w:t>Repository building</w:t>
      </w:r>
    </w:p>
    <w:p w14:paraId="65E99F7E" w14:textId="77777777" w:rsidR="00B76802" w:rsidRDefault="00B76802" w:rsidP="00B76802">
      <w:pPr>
        <w:pStyle w:val="Question"/>
      </w:pPr>
      <w:r>
        <w:lastRenderedPageBreak/>
        <w:t xml:space="preserve">If available, please provide .jpg images of all library spaces described in question </w:t>
      </w:r>
      <w:proofErr w:type="gramStart"/>
      <w:r>
        <w:t>6</w:t>
      </w:r>
      <w:proofErr w:type="gramEnd"/>
      <w:r>
        <w:t>.</w:t>
      </w:r>
    </w:p>
    <w:p w14:paraId="3CF0E298" w14:textId="77777777" w:rsidR="00F02D71" w:rsidRDefault="00F02D71" w:rsidP="00F02D71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7362C11C" wp14:editId="38046C93">
            <wp:simplePos x="0" y="0"/>
            <wp:positionH relativeFrom="column">
              <wp:posOffset>0</wp:posOffset>
            </wp:positionH>
            <wp:positionV relativeFrom="paragraph">
              <wp:posOffset>73863</wp:posOffset>
            </wp:positionV>
            <wp:extent cx="2367342" cy="3548241"/>
            <wp:effectExtent l="0" t="0" r="0" b="0"/>
            <wp:wrapThrough wrapText="bothSides">
              <wp:wrapPolygon edited="0">
                <wp:start x="0" y="0"/>
                <wp:lineTo x="0" y="21457"/>
                <wp:lineTo x="21380" y="21457"/>
                <wp:lineTo x="2138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99_jevgenijs_sisojev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342" cy="354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/>
          <w:color w:val="000000"/>
        </w:rPr>
        <w:t xml:space="preserve"> </w:t>
      </w:r>
    </w:p>
    <w:p w14:paraId="4C0D1565" w14:textId="56EC2915" w:rsidR="001667EB" w:rsidRDefault="00F02D71" w:rsidP="00F02D71">
      <w:pPr>
        <w:rPr>
          <w:rFonts w:ascii="Times New Roman" w:eastAsia="Times New Roman" w:hAnsi="Times New Roman"/>
        </w:rPr>
      </w:pPr>
      <w:r>
        <w:rPr>
          <w:rFonts w:ascii="Calibri" w:eastAsia="Times New Roman" w:hAnsi="Calibri"/>
          <w:color w:val="000000"/>
        </w:rPr>
        <w:t>Lounge</w:t>
      </w:r>
      <w:r w:rsidR="001667EB">
        <w:rPr>
          <w:rFonts w:ascii="Calibri" w:eastAsia="Times New Roman" w:hAnsi="Calibri"/>
          <w:color w:val="000000"/>
        </w:rPr>
        <w:t> </w:t>
      </w:r>
      <w:r w:rsidR="001667EB">
        <w:rPr>
          <w:rFonts w:eastAsia="Times New Roman"/>
        </w:rPr>
        <w:t xml:space="preserve"> </w:t>
      </w:r>
    </w:p>
    <w:p w14:paraId="2CFAA746" w14:textId="77777777" w:rsidR="001667EB" w:rsidRDefault="001667EB" w:rsidP="001667EB">
      <w:pPr>
        <w:rPr>
          <w:rFonts w:ascii="Calibri" w:eastAsia="Times New Roman" w:hAnsi="Calibri"/>
          <w:color w:val="000000"/>
        </w:rPr>
      </w:pPr>
    </w:p>
    <w:p w14:paraId="484B0679" w14:textId="77777777" w:rsidR="00F02D71" w:rsidRDefault="00F02D71" w:rsidP="001667EB">
      <w:pPr>
        <w:rPr>
          <w:rFonts w:ascii="Calibri" w:eastAsia="Times New Roman" w:hAnsi="Calibri"/>
          <w:noProof/>
          <w:color w:val="000000"/>
          <w:lang w:val="lv-LV" w:eastAsia="lv-LV"/>
        </w:rPr>
      </w:pPr>
    </w:p>
    <w:p w14:paraId="65FD499D" w14:textId="5981168D" w:rsidR="001667EB" w:rsidRDefault="00F02D71" w:rsidP="001667EB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  <w:lang w:val="de-AT" w:eastAsia="de-AT"/>
        </w:rPr>
        <w:lastRenderedPageBreak/>
        <w:drawing>
          <wp:inline distT="0" distB="0" distL="0" distR="0" wp14:anchorId="62446259" wp14:editId="0AAB8396">
            <wp:extent cx="5448376" cy="363516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101_janis_drip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59" cy="364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F32A" w14:textId="47930294" w:rsidR="00F02D71" w:rsidRDefault="00F02D71" w:rsidP="00F02D71">
      <w:pPr>
        <w:pStyle w:val="Listenabsatz"/>
        <w:ind w:left="567"/>
      </w:pPr>
      <w:r>
        <w:t>Concert hall</w:t>
      </w:r>
    </w:p>
    <w:p w14:paraId="0992D066" w14:textId="0BF5975C" w:rsidR="00F02D71" w:rsidRDefault="00F02D71" w:rsidP="00F02D71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drawing>
          <wp:inline distT="0" distB="0" distL="0" distR="0" wp14:anchorId="67BC6169" wp14:editId="312EA770">
            <wp:extent cx="5183470" cy="34745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144830012_g_indrikis_sturmani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026" cy="34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B78D" w14:textId="28870B05" w:rsidR="00F02D71" w:rsidRDefault="00F02D71" w:rsidP="00F02D71">
      <w:pPr>
        <w:pStyle w:val="Listenabsatz"/>
        <w:ind w:left="567"/>
      </w:pPr>
      <w:r>
        <w:t>Classroom</w:t>
      </w:r>
    </w:p>
    <w:p w14:paraId="30EE2024" w14:textId="7C2883D9" w:rsidR="00F02D71" w:rsidRDefault="00F02D71" w:rsidP="00F02D71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lastRenderedPageBreak/>
        <w:drawing>
          <wp:inline distT="0" distB="0" distL="0" distR="0" wp14:anchorId="3957210E" wp14:editId="485CFC65">
            <wp:extent cx="4785173" cy="3207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135040019_g_indrikis_sturman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67" cy="321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1A0B" w14:textId="4AAB567C" w:rsidR="00F02D71" w:rsidRDefault="00F02D71" w:rsidP="00F02D71">
      <w:pPr>
        <w:pStyle w:val="Listenabsatz"/>
        <w:ind w:left="567"/>
      </w:pPr>
      <w:r>
        <w:t>Reading room</w:t>
      </w:r>
    </w:p>
    <w:p w14:paraId="0B11E1A5" w14:textId="06028B84" w:rsidR="00DC6D74" w:rsidRDefault="00DC6D74" w:rsidP="00B76802">
      <w:pPr>
        <w:pStyle w:val="Question"/>
      </w:pPr>
      <w:r>
        <w:t>Please provide simplified plans of your buildings, if possible in .jpg format (perhaps those used to guide visitors around your building).</w:t>
      </w:r>
    </w:p>
    <w:p w14:paraId="480A288B" w14:textId="26EA1BEF" w:rsidR="00DC6D74" w:rsidRDefault="00175366" w:rsidP="00E873F6">
      <w:pPr>
        <w:pStyle w:val="Listenabsatz"/>
        <w:ind w:left="567"/>
      </w:pPr>
      <w:hyperlink r:id="rId18" w:history="1">
        <w:r w:rsidR="007268C0" w:rsidRPr="00EE0E81">
          <w:rPr>
            <w:rStyle w:val="Hyperlink"/>
          </w:rPr>
          <w:t>https://lnb.lv/en/about-library/level-map</w:t>
        </w:r>
      </w:hyperlink>
      <w:r w:rsidR="007268C0">
        <w:t xml:space="preserve"> </w:t>
      </w:r>
    </w:p>
    <w:p w14:paraId="48C23FC7" w14:textId="77777777" w:rsidR="00DC6D74" w:rsidRDefault="00DC6D74" w:rsidP="00E873F6">
      <w:pPr>
        <w:pStyle w:val="Question"/>
      </w:pPr>
      <w:r>
        <w:t xml:space="preserve">Please provide brief </w:t>
      </w:r>
      <w:r w:rsidR="000D495F">
        <w:t>details</w:t>
      </w:r>
      <w:r>
        <w:t xml:space="preserve"> on the hi</w:t>
      </w:r>
      <w:r w:rsidR="000D495F">
        <w:t>story of your library buildings.</w:t>
      </w:r>
    </w:p>
    <w:p w14:paraId="5F15829E" w14:textId="77777777" w:rsidR="00DC6D74" w:rsidRDefault="00DC6D74" w:rsidP="00DC6D74">
      <w:pPr>
        <w:pStyle w:val="Listenabsatz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833"/>
        <w:gridCol w:w="6517"/>
      </w:tblGrid>
      <w:tr w:rsidR="000D495F" w14:paraId="73A94566" w14:textId="77777777" w:rsidTr="00B76802">
        <w:tc>
          <w:tcPr>
            <w:tcW w:w="1515" w:type="pct"/>
            <w:vAlign w:val="bottom"/>
          </w:tcPr>
          <w:p w14:paraId="5740D29F" w14:textId="77777777" w:rsidR="000D495F" w:rsidRPr="007C647B" w:rsidRDefault="000D495F" w:rsidP="00B76802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14:paraId="6CDCF4D3" w14:textId="77777777" w:rsidR="000D495F" w:rsidRDefault="000D495F" w:rsidP="00B76802">
            <w:r>
              <w:t>Answer</w:t>
            </w:r>
          </w:p>
        </w:tc>
      </w:tr>
      <w:tr w:rsidR="000D495F" w14:paraId="11A39289" w14:textId="77777777" w:rsidTr="00B76802">
        <w:tc>
          <w:tcPr>
            <w:tcW w:w="1515" w:type="pct"/>
            <w:vAlign w:val="bottom"/>
          </w:tcPr>
          <w:p w14:paraId="3FD858E9" w14:textId="77777777"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Year (first) library building  opened</w:t>
            </w:r>
          </w:p>
        </w:tc>
        <w:tc>
          <w:tcPr>
            <w:tcW w:w="3485" w:type="pct"/>
            <w:vAlign w:val="bottom"/>
          </w:tcPr>
          <w:p w14:paraId="69D7AA0D" w14:textId="2D2E0B7C" w:rsidR="000D495F" w:rsidRDefault="007268C0" w:rsidP="006E0D7D">
            <w:r>
              <w:t>19</w:t>
            </w:r>
            <w:r w:rsidR="006E0D7D">
              <w:t>2</w:t>
            </w:r>
            <w:r>
              <w:t>0</w:t>
            </w:r>
            <w:r w:rsidR="000433DD">
              <w:t xml:space="preserve"> </w:t>
            </w:r>
          </w:p>
        </w:tc>
      </w:tr>
      <w:tr w:rsidR="000D495F" w14:paraId="653C1F28" w14:textId="77777777" w:rsidTr="00B76802">
        <w:tc>
          <w:tcPr>
            <w:tcW w:w="1515" w:type="pct"/>
            <w:vAlign w:val="bottom"/>
          </w:tcPr>
          <w:p w14:paraId="4B395521" w14:textId="77777777" w:rsidR="000D495F" w:rsidRPr="007C647B" w:rsidRDefault="000D495F" w:rsidP="00B76802">
            <w:pPr>
              <w:rPr>
                <w:b/>
              </w:rPr>
            </w:pPr>
            <w:r>
              <w:rPr>
                <w:b/>
                <w:lang w:val="en-GB"/>
              </w:rPr>
              <w:t>Architect of (first) library building</w:t>
            </w:r>
          </w:p>
        </w:tc>
        <w:tc>
          <w:tcPr>
            <w:tcW w:w="3485" w:type="pct"/>
            <w:vAlign w:val="bottom"/>
          </w:tcPr>
          <w:p w14:paraId="7183B824" w14:textId="708A6B2B" w:rsidR="000D495F" w:rsidRDefault="007C79CE" w:rsidP="007C79CE">
            <w:r w:rsidRPr="007C79CE">
              <w:t>Unknown</w:t>
            </w:r>
          </w:p>
        </w:tc>
      </w:tr>
      <w:tr w:rsidR="000D495F" w14:paraId="03032664" w14:textId="77777777" w:rsidTr="00B76802">
        <w:tc>
          <w:tcPr>
            <w:tcW w:w="1515" w:type="pct"/>
            <w:vAlign w:val="bottom"/>
          </w:tcPr>
          <w:p w14:paraId="4E8438E4" w14:textId="6AEE0261"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Year (current) library building  opened</w:t>
            </w:r>
          </w:p>
        </w:tc>
        <w:tc>
          <w:tcPr>
            <w:tcW w:w="3485" w:type="pct"/>
            <w:vAlign w:val="bottom"/>
          </w:tcPr>
          <w:p w14:paraId="41876A3B" w14:textId="77777777" w:rsidR="000D495F" w:rsidRDefault="0034424F" w:rsidP="00B76802">
            <w:r w:rsidRPr="0034424F">
              <w:t>2014</w:t>
            </w:r>
          </w:p>
        </w:tc>
      </w:tr>
      <w:tr w:rsidR="000D495F" w14:paraId="38B82018" w14:textId="77777777" w:rsidTr="00B76802">
        <w:tc>
          <w:tcPr>
            <w:tcW w:w="1515" w:type="pct"/>
            <w:vAlign w:val="bottom"/>
          </w:tcPr>
          <w:p w14:paraId="2AE46C59" w14:textId="77777777"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Architect of (current) library building</w:t>
            </w:r>
          </w:p>
        </w:tc>
        <w:tc>
          <w:tcPr>
            <w:tcW w:w="3485" w:type="pct"/>
            <w:vAlign w:val="bottom"/>
          </w:tcPr>
          <w:p w14:paraId="181D57A5" w14:textId="71AD5D2D" w:rsidR="000D495F" w:rsidRDefault="007268C0" w:rsidP="006E0D7D">
            <w:r>
              <w:t xml:space="preserve">Gunnar </w:t>
            </w:r>
            <w:proofErr w:type="spellStart"/>
            <w:r>
              <w:t>Birkerts</w:t>
            </w:r>
            <w:proofErr w:type="spellEnd"/>
          </w:p>
        </w:tc>
      </w:tr>
      <w:tr w:rsidR="000D495F" w14:paraId="3EBCFDC4" w14:textId="77777777" w:rsidTr="00B76802">
        <w:tc>
          <w:tcPr>
            <w:tcW w:w="1515" w:type="pct"/>
            <w:vAlign w:val="bottom"/>
          </w:tcPr>
          <w:p w14:paraId="0AB419AE" w14:textId="77777777" w:rsidR="000D495F" w:rsidRPr="007C647B" w:rsidRDefault="000D495F" w:rsidP="000D495F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Any additional information. </w:t>
            </w:r>
            <w:proofErr w:type="spellStart"/>
            <w:r>
              <w:rPr>
                <w:b/>
                <w:lang w:val="en-GB"/>
              </w:rPr>
              <w:t>Eg</w:t>
            </w:r>
            <w:proofErr w:type="spellEnd"/>
            <w:r>
              <w:rPr>
                <w:b/>
                <w:lang w:val="en-GB"/>
              </w:rPr>
              <w:t xml:space="preserve"> length of build/cost of build/reason for build</w:t>
            </w:r>
          </w:p>
        </w:tc>
        <w:tc>
          <w:tcPr>
            <w:tcW w:w="3485" w:type="pct"/>
            <w:vAlign w:val="bottom"/>
          </w:tcPr>
          <w:p w14:paraId="55C9F52B" w14:textId="041F5D61" w:rsidR="00335DD6" w:rsidRDefault="00335DD6" w:rsidP="00335DD6">
            <w:r>
              <w:t>Height: 68.3 m, Length: 170 m, Width:</w:t>
            </w:r>
            <w:r w:rsidRPr="00335DD6">
              <w:t xml:space="preserve"> 44 m</w:t>
            </w:r>
          </w:p>
          <w:p w14:paraId="74E1730C" w14:textId="71AEB3F1" w:rsidR="000D495F" w:rsidRDefault="00335DD6" w:rsidP="00335DD6">
            <w:r>
              <w:t>Cubage: 263 000 m3</w:t>
            </w:r>
          </w:p>
          <w:p w14:paraId="5A140316" w14:textId="77777777" w:rsidR="006E0D7D" w:rsidRDefault="006E0D7D" w:rsidP="00335DD6">
            <w:r>
              <w:t>Building time: 2008 – 2014 (although the decision to build the library in this location was adopted already in 1988)</w:t>
            </w:r>
          </w:p>
          <w:p w14:paraId="563A0E6C" w14:textId="713CBFF3" w:rsidR="006E0D7D" w:rsidRDefault="006E0D7D" w:rsidP="00335DD6">
            <w:r>
              <w:lastRenderedPageBreak/>
              <w:t xml:space="preserve">Cost of build: 268 000 000 EUR (including cost of land, </w:t>
            </w:r>
            <w:r w:rsidR="00123245">
              <w:t>constructing</w:t>
            </w:r>
            <w:r>
              <w:t xml:space="preserve">, equipment, </w:t>
            </w:r>
            <w:r w:rsidR="00123245">
              <w:t xml:space="preserve">IT, furniture, </w:t>
            </w:r>
            <w:r>
              <w:t>network for public libraries etc.)</w:t>
            </w:r>
          </w:p>
          <w:p w14:paraId="3A49DD56" w14:textId="6BF9745B" w:rsidR="00DC03F5" w:rsidRDefault="00123245" w:rsidP="00123245">
            <w:r>
              <w:t xml:space="preserve">Reason for build: </w:t>
            </w:r>
            <w:proofErr w:type="gramStart"/>
            <w:r>
              <w:t xml:space="preserve">until </w:t>
            </w:r>
            <w:r w:rsidR="00392C70">
              <w:t>2014</w:t>
            </w:r>
            <w:proofErr w:type="gramEnd"/>
            <w:r w:rsidR="00392C70">
              <w:t xml:space="preserve"> t</w:t>
            </w:r>
            <w:r w:rsidR="00DC03F5">
              <w:t xml:space="preserve">he National Library of Latvia was located in five different buildings in </w:t>
            </w:r>
            <w:r>
              <w:t>Riga</w:t>
            </w:r>
            <w:r w:rsidR="00DC03F5">
              <w:t xml:space="preserve">, </w:t>
            </w:r>
            <w:r>
              <w:t xml:space="preserve">all </w:t>
            </w:r>
            <w:r w:rsidR="00DC03F5">
              <w:t xml:space="preserve">of them </w:t>
            </w:r>
            <w:r>
              <w:t xml:space="preserve">rather old, </w:t>
            </w:r>
            <w:r w:rsidR="00DC03F5">
              <w:t>in bad condition</w:t>
            </w:r>
            <w:r>
              <w:t xml:space="preserve"> and</w:t>
            </w:r>
            <w:r w:rsidR="00DC03F5">
              <w:t xml:space="preserve"> no</w:t>
            </w:r>
            <w:r>
              <w:t>t</w:t>
            </w:r>
            <w:r w:rsidR="00DC03F5">
              <w:t xml:space="preserve"> suitable for library </w:t>
            </w:r>
            <w:r>
              <w:t>purposes, both preservation of holding and user service.</w:t>
            </w:r>
          </w:p>
        </w:tc>
      </w:tr>
    </w:tbl>
    <w:p w14:paraId="736013A7" w14:textId="77777777" w:rsidR="00DC6D74" w:rsidRPr="00D60C74" w:rsidRDefault="00DC6D74" w:rsidP="00DC6D74">
      <w:pPr>
        <w:rPr>
          <w:sz w:val="4"/>
          <w:szCs w:val="4"/>
        </w:rPr>
      </w:pPr>
    </w:p>
    <w:p w14:paraId="47DEEA80" w14:textId="77777777" w:rsidR="00DC6D74" w:rsidRDefault="00DC6D74" w:rsidP="00DC6D74">
      <w:pPr>
        <w:pStyle w:val="Question"/>
      </w:pPr>
      <w:r>
        <w:t xml:space="preserve">If </w:t>
      </w:r>
      <w:r w:rsidRPr="00DB14AB">
        <w:t>available, please provide a short text on the milestones of the history of your library and/or provide a link to this information online</w:t>
      </w:r>
      <w:r w:rsidR="00B76802" w:rsidRPr="00DB14AB">
        <w:t>. Please include any bibliographic information about publications about your library and links to these publications in your library catalogue or an aggregated catalogue.</w:t>
      </w:r>
    </w:p>
    <w:p w14:paraId="38B04377" w14:textId="2EAB3202" w:rsidR="00123245" w:rsidRDefault="00123245" w:rsidP="00D60C74">
      <w:pPr>
        <w:pStyle w:val="Listenabsatz"/>
      </w:pPr>
    </w:p>
    <w:p w14:paraId="78AA3883" w14:textId="5FA31225" w:rsidR="00123245" w:rsidRDefault="00123245" w:rsidP="00D60C74">
      <w:pPr>
        <w:pStyle w:val="Listenabsatz"/>
      </w:pPr>
      <w:r>
        <w:t>History of library</w:t>
      </w:r>
    </w:p>
    <w:p w14:paraId="324DD39D" w14:textId="3A8919D1" w:rsidR="000D495F" w:rsidRDefault="00175366" w:rsidP="00D60C74">
      <w:pPr>
        <w:pStyle w:val="Listenabsatz"/>
      </w:pPr>
      <w:hyperlink r:id="rId19" w:history="1">
        <w:r w:rsidR="007268C0" w:rsidRPr="00EE0E81">
          <w:rPr>
            <w:rStyle w:val="Hyperlink"/>
          </w:rPr>
          <w:t>https://lnb.lv/en/about-institution/facts-nll-history</w:t>
        </w:r>
      </w:hyperlink>
      <w:r w:rsidR="007268C0">
        <w:t xml:space="preserve"> </w:t>
      </w:r>
    </w:p>
    <w:p w14:paraId="47F615D4" w14:textId="77777777" w:rsidR="00123245" w:rsidRDefault="00123245" w:rsidP="00D60C74">
      <w:pPr>
        <w:pStyle w:val="Listenabsatz"/>
        <w:rPr>
          <w:b/>
        </w:rPr>
      </w:pPr>
    </w:p>
    <w:p w14:paraId="0D6B9591" w14:textId="4B3B95FE" w:rsidR="00610424" w:rsidRDefault="00610424" w:rsidP="00D60C74">
      <w:pPr>
        <w:pStyle w:val="Listenabsatz"/>
      </w:pPr>
      <w:proofErr w:type="spellStart"/>
      <w:r w:rsidRPr="00610424">
        <w:rPr>
          <w:b/>
        </w:rPr>
        <w:t>Inde</w:t>
      </w:r>
      <w:proofErr w:type="spellEnd"/>
      <w:r w:rsidRPr="00610424">
        <w:rPr>
          <w:b/>
        </w:rPr>
        <w:t xml:space="preserve">, </w:t>
      </w:r>
      <w:proofErr w:type="spellStart"/>
      <w:r w:rsidRPr="00610424">
        <w:rPr>
          <w:b/>
        </w:rPr>
        <w:t>Vilis</w:t>
      </w:r>
      <w:proofErr w:type="spellEnd"/>
      <w:r w:rsidRPr="00610424">
        <w:rPr>
          <w:b/>
        </w:rPr>
        <w:t xml:space="preserve"> R. </w:t>
      </w:r>
      <w:r w:rsidRPr="00610424">
        <w:t xml:space="preserve">The glass mountain. </w:t>
      </w:r>
      <w:proofErr w:type="gramStart"/>
      <w:r w:rsidRPr="00610424">
        <w:t>Riga :</w:t>
      </w:r>
      <w:proofErr w:type="gramEnd"/>
      <w:r w:rsidRPr="00610424">
        <w:t xml:space="preserve"> Latvia</w:t>
      </w:r>
      <w:r>
        <w:t>n National Library Foundation, [</w:t>
      </w:r>
      <w:r w:rsidRPr="00610424">
        <w:t>2016</w:t>
      </w:r>
      <w:r>
        <w:t xml:space="preserve">]. </w:t>
      </w:r>
      <w:proofErr w:type="gramStart"/>
      <w:r>
        <w:t>3</w:t>
      </w:r>
      <w:proofErr w:type="gramEnd"/>
      <w:r>
        <w:t xml:space="preserve"> vol</w:t>
      </w:r>
      <w:r w:rsidRPr="00610424">
        <w:t>. ISBN 9789934861413.</w:t>
      </w:r>
    </w:p>
    <w:p w14:paraId="0E2BBA4C" w14:textId="250B2195" w:rsidR="00610424" w:rsidRDefault="00175366" w:rsidP="00D60C74">
      <w:pPr>
        <w:pStyle w:val="Listenabsatz"/>
      </w:pPr>
      <w:hyperlink r:id="rId20" w:history="1">
        <w:r w:rsidR="00610424" w:rsidRPr="00771391">
          <w:rPr>
            <w:rStyle w:val="Hyperlink"/>
          </w:rPr>
          <w:t>https://kopkatalogs.lv/F/9XEGJYNDMJMJNPLBP8PUX5UA42G731FS3PP72TH6MDKP8L2ALQ-01573?func=full-set-set&amp;set_number=017546&amp;set_entry=000004&amp;format=999</w:t>
        </w:r>
      </w:hyperlink>
    </w:p>
    <w:p w14:paraId="11A9B4C3" w14:textId="77777777" w:rsidR="00610424" w:rsidRDefault="00610424" w:rsidP="00D60C74">
      <w:pPr>
        <w:pStyle w:val="Listenabsatz"/>
      </w:pPr>
    </w:p>
    <w:p w14:paraId="187C5FED" w14:textId="56BC522F" w:rsidR="00610424" w:rsidRPr="00175366" w:rsidRDefault="00610424" w:rsidP="00D60C74">
      <w:pPr>
        <w:pStyle w:val="Listenabsatz"/>
        <w:rPr>
          <w:lang w:val="de-AT"/>
        </w:rPr>
      </w:pPr>
      <w:r w:rsidRPr="00610424">
        <w:t xml:space="preserve">Gunnar </w:t>
      </w:r>
      <w:proofErr w:type="spellStart"/>
      <w:r w:rsidRPr="00610424">
        <w:t>Birkerts</w:t>
      </w:r>
      <w:proofErr w:type="spellEnd"/>
      <w:r w:rsidRPr="00610424">
        <w:t>, National Library of Latvia, Riga</w:t>
      </w:r>
      <w:r>
        <w:t xml:space="preserve">. Stuttgart; </w:t>
      </w:r>
      <w:proofErr w:type="gramStart"/>
      <w:r>
        <w:t>London :</w:t>
      </w:r>
      <w:proofErr w:type="gramEnd"/>
      <w:r>
        <w:t xml:space="preserve"> Edition Axel </w:t>
      </w:r>
      <w:proofErr w:type="spellStart"/>
      <w:r>
        <w:t>Menges</w:t>
      </w:r>
      <w:proofErr w:type="spellEnd"/>
      <w:r>
        <w:t>, [</w:t>
      </w:r>
      <w:r w:rsidRPr="00610424">
        <w:t>2015</w:t>
      </w:r>
      <w:r>
        <w:t>]</w:t>
      </w:r>
      <w:r w:rsidRPr="00610424">
        <w:t xml:space="preserve">. </w:t>
      </w:r>
      <w:r w:rsidRPr="00175366">
        <w:rPr>
          <w:lang w:val="de-AT"/>
        </w:rPr>
        <w:t>60 p. Opus 70. ISBN 9783932565700.</w:t>
      </w:r>
    </w:p>
    <w:p w14:paraId="36884E98" w14:textId="4F04C73A" w:rsidR="00610424" w:rsidRPr="00175366" w:rsidRDefault="00175366" w:rsidP="00D60C74">
      <w:pPr>
        <w:pStyle w:val="Listenabsatz"/>
        <w:rPr>
          <w:lang w:val="de-AT"/>
        </w:rPr>
      </w:pPr>
      <w:hyperlink r:id="rId21" w:history="1">
        <w:r w:rsidR="00610424" w:rsidRPr="00175366">
          <w:rPr>
            <w:rStyle w:val="Hyperlink"/>
            <w:lang w:val="de-AT"/>
          </w:rPr>
          <w:t>https://kopkatalogs.lv/F/9XEGJYNDMJMJNPLBP8PUX5UA42G731FS3PP72TH6MDKP8L2ALQ-00101?func=full-set-set&amp;set_number=017593&amp;set_entry=000008&amp;format=999</w:t>
        </w:r>
      </w:hyperlink>
    </w:p>
    <w:p w14:paraId="301B1E57" w14:textId="77777777" w:rsidR="00610424" w:rsidRPr="00175366" w:rsidRDefault="00610424" w:rsidP="00D60C74">
      <w:pPr>
        <w:pStyle w:val="Listenabsatz"/>
        <w:rPr>
          <w:lang w:val="de-AT"/>
        </w:rPr>
      </w:pPr>
    </w:p>
    <w:p w14:paraId="055BD6F6" w14:textId="65F8ACE3" w:rsidR="00610424" w:rsidRDefault="00610424" w:rsidP="00D60C74">
      <w:pPr>
        <w:pStyle w:val="Listenabsatz"/>
      </w:pPr>
      <w:proofErr w:type="spellStart"/>
      <w:r w:rsidRPr="00610424">
        <w:t>Latvijas</w:t>
      </w:r>
      <w:proofErr w:type="spellEnd"/>
      <w:r w:rsidRPr="00610424">
        <w:t xml:space="preserve"> </w:t>
      </w:r>
      <w:proofErr w:type="spellStart"/>
      <w:r w:rsidRPr="00610424">
        <w:t>Nacionālā</w:t>
      </w:r>
      <w:proofErr w:type="spellEnd"/>
      <w:r w:rsidRPr="00610424">
        <w:t xml:space="preserve"> </w:t>
      </w:r>
      <w:proofErr w:type="spellStart"/>
      <w:proofErr w:type="gramStart"/>
      <w:r w:rsidRPr="00610424">
        <w:t>bibliotēka</w:t>
      </w:r>
      <w:proofErr w:type="spellEnd"/>
      <w:r w:rsidRPr="00610424">
        <w:t xml:space="preserve"> :</w:t>
      </w:r>
      <w:proofErr w:type="gramEnd"/>
      <w:r w:rsidRPr="00610424">
        <w:t xml:space="preserve"> </w:t>
      </w:r>
      <w:proofErr w:type="spellStart"/>
      <w:r w:rsidRPr="00610424">
        <w:t>arhitekts</w:t>
      </w:r>
      <w:proofErr w:type="spellEnd"/>
      <w:r w:rsidRPr="00610424">
        <w:t xml:space="preserve"> </w:t>
      </w:r>
      <w:proofErr w:type="spellStart"/>
      <w:r w:rsidRPr="00610424">
        <w:t>Gunārs</w:t>
      </w:r>
      <w:proofErr w:type="spellEnd"/>
      <w:r w:rsidRPr="00610424">
        <w:t xml:space="preserve"> </w:t>
      </w:r>
      <w:proofErr w:type="spellStart"/>
      <w:r w:rsidRPr="00610424">
        <w:t>Birkerts</w:t>
      </w:r>
      <w:proofErr w:type="spellEnd"/>
      <w:r w:rsidRPr="00610424">
        <w:t xml:space="preserve"> = National Library of Lat</w:t>
      </w:r>
      <w:r>
        <w:t xml:space="preserve">via : architect Gunnar </w:t>
      </w:r>
      <w:proofErr w:type="spellStart"/>
      <w:r>
        <w:t>Birkerts</w:t>
      </w:r>
      <w:proofErr w:type="spellEnd"/>
      <w:r>
        <w:t xml:space="preserve">. </w:t>
      </w:r>
      <w:r w:rsidRPr="00610424">
        <w:t>[</w:t>
      </w:r>
      <w:proofErr w:type="spellStart"/>
      <w:r w:rsidRPr="00610424">
        <w:t>Rīga</w:t>
      </w:r>
      <w:proofErr w:type="spellEnd"/>
      <w:proofErr w:type="gramStart"/>
      <w:r w:rsidRPr="00610424">
        <w:t>] :</w:t>
      </w:r>
      <w:proofErr w:type="gramEnd"/>
      <w:r w:rsidRPr="00610424">
        <w:t xml:space="preserve"> </w:t>
      </w:r>
      <w:proofErr w:type="spellStart"/>
      <w:r w:rsidRPr="00610424">
        <w:t>Latvijas</w:t>
      </w:r>
      <w:proofErr w:type="spellEnd"/>
      <w:r w:rsidRPr="00610424">
        <w:t xml:space="preserve"> </w:t>
      </w:r>
      <w:proofErr w:type="spellStart"/>
      <w:r w:rsidRPr="00610424">
        <w:t>Nacionālās</w:t>
      </w:r>
      <w:proofErr w:type="spellEnd"/>
      <w:r w:rsidRPr="00610424">
        <w:t xml:space="preserve"> </w:t>
      </w:r>
      <w:proofErr w:type="spellStart"/>
      <w:r w:rsidRPr="00610424">
        <w:t>bibliotēkas</w:t>
      </w:r>
      <w:proofErr w:type="spellEnd"/>
      <w:r w:rsidRPr="00610424">
        <w:t xml:space="preserve"> </w:t>
      </w:r>
      <w:proofErr w:type="spellStart"/>
      <w:r w:rsidRPr="00610424">
        <w:t>Atbal</w:t>
      </w:r>
      <w:r>
        <w:t>sta</w:t>
      </w:r>
      <w:proofErr w:type="spellEnd"/>
      <w:r>
        <w:t xml:space="preserve"> </w:t>
      </w:r>
      <w:proofErr w:type="spellStart"/>
      <w:r>
        <w:t>biedrība</w:t>
      </w:r>
      <w:proofErr w:type="spellEnd"/>
      <w:r>
        <w:t>, [</w:t>
      </w:r>
      <w:r w:rsidRPr="00610424">
        <w:t>2015</w:t>
      </w:r>
      <w:r>
        <w:t>].</w:t>
      </w:r>
      <w:r w:rsidRPr="00610424">
        <w:t xml:space="preserve"> </w:t>
      </w:r>
      <w:proofErr w:type="gramStart"/>
      <w:r w:rsidRPr="00610424">
        <w:t>271</w:t>
      </w:r>
      <w:proofErr w:type="gramEnd"/>
      <w:r w:rsidRPr="00610424">
        <w:t xml:space="preserve"> </w:t>
      </w:r>
      <w:r>
        <w:t>p</w:t>
      </w:r>
      <w:r w:rsidRPr="00610424">
        <w:t xml:space="preserve">., [4] </w:t>
      </w:r>
      <w:r>
        <w:t>p</w:t>
      </w:r>
      <w:r w:rsidRPr="00610424">
        <w:t>. ISBN 9789934144875.</w:t>
      </w:r>
    </w:p>
    <w:p w14:paraId="100D71E9" w14:textId="2131D136" w:rsidR="00610424" w:rsidRDefault="00175366" w:rsidP="00D60C74">
      <w:pPr>
        <w:pStyle w:val="Listenabsatz"/>
      </w:pPr>
      <w:hyperlink r:id="rId22" w:history="1">
        <w:r w:rsidR="00610424" w:rsidRPr="00771391">
          <w:rPr>
            <w:rStyle w:val="Hyperlink"/>
          </w:rPr>
          <w:t>https://kopkatalogs.lv/F/9XEGJYNDMJMJNPLBP8PUX5UA42G731FS3PP72TH6MDKP8L2ALQ-01431?func=full-set-set&amp;set_number=017632&amp;set_entry=000009&amp;format=999</w:t>
        </w:r>
      </w:hyperlink>
    </w:p>
    <w:p w14:paraId="03396B9D" w14:textId="77777777" w:rsidR="00610424" w:rsidRDefault="00610424" w:rsidP="00D60C74">
      <w:pPr>
        <w:pStyle w:val="Listenabsatz"/>
      </w:pPr>
    </w:p>
    <w:p w14:paraId="0F33B7DF" w14:textId="1B19B883" w:rsidR="00610424" w:rsidRPr="00175366" w:rsidRDefault="00AC79EE" w:rsidP="00D60C74">
      <w:pPr>
        <w:pStyle w:val="Listenabsatz"/>
        <w:rPr>
          <w:lang w:val="de-AT"/>
        </w:rPr>
      </w:pPr>
      <w:proofErr w:type="spellStart"/>
      <w:r w:rsidRPr="00AC79EE">
        <w:rPr>
          <w:b/>
        </w:rPr>
        <w:t>Vilks</w:t>
      </w:r>
      <w:proofErr w:type="spellEnd"/>
      <w:r w:rsidRPr="00AC79EE">
        <w:rPr>
          <w:b/>
        </w:rPr>
        <w:t xml:space="preserve">, </w:t>
      </w:r>
      <w:proofErr w:type="spellStart"/>
      <w:r w:rsidRPr="00AC79EE">
        <w:rPr>
          <w:b/>
        </w:rPr>
        <w:t>Andris</w:t>
      </w:r>
      <w:proofErr w:type="spellEnd"/>
      <w:r w:rsidRPr="00AC79EE">
        <w:rPr>
          <w:b/>
        </w:rPr>
        <w:t xml:space="preserve">. </w:t>
      </w:r>
      <w:proofErr w:type="spellStart"/>
      <w:r w:rsidRPr="00AC79EE">
        <w:t>Andris</w:t>
      </w:r>
      <w:proofErr w:type="spellEnd"/>
      <w:r w:rsidRPr="00AC79EE">
        <w:t xml:space="preserve"> </w:t>
      </w:r>
      <w:proofErr w:type="spellStart"/>
      <w:r w:rsidRPr="00AC79EE">
        <w:t>Vilks</w:t>
      </w:r>
      <w:proofErr w:type="spellEnd"/>
      <w:r w:rsidRPr="00AC79EE">
        <w:t>: Director of th</w:t>
      </w:r>
      <w:r>
        <w:t>e National Library of Latvia. From</w:t>
      </w:r>
      <w:r w:rsidRPr="00AC79EE">
        <w:t xml:space="preserve">: Lo, Patrick, Cho, Allan, Chiu, Dickson K.W. World´s Leading National, Public, Monastery and Royal Library Directors: Leadership, Management, Future of Libraries. </w:t>
      </w:r>
      <w:proofErr w:type="gramStart"/>
      <w:r w:rsidRPr="00175366">
        <w:rPr>
          <w:lang w:val="de-AT"/>
        </w:rPr>
        <w:t>Berlin :</w:t>
      </w:r>
      <w:proofErr w:type="gramEnd"/>
      <w:r w:rsidRPr="00175366">
        <w:rPr>
          <w:lang w:val="de-AT"/>
        </w:rPr>
        <w:t xml:space="preserve"> De </w:t>
      </w:r>
      <w:proofErr w:type="spellStart"/>
      <w:r w:rsidRPr="00175366">
        <w:rPr>
          <w:lang w:val="de-AT"/>
        </w:rPr>
        <w:t>Gruyter</w:t>
      </w:r>
      <w:proofErr w:type="spellEnd"/>
      <w:r w:rsidRPr="00175366">
        <w:rPr>
          <w:lang w:val="de-AT"/>
        </w:rPr>
        <w:t>, 2017. p 63.-78. ISBN 9783110530834.</w:t>
      </w:r>
    </w:p>
    <w:p w14:paraId="2DEC4B44" w14:textId="1514E04D" w:rsidR="00AC79EE" w:rsidRPr="00175366" w:rsidRDefault="00175366" w:rsidP="00D60C74">
      <w:pPr>
        <w:pStyle w:val="Listenabsatz"/>
        <w:rPr>
          <w:lang w:val="de-AT"/>
        </w:rPr>
      </w:pPr>
      <w:hyperlink r:id="rId23" w:history="1">
        <w:r w:rsidR="00AC79EE" w:rsidRPr="00175366">
          <w:rPr>
            <w:rStyle w:val="Hyperlink"/>
            <w:lang w:val="de-AT"/>
          </w:rPr>
          <w:t>https://kopkatalogs.lv/F/9XEGJYNDMJMJNPLBP8PUX5UA42G731FS3PP72TH6MDKP8L2ALQ-05226?func=full-set-set&amp;set_number=017739&amp;set_entry=000001&amp;format=999</w:t>
        </w:r>
      </w:hyperlink>
      <w:r w:rsidR="00AC79EE" w:rsidRPr="00175366">
        <w:rPr>
          <w:lang w:val="de-AT"/>
        </w:rPr>
        <w:t xml:space="preserve"> </w:t>
      </w:r>
    </w:p>
    <w:p w14:paraId="6EBBFF8E" w14:textId="77777777" w:rsidR="00B76802" w:rsidRDefault="00B76802" w:rsidP="00B76802">
      <w:pPr>
        <w:pStyle w:val="berschrift1"/>
      </w:pPr>
      <w:r>
        <w:t>Chapter III: Location and Urban Spaces</w:t>
      </w:r>
    </w:p>
    <w:p w14:paraId="3D47DC67" w14:textId="77777777" w:rsidR="00B76802" w:rsidRDefault="00DC6D74" w:rsidP="00B76802">
      <w:pPr>
        <w:pStyle w:val="Question"/>
      </w:pPr>
      <w:r>
        <w:t>Please describe the location of your national library buildings (</w:t>
      </w:r>
      <w:proofErr w:type="spellStart"/>
      <w:r>
        <w:t>eg</w:t>
      </w:r>
      <w:proofErr w:type="spellEnd"/>
      <w:r>
        <w:t xml:space="preserve">. main building in capital city with close proximity to universities, storage buildings in rural area, </w:t>
      </w:r>
      <w:proofErr w:type="gramStart"/>
      <w:r>
        <w:t>located</w:t>
      </w:r>
      <w:proofErr w:type="gramEnd"/>
      <w:r>
        <w:t xml:space="preserve"> two hours by train from building in capital).</w:t>
      </w:r>
    </w:p>
    <w:p w14:paraId="08DF31F7" w14:textId="6F1E55D6" w:rsidR="00B76802" w:rsidRDefault="008F2943" w:rsidP="008F2943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lastRenderedPageBreak/>
        <w:t xml:space="preserve">Library building is located in the city </w:t>
      </w:r>
      <w:proofErr w:type="spellStart"/>
      <w:r>
        <w:rPr>
          <w:b w:val="0"/>
        </w:rPr>
        <w:t>centre</w:t>
      </w:r>
      <w:proofErr w:type="spellEnd"/>
      <w:r>
        <w:rPr>
          <w:b w:val="0"/>
        </w:rPr>
        <w:t xml:space="preserve"> on the left bank of Daugava River opposite to the iconic view of the Old Town – UNESCO heritage site. </w:t>
      </w:r>
      <w:r w:rsidR="00123245">
        <w:rPr>
          <w:b w:val="0"/>
        </w:rPr>
        <w:t xml:space="preserve">The main building and accompanying infrastructure (technical) building is a landmark of the city, and is reachable in 10 minutes by foot from the city </w:t>
      </w:r>
      <w:proofErr w:type="spellStart"/>
      <w:r w:rsidR="00123245">
        <w:rPr>
          <w:b w:val="0"/>
        </w:rPr>
        <w:t>centre</w:t>
      </w:r>
      <w:proofErr w:type="spellEnd"/>
      <w:r w:rsidR="00123245">
        <w:rPr>
          <w:b w:val="0"/>
        </w:rPr>
        <w:t xml:space="preserve">. University of Latvia is developing its new campus next to the main library building (5 </w:t>
      </w:r>
      <w:proofErr w:type="spellStart"/>
      <w:r w:rsidR="00123245">
        <w:rPr>
          <w:b w:val="0"/>
        </w:rPr>
        <w:t>minutes walk</w:t>
      </w:r>
      <w:proofErr w:type="spellEnd"/>
      <w:r w:rsidR="00123245">
        <w:rPr>
          <w:b w:val="0"/>
        </w:rPr>
        <w:t xml:space="preserve">), the first opened building is the </w:t>
      </w:r>
      <w:r w:rsidRPr="008F2943">
        <w:rPr>
          <w:b w:val="0"/>
        </w:rPr>
        <w:t>Academic Center for Natural Sciences</w:t>
      </w:r>
      <w:r w:rsidR="00123245">
        <w:rPr>
          <w:b w:val="0"/>
        </w:rPr>
        <w:t xml:space="preserve">. In the vicinity of the main library building (10-20 </w:t>
      </w:r>
      <w:proofErr w:type="spellStart"/>
      <w:r w:rsidR="00123245">
        <w:rPr>
          <w:b w:val="0"/>
        </w:rPr>
        <w:t>minutes drive</w:t>
      </w:r>
      <w:proofErr w:type="spellEnd"/>
      <w:r w:rsidR="00123245">
        <w:rPr>
          <w:b w:val="0"/>
        </w:rPr>
        <w:t xml:space="preserve">) are located </w:t>
      </w:r>
      <w:r>
        <w:rPr>
          <w:b w:val="0"/>
        </w:rPr>
        <w:t xml:space="preserve">Riga Technical University and its campus, </w:t>
      </w:r>
      <w:r w:rsidRPr="008F2943">
        <w:rPr>
          <w:b w:val="0"/>
        </w:rPr>
        <w:t>R</w:t>
      </w:r>
      <w:r w:rsidR="00123245">
        <w:rPr>
          <w:b w:val="0"/>
        </w:rPr>
        <w:t>i</w:t>
      </w:r>
      <w:r w:rsidRPr="008F2943">
        <w:rPr>
          <w:b w:val="0"/>
        </w:rPr>
        <w:t xml:space="preserve">ga </w:t>
      </w:r>
      <w:proofErr w:type="spellStart"/>
      <w:r w:rsidRPr="008F2943">
        <w:rPr>
          <w:b w:val="0"/>
        </w:rPr>
        <w:t>Stradi</w:t>
      </w:r>
      <w:r w:rsidR="00123245">
        <w:rPr>
          <w:b w:val="0"/>
        </w:rPr>
        <w:t>ns</w:t>
      </w:r>
      <w:proofErr w:type="spellEnd"/>
      <w:r w:rsidRPr="008F2943">
        <w:rPr>
          <w:b w:val="0"/>
        </w:rPr>
        <w:t xml:space="preserve"> University</w:t>
      </w:r>
      <w:r w:rsidR="005F3426">
        <w:rPr>
          <w:b w:val="0"/>
        </w:rPr>
        <w:t xml:space="preserve"> and its campus</w:t>
      </w:r>
      <w:r w:rsidR="00123245">
        <w:rPr>
          <w:b w:val="0"/>
        </w:rPr>
        <w:t xml:space="preserve"> and</w:t>
      </w:r>
      <w:r>
        <w:rPr>
          <w:b w:val="0"/>
        </w:rPr>
        <w:t xml:space="preserve"> </w:t>
      </w:r>
      <w:r w:rsidR="005F3426">
        <w:rPr>
          <w:b w:val="0"/>
        </w:rPr>
        <w:t>RISEBA (</w:t>
      </w:r>
      <w:r w:rsidR="005F3426" w:rsidRPr="005F3426">
        <w:rPr>
          <w:b w:val="0"/>
        </w:rPr>
        <w:t>University of Business, Arts and Technology</w:t>
      </w:r>
      <w:r w:rsidR="005F3426">
        <w:rPr>
          <w:b w:val="0"/>
        </w:rPr>
        <w:t xml:space="preserve">) </w:t>
      </w:r>
      <w:r w:rsidR="00123245">
        <w:rPr>
          <w:b w:val="0"/>
        </w:rPr>
        <w:t>m</w:t>
      </w:r>
      <w:r w:rsidR="005F3426">
        <w:rPr>
          <w:b w:val="0"/>
        </w:rPr>
        <w:t>ain building and</w:t>
      </w:r>
      <w:r w:rsidR="005F3426" w:rsidRPr="005F3426">
        <w:rPr>
          <w:b w:val="0"/>
        </w:rPr>
        <w:t xml:space="preserve"> </w:t>
      </w:r>
      <w:r w:rsidRPr="008F2943">
        <w:rPr>
          <w:b w:val="0"/>
        </w:rPr>
        <w:t>Architecture and Media Centre</w:t>
      </w:r>
      <w:r w:rsidR="005F3426">
        <w:rPr>
          <w:b w:val="0"/>
        </w:rPr>
        <w:t>.</w:t>
      </w:r>
    </w:p>
    <w:p w14:paraId="1954065E" w14:textId="78ABB4BB" w:rsidR="00541CE1" w:rsidRPr="00B76802" w:rsidRDefault="00541CE1" w:rsidP="008F2943">
      <w:pPr>
        <w:pStyle w:val="Question"/>
        <w:numPr>
          <w:ilvl w:val="0"/>
          <w:numId w:val="0"/>
        </w:numPr>
        <w:ind w:left="518"/>
        <w:rPr>
          <w:b w:val="0"/>
        </w:rPr>
      </w:pPr>
      <w:proofErr w:type="spellStart"/>
      <w:r>
        <w:rPr>
          <w:b w:val="0"/>
        </w:rPr>
        <w:t>Silakrogs</w:t>
      </w:r>
      <w:proofErr w:type="spellEnd"/>
      <w:r>
        <w:rPr>
          <w:b w:val="0"/>
        </w:rPr>
        <w:t xml:space="preserve"> Repository building is located 25km </w:t>
      </w:r>
      <w:r w:rsidR="00123245">
        <w:rPr>
          <w:b w:val="0"/>
        </w:rPr>
        <w:t xml:space="preserve">(40 </w:t>
      </w:r>
      <w:proofErr w:type="spellStart"/>
      <w:r w:rsidR="00123245">
        <w:rPr>
          <w:b w:val="0"/>
        </w:rPr>
        <w:t>minutes drive</w:t>
      </w:r>
      <w:proofErr w:type="spellEnd"/>
      <w:r w:rsidR="00123245">
        <w:rPr>
          <w:b w:val="0"/>
        </w:rPr>
        <w:t xml:space="preserve"> from the main building) </w:t>
      </w:r>
      <w:r>
        <w:rPr>
          <w:b w:val="0"/>
        </w:rPr>
        <w:t>away from Riga.</w:t>
      </w:r>
    </w:p>
    <w:p w14:paraId="758C7C56" w14:textId="77777777" w:rsidR="00DC6D74" w:rsidRDefault="00DC6D74" w:rsidP="00E873F6">
      <w:pPr>
        <w:pStyle w:val="Question"/>
      </w:pPr>
      <w:r>
        <w:t xml:space="preserve">CENL has provided a map of your headquarter location at the </w:t>
      </w:r>
      <w:proofErr w:type="spellStart"/>
      <w:r>
        <w:t>centre</w:t>
      </w:r>
      <w:proofErr w:type="spellEnd"/>
      <w:r>
        <w:t xml:space="preserve"> of a 500m radius</w:t>
      </w:r>
      <w:r w:rsidR="00B76802">
        <w:t xml:space="preserve"> – taken as a screenshot from Google maps</w:t>
      </w:r>
      <w:r>
        <w:t xml:space="preserve">. </w:t>
      </w:r>
      <w:r w:rsidR="00B76802">
        <w:t>If this is not the correct location of your library building, please supply an alternative screen shot.</w:t>
      </w:r>
    </w:p>
    <w:p w14:paraId="298AE482" w14:textId="77777777" w:rsidR="00DC6D74" w:rsidRDefault="001667EB" w:rsidP="00B76802">
      <w:pPr>
        <w:ind w:firstLine="567"/>
      </w:pPr>
      <w:r>
        <w:rPr>
          <w:noProof/>
          <w:lang w:val="de-AT" w:eastAsia="de-AT"/>
        </w:rPr>
        <w:drawing>
          <wp:inline distT="0" distB="0" distL="0" distR="0" wp14:anchorId="6B64805C" wp14:editId="099D4642">
            <wp:extent cx="5937885" cy="362140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D0D0B" w14:textId="77777777" w:rsidR="00DC6D74" w:rsidRDefault="00DC6D74" w:rsidP="00E873F6">
      <w:pPr>
        <w:pStyle w:val="Question"/>
      </w:pPr>
      <w:r>
        <w:t>Please provide details of major governmental, cultural or significant institutions within this vicinity (within a 500m radius).</w:t>
      </w:r>
    </w:p>
    <w:p w14:paraId="029A3338" w14:textId="1E9E2025" w:rsidR="00DC6D74" w:rsidRDefault="0069659E" w:rsidP="001D728B">
      <w:pPr>
        <w:pStyle w:val="Listenabsatz"/>
        <w:ind w:left="567"/>
      </w:pPr>
      <w:r>
        <w:t xml:space="preserve">Latvian Railway History Museum, </w:t>
      </w:r>
      <w:r w:rsidR="002D606C" w:rsidRPr="002D606C">
        <w:t xml:space="preserve">Academic </w:t>
      </w:r>
      <w:proofErr w:type="spellStart"/>
      <w:r w:rsidR="002D606C" w:rsidRPr="002D606C">
        <w:t>Center</w:t>
      </w:r>
      <w:proofErr w:type="spellEnd"/>
      <w:r w:rsidR="002D606C" w:rsidRPr="002D606C">
        <w:t xml:space="preserve"> for Natural Sciences of the University of Latvia and new University campus area</w:t>
      </w:r>
      <w:r w:rsidR="002D606C">
        <w:t>, across the river – Riga Old Town and Riga Municipality.</w:t>
      </w:r>
    </w:p>
    <w:p w14:paraId="70ABA51C" w14:textId="77777777" w:rsidR="00DC6D74" w:rsidRDefault="00DC6D74" w:rsidP="00E873F6">
      <w:pPr>
        <w:pStyle w:val="Question"/>
      </w:pPr>
      <w:r>
        <w:lastRenderedPageBreak/>
        <w:t>Please describe all the transport options for reaching each of your library buildings open to researchers and the public.</w:t>
      </w:r>
    </w:p>
    <w:p w14:paraId="32FAA816" w14:textId="2AD1BC5D" w:rsidR="00B76802" w:rsidRPr="00444E72" w:rsidRDefault="002D606C" w:rsidP="00444E72">
      <w:pPr>
        <w:pStyle w:val="Question"/>
        <w:numPr>
          <w:ilvl w:val="0"/>
          <w:numId w:val="0"/>
        </w:numPr>
        <w:ind w:left="1085"/>
        <w:rPr>
          <w:b w:val="0"/>
        </w:rPr>
      </w:pPr>
      <w:r w:rsidRPr="002D606C">
        <w:rPr>
          <w:b w:val="0"/>
        </w:rPr>
        <w:t>Bus: #3, #4, #4Z, #7, #8, #10, #21, #22, #23, #25, #26, #30, #35, #38, #39, #43, #55</w:t>
      </w:r>
      <w:r w:rsidR="001D728B">
        <w:rPr>
          <w:b w:val="0"/>
        </w:rPr>
        <w:br/>
      </w:r>
      <w:r>
        <w:rPr>
          <w:b w:val="0"/>
        </w:rPr>
        <w:t>Tram: #1, #2</w:t>
      </w:r>
      <w:r w:rsidRPr="002D606C">
        <w:rPr>
          <w:b w:val="0"/>
        </w:rPr>
        <w:t>, #5, #10</w:t>
      </w:r>
      <w:r w:rsidR="001D728B">
        <w:rPr>
          <w:b w:val="0"/>
        </w:rPr>
        <w:br/>
        <w:t>Trolleyb</w:t>
      </w:r>
      <w:r w:rsidRPr="002D606C">
        <w:rPr>
          <w:b w:val="0"/>
        </w:rPr>
        <w:t>us: #9, #27</w:t>
      </w:r>
      <w:r w:rsidR="001D728B">
        <w:rPr>
          <w:b w:val="0"/>
        </w:rPr>
        <w:br/>
      </w:r>
      <w:r w:rsidRPr="001400E4">
        <w:rPr>
          <w:b w:val="0"/>
        </w:rPr>
        <w:t xml:space="preserve">Minibus: </w:t>
      </w:r>
      <w:r w:rsidR="001400E4" w:rsidRPr="001400E4">
        <w:rPr>
          <w:b w:val="0"/>
        </w:rPr>
        <w:t>#</w:t>
      </w:r>
      <w:r w:rsidR="00F778C9" w:rsidRPr="001400E4">
        <w:rPr>
          <w:b w:val="0"/>
        </w:rPr>
        <w:t>222,</w:t>
      </w:r>
      <w:r w:rsidR="001400E4" w:rsidRPr="001400E4">
        <w:rPr>
          <w:b w:val="0"/>
        </w:rPr>
        <w:t xml:space="preserve"> #</w:t>
      </w:r>
      <w:r w:rsidR="00F778C9" w:rsidRPr="001400E4">
        <w:rPr>
          <w:b w:val="0"/>
        </w:rPr>
        <w:t>238,</w:t>
      </w:r>
      <w:r w:rsidR="001400E4" w:rsidRPr="001400E4">
        <w:rPr>
          <w:b w:val="0"/>
        </w:rPr>
        <w:t xml:space="preserve"> #</w:t>
      </w:r>
      <w:r w:rsidR="00F778C9" w:rsidRPr="001400E4">
        <w:rPr>
          <w:b w:val="0"/>
        </w:rPr>
        <w:t>244,</w:t>
      </w:r>
      <w:r w:rsidR="001400E4" w:rsidRPr="001400E4">
        <w:rPr>
          <w:b w:val="0"/>
        </w:rPr>
        <w:t xml:space="preserve"> #</w:t>
      </w:r>
      <w:r w:rsidR="00F778C9" w:rsidRPr="001400E4">
        <w:rPr>
          <w:b w:val="0"/>
        </w:rPr>
        <w:t>246,</w:t>
      </w:r>
      <w:r w:rsidR="001400E4" w:rsidRPr="001400E4">
        <w:rPr>
          <w:b w:val="0"/>
        </w:rPr>
        <w:t xml:space="preserve"> #</w:t>
      </w:r>
      <w:r w:rsidR="00F778C9" w:rsidRPr="001400E4">
        <w:rPr>
          <w:b w:val="0"/>
        </w:rPr>
        <w:t>263,</w:t>
      </w:r>
      <w:r w:rsidR="001400E4" w:rsidRPr="001400E4">
        <w:rPr>
          <w:b w:val="0"/>
        </w:rPr>
        <w:t xml:space="preserve"> #</w:t>
      </w:r>
      <w:r w:rsidR="00F778C9" w:rsidRPr="001400E4">
        <w:rPr>
          <w:b w:val="0"/>
        </w:rPr>
        <w:t>270,</w:t>
      </w:r>
      <w:r w:rsidR="001400E4" w:rsidRPr="001400E4">
        <w:rPr>
          <w:b w:val="0"/>
        </w:rPr>
        <w:t xml:space="preserve"> #</w:t>
      </w:r>
      <w:r w:rsidR="00F778C9" w:rsidRPr="001400E4">
        <w:rPr>
          <w:b w:val="0"/>
        </w:rPr>
        <w:t>271</w:t>
      </w:r>
    </w:p>
    <w:p w14:paraId="550F3553" w14:textId="77777777" w:rsidR="00AB5ED8" w:rsidRDefault="00AB5ED8" w:rsidP="00AB5ED8">
      <w:pPr>
        <w:pStyle w:val="berschrift1"/>
      </w:pPr>
      <w:r>
        <w:t>Chapter IV: Reading Rooms</w:t>
      </w:r>
      <w:r w:rsidR="00D14821">
        <w:t>, collections</w:t>
      </w:r>
      <w:r>
        <w:t xml:space="preserve"> and other interior library spaces</w:t>
      </w:r>
    </w:p>
    <w:p w14:paraId="437D891E" w14:textId="77777777" w:rsidR="00AB5ED8" w:rsidRDefault="00AB5ED8" w:rsidP="00AB5ED8">
      <w:pPr>
        <w:pStyle w:val="Question"/>
      </w:pPr>
      <w:r>
        <w:t>What is the total number of seats in all your reading rooms across all sites?</w:t>
      </w:r>
    </w:p>
    <w:p w14:paraId="4202272E" w14:textId="7D790643" w:rsidR="00AB5ED8" w:rsidRPr="00B76802" w:rsidRDefault="00F778C9" w:rsidP="00AB5ED8">
      <w:pPr>
        <w:pStyle w:val="Question"/>
        <w:numPr>
          <w:ilvl w:val="0"/>
          <w:numId w:val="0"/>
        </w:numPr>
        <w:ind w:left="144" w:firstLine="374"/>
        <w:rPr>
          <w:b w:val="0"/>
        </w:rPr>
      </w:pPr>
      <w:r w:rsidRPr="00376204">
        <w:rPr>
          <w:b w:val="0"/>
        </w:rPr>
        <w:t>988</w:t>
      </w:r>
      <w:r w:rsidR="00376204" w:rsidRPr="00376204">
        <w:rPr>
          <w:b w:val="0"/>
        </w:rPr>
        <w:t xml:space="preserve"> seats</w:t>
      </w:r>
      <w:r w:rsidRPr="00376204">
        <w:rPr>
          <w:b w:val="0"/>
        </w:rPr>
        <w:t xml:space="preserve"> + 48 </w:t>
      </w:r>
      <w:r w:rsidR="00376204" w:rsidRPr="00376204">
        <w:rPr>
          <w:b w:val="0"/>
        </w:rPr>
        <w:t xml:space="preserve">seats in public areas </w:t>
      </w:r>
      <w:r w:rsidR="00376204">
        <w:rPr>
          <w:b w:val="0"/>
        </w:rPr>
        <w:t>of</w:t>
      </w:r>
      <w:r w:rsidR="00376204" w:rsidRPr="00376204">
        <w:rPr>
          <w:b w:val="0"/>
        </w:rPr>
        <w:t xml:space="preserve"> reading room</w:t>
      </w:r>
      <w:r w:rsidR="00376204">
        <w:rPr>
          <w:b w:val="0"/>
        </w:rPr>
        <w:t>s</w:t>
      </w:r>
    </w:p>
    <w:p w14:paraId="67A5DD09" w14:textId="77777777" w:rsidR="00AB5ED8" w:rsidRDefault="00AB5ED8" w:rsidP="00AB5ED8">
      <w:pPr>
        <w:pStyle w:val="Question"/>
      </w:pPr>
      <w:r>
        <w:t xml:space="preserve">What is the total square </w:t>
      </w:r>
      <w:proofErr w:type="spellStart"/>
      <w:r>
        <w:t>mete</w:t>
      </w:r>
      <w:r w:rsidR="00C03038">
        <w:t>rage</w:t>
      </w:r>
      <w:proofErr w:type="spellEnd"/>
      <w:r>
        <w:t xml:space="preserve"> of all your reading rooms across all sites?</w:t>
      </w:r>
    </w:p>
    <w:p w14:paraId="611D8D7D" w14:textId="77777777" w:rsidR="00DC6D74" w:rsidRDefault="00AB5ED8" w:rsidP="00AB5ED8">
      <w:pPr>
        <w:ind w:firstLine="567"/>
      </w:pPr>
      <w:r w:rsidRPr="00B76802">
        <w:rPr>
          <w:b/>
        </w:rPr>
        <w:t xml:space="preserve"> </w:t>
      </w:r>
      <w:r w:rsidR="00F778C9" w:rsidRPr="00376204">
        <w:rPr>
          <w:b/>
        </w:rPr>
        <w:t>8</w:t>
      </w:r>
      <w:r w:rsidR="006E2D9D" w:rsidRPr="00376204">
        <w:rPr>
          <w:b/>
        </w:rPr>
        <w:t>688</w:t>
      </w:r>
      <w:r w:rsidR="00F778C9" w:rsidRPr="00376204">
        <w:rPr>
          <w:b/>
        </w:rPr>
        <w:t xml:space="preserve"> m²</w:t>
      </w:r>
    </w:p>
    <w:p w14:paraId="45C9F1D7" w14:textId="77777777" w:rsidR="00AB5ED8" w:rsidRDefault="00DC6D74" w:rsidP="00AB5ED8">
      <w:pPr>
        <w:pStyle w:val="Question"/>
      </w:pPr>
      <w:r>
        <w:t>Please list your reading rooms (type, large, by collection) and individual capacity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198"/>
        <w:gridCol w:w="2245"/>
        <w:gridCol w:w="2237"/>
        <w:gridCol w:w="1950"/>
      </w:tblGrid>
      <w:tr w:rsidR="00AB5ED8" w:rsidRPr="0079207B" w14:paraId="71E50AF6" w14:textId="77777777" w:rsidTr="00AB5ED8">
        <w:tc>
          <w:tcPr>
            <w:tcW w:w="2243" w:type="dxa"/>
          </w:tcPr>
          <w:p w14:paraId="6F4FA17D" w14:textId="77777777" w:rsidR="00AB5ED8" w:rsidRPr="0079207B" w:rsidRDefault="00AB5ED8" w:rsidP="00DC6D74">
            <w:pPr>
              <w:pStyle w:val="Listenabsatz"/>
              <w:ind w:left="0"/>
            </w:pPr>
            <w:r w:rsidRPr="0079207B">
              <w:t>Reading Room Name</w:t>
            </w:r>
          </w:p>
        </w:tc>
        <w:tc>
          <w:tcPr>
            <w:tcW w:w="2310" w:type="dxa"/>
          </w:tcPr>
          <w:p w14:paraId="5CF33730" w14:textId="77777777" w:rsidR="00AB5ED8" w:rsidRPr="0079207B" w:rsidRDefault="00AB5ED8" w:rsidP="00DC6D74">
            <w:pPr>
              <w:pStyle w:val="Listenabsatz"/>
              <w:ind w:left="0"/>
            </w:pPr>
            <w:r w:rsidRPr="0079207B">
              <w:t>Collection type</w:t>
            </w:r>
          </w:p>
        </w:tc>
        <w:tc>
          <w:tcPr>
            <w:tcW w:w="2303" w:type="dxa"/>
          </w:tcPr>
          <w:p w14:paraId="79991329" w14:textId="77777777" w:rsidR="00AB5ED8" w:rsidRPr="0079207B" w:rsidRDefault="00AB5ED8" w:rsidP="00DC6D74">
            <w:pPr>
              <w:pStyle w:val="Listenabsatz"/>
              <w:ind w:left="0"/>
            </w:pPr>
            <w:r w:rsidRPr="0079207B">
              <w:t>Individual room seat capacity</w:t>
            </w:r>
          </w:p>
        </w:tc>
        <w:tc>
          <w:tcPr>
            <w:tcW w:w="2000" w:type="dxa"/>
          </w:tcPr>
          <w:p w14:paraId="00810D3A" w14:textId="77777777" w:rsidR="00AB5ED8" w:rsidRPr="0079207B" w:rsidRDefault="00AB5ED8" w:rsidP="00AB5ED8">
            <w:pPr>
              <w:pStyle w:val="Listenabsatz"/>
              <w:ind w:left="0"/>
            </w:pPr>
            <w:r w:rsidRPr="0079207B">
              <w:t>Individual room square metres</w:t>
            </w:r>
          </w:p>
        </w:tc>
      </w:tr>
      <w:tr w:rsidR="00AB5ED8" w:rsidRPr="0079207B" w14:paraId="7870F7EE" w14:textId="77777777" w:rsidTr="00AB5ED8">
        <w:tc>
          <w:tcPr>
            <w:tcW w:w="2243" w:type="dxa"/>
          </w:tcPr>
          <w:p w14:paraId="7AE2759A" w14:textId="48F69A22" w:rsidR="00AB5ED8" w:rsidRPr="0079207B" w:rsidRDefault="00376204" w:rsidP="001D728B">
            <w:pPr>
              <w:pStyle w:val="Listenabsatz"/>
              <w:ind w:left="0"/>
            </w:pPr>
            <w:r w:rsidRPr="0079207B">
              <w:t xml:space="preserve">Reference and Information Centre, including </w:t>
            </w:r>
            <w:r w:rsidR="001D728B">
              <w:t xml:space="preserve">booths </w:t>
            </w:r>
            <w:r w:rsidRPr="0079207B">
              <w:t>for visually impaired people</w:t>
            </w:r>
            <w:r w:rsidR="00A90354" w:rsidRPr="0079207B">
              <w:t xml:space="preserve"> </w:t>
            </w:r>
            <w:r w:rsidRPr="0079207B">
              <w:t xml:space="preserve">and </w:t>
            </w:r>
            <w:r w:rsidR="001D728B">
              <w:t>class</w:t>
            </w:r>
            <w:r w:rsidRPr="0079207B">
              <w:t>room</w:t>
            </w:r>
          </w:p>
        </w:tc>
        <w:tc>
          <w:tcPr>
            <w:tcW w:w="2310" w:type="dxa"/>
          </w:tcPr>
          <w:p w14:paraId="5CC69273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48ED2935" w14:textId="77777777" w:rsidR="00AB5ED8" w:rsidRPr="0079207B" w:rsidRDefault="00DD1307" w:rsidP="00DD1307">
            <w:pPr>
              <w:pStyle w:val="Listenabsatz"/>
              <w:ind w:left="0"/>
            </w:pPr>
            <w:r w:rsidRPr="0079207B">
              <w:t>150</w:t>
            </w:r>
          </w:p>
        </w:tc>
        <w:tc>
          <w:tcPr>
            <w:tcW w:w="2000" w:type="dxa"/>
          </w:tcPr>
          <w:p w14:paraId="4D52B184" w14:textId="6FE6EBC4" w:rsidR="00AB5ED8" w:rsidRPr="0079207B" w:rsidRDefault="00DD1307" w:rsidP="00F778C9">
            <w:pPr>
              <w:pStyle w:val="Listenabsatz"/>
              <w:ind w:left="0"/>
            </w:pPr>
            <w:r w:rsidRPr="0079207B">
              <w:t>16</w:t>
            </w:r>
            <w:r w:rsidR="00F778C9" w:rsidRPr="0079207B">
              <w:t>89</w:t>
            </w:r>
          </w:p>
        </w:tc>
      </w:tr>
      <w:tr w:rsidR="00AB5ED8" w:rsidRPr="0079207B" w14:paraId="2701BD44" w14:textId="77777777" w:rsidTr="00AB5ED8">
        <w:tc>
          <w:tcPr>
            <w:tcW w:w="2243" w:type="dxa"/>
          </w:tcPr>
          <w:p w14:paraId="20E463A4" w14:textId="1D629718" w:rsidR="00AB5ED8" w:rsidRPr="0079207B" w:rsidRDefault="00376204" w:rsidP="00DC6D74">
            <w:pPr>
              <w:pStyle w:val="Listenabsatz"/>
              <w:ind w:left="0"/>
            </w:pPr>
            <w:r w:rsidRPr="0079207B">
              <w:t>Reading Room for Youth (Room -15+)</w:t>
            </w:r>
          </w:p>
        </w:tc>
        <w:tc>
          <w:tcPr>
            <w:tcW w:w="2310" w:type="dxa"/>
          </w:tcPr>
          <w:p w14:paraId="74CF5FEB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529FB64D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20</w:t>
            </w:r>
          </w:p>
        </w:tc>
        <w:tc>
          <w:tcPr>
            <w:tcW w:w="2000" w:type="dxa"/>
          </w:tcPr>
          <w:p w14:paraId="54219298" w14:textId="77777777" w:rsidR="00AB5ED8" w:rsidRPr="0079207B" w:rsidRDefault="00B141E9" w:rsidP="00DC6D74">
            <w:pPr>
              <w:pStyle w:val="Listenabsatz"/>
              <w:ind w:left="0"/>
            </w:pPr>
            <w:r w:rsidRPr="0079207B">
              <w:t>150</w:t>
            </w:r>
          </w:p>
        </w:tc>
      </w:tr>
      <w:tr w:rsidR="00AB5ED8" w:rsidRPr="0079207B" w14:paraId="7FC9D827" w14:textId="77777777" w:rsidTr="00AB5ED8">
        <w:tc>
          <w:tcPr>
            <w:tcW w:w="2243" w:type="dxa"/>
          </w:tcPr>
          <w:p w14:paraId="3F1F2756" w14:textId="77777777" w:rsidR="00376204" w:rsidRPr="0079207B" w:rsidRDefault="00376204" w:rsidP="00376204">
            <w:r w:rsidRPr="0079207B">
              <w:t>Baltic Research Centre for</w:t>
            </w:r>
          </w:p>
          <w:p w14:paraId="08C6B0B3" w14:textId="41AB7151" w:rsidR="00AB5ED8" w:rsidRPr="0079207B" w:rsidRDefault="00376204" w:rsidP="00376204">
            <w:pPr>
              <w:pStyle w:val="Listenabsatz"/>
              <w:ind w:left="0"/>
            </w:pPr>
            <w:r w:rsidRPr="0079207B">
              <w:t>East Asian Studies Library (</w:t>
            </w:r>
            <w:proofErr w:type="spellStart"/>
            <w:r w:rsidRPr="0079207B">
              <w:t>AsiaRes</w:t>
            </w:r>
            <w:proofErr w:type="spellEnd"/>
            <w:r w:rsidRPr="0079207B">
              <w:t>) Reading Room</w:t>
            </w:r>
          </w:p>
        </w:tc>
        <w:tc>
          <w:tcPr>
            <w:tcW w:w="2310" w:type="dxa"/>
          </w:tcPr>
          <w:p w14:paraId="49757215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39A66C2B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22</w:t>
            </w:r>
          </w:p>
        </w:tc>
        <w:tc>
          <w:tcPr>
            <w:tcW w:w="2000" w:type="dxa"/>
          </w:tcPr>
          <w:p w14:paraId="40906D9C" w14:textId="77777777" w:rsidR="00AB5ED8" w:rsidRPr="0079207B" w:rsidRDefault="00B141E9" w:rsidP="00DC6D74">
            <w:pPr>
              <w:pStyle w:val="Listenabsatz"/>
              <w:ind w:left="0"/>
            </w:pPr>
            <w:r w:rsidRPr="0079207B">
              <w:t>375</w:t>
            </w:r>
          </w:p>
        </w:tc>
      </w:tr>
      <w:tr w:rsidR="00AB5ED8" w:rsidRPr="0079207B" w14:paraId="5F9D975F" w14:textId="77777777" w:rsidTr="00AB5ED8">
        <w:tc>
          <w:tcPr>
            <w:tcW w:w="2243" w:type="dxa"/>
          </w:tcPr>
          <w:p w14:paraId="7D76523D" w14:textId="4CE7D9C7" w:rsidR="00AB5ED8" w:rsidRPr="0079207B" w:rsidRDefault="00376204" w:rsidP="00DC6D74">
            <w:pPr>
              <w:pStyle w:val="Listenabsatz"/>
              <w:ind w:left="0"/>
            </w:pPr>
            <w:r w:rsidRPr="0079207B">
              <w:t>Internet Reading Room</w:t>
            </w:r>
          </w:p>
        </w:tc>
        <w:tc>
          <w:tcPr>
            <w:tcW w:w="2310" w:type="dxa"/>
          </w:tcPr>
          <w:p w14:paraId="3F3DFAF3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47D121CE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22</w:t>
            </w:r>
          </w:p>
        </w:tc>
        <w:tc>
          <w:tcPr>
            <w:tcW w:w="2000" w:type="dxa"/>
          </w:tcPr>
          <w:p w14:paraId="3D0ABA65" w14:textId="77777777" w:rsidR="00AB5ED8" w:rsidRPr="0079207B" w:rsidRDefault="00B141E9" w:rsidP="00DC6D74">
            <w:pPr>
              <w:pStyle w:val="Listenabsatz"/>
              <w:ind w:left="0"/>
            </w:pPr>
            <w:r w:rsidRPr="0079207B">
              <w:t>155</w:t>
            </w:r>
          </w:p>
        </w:tc>
      </w:tr>
      <w:tr w:rsidR="00AB5ED8" w:rsidRPr="0079207B" w14:paraId="5E779FDF" w14:textId="77777777" w:rsidTr="00AB5ED8">
        <w:tc>
          <w:tcPr>
            <w:tcW w:w="2243" w:type="dxa"/>
          </w:tcPr>
          <w:p w14:paraId="3BC4F9D1" w14:textId="59C57F28" w:rsidR="00AB5ED8" w:rsidRPr="0079207B" w:rsidRDefault="008E55EF" w:rsidP="001D728B">
            <w:r w:rsidRPr="0079207B">
              <w:t xml:space="preserve">Humanities and Social Sciences Reading Room, including </w:t>
            </w:r>
            <w:r w:rsidR="001D728B">
              <w:t>2 classrooms</w:t>
            </w:r>
          </w:p>
        </w:tc>
        <w:tc>
          <w:tcPr>
            <w:tcW w:w="2310" w:type="dxa"/>
          </w:tcPr>
          <w:p w14:paraId="0EB0ACC2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2AE03C2F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258</w:t>
            </w:r>
          </w:p>
        </w:tc>
        <w:tc>
          <w:tcPr>
            <w:tcW w:w="2000" w:type="dxa"/>
          </w:tcPr>
          <w:p w14:paraId="7771A944" w14:textId="77777777" w:rsidR="00AB5ED8" w:rsidRPr="0079207B" w:rsidRDefault="00B141E9" w:rsidP="006E2D9D">
            <w:pPr>
              <w:pStyle w:val="Listenabsatz"/>
              <w:ind w:left="0"/>
            </w:pPr>
            <w:r w:rsidRPr="0079207B">
              <w:t>2</w:t>
            </w:r>
            <w:r w:rsidR="006E2D9D" w:rsidRPr="0079207B">
              <w:t>394</w:t>
            </w:r>
          </w:p>
        </w:tc>
      </w:tr>
      <w:tr w:rsidR="00AB5ED8" w:rsidRPr="0079207B" w14:paraId="0CFBBF37" w14:textId="77777777" w:rsidTr="00AB5ED8">
        <w:tc>
          <w:tcPr>
            <w:tcW w:w="2243" w:type="dxa"/>
          </w:tcPr>
          <w:p w14:paraId="5B23A797" w14:textId="77777777" w:rsidR="008E55EF" w:rsidRPr="0079207B" w:rsidRDefault="008E55EF" w:rsidP="008E55EF">
            <w:r w:rsidRPr="0079207B">
              <w:t>Technology and Science</w:t>
            </w:r>
          </w:p>
          <w:p w14:paraId="2E3D05C1" w14:textId="0F29A89E" w:rsidR="00AB5ED8" w:rsidRPr="0079207B" w:rsidRDefault="008E55EF" w:rsidP="001D728B">
            <w:pPr>
              <w:pStyle w:val="Listenabsatz"/>
              <w:ind w:left="0"/>
            </w:pPr>
            <w:r w:rsidRPr="0079207B">
              <w:t xml:space="preserve">Reading Room, including individual </w:t>
            </w:r>
            <w:r w:rsidR="001D728B">
              <w:t>booths</w:t>
            </w:r>
          </w:p>
        </w:tc>
        <w:tc>
          <w:tcPr>
            <w:tcW w:w="2310" w:type="dxa"/>
          </w:tcPr>
          <w:p w14:paraId="76128B7C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407E141A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121</w:t>
            </w:r>
          </w:p>
        </w:tc>
        <w:tc>
          <w:tcPr>
            <w:tcW w:w="2000" w:type="dxa"/>
          </w:tcPr>
          <w:p w14:paraId="3FD5ED41" w14:textId="77777777" w:rsidR="00AB5ED8" w:rsidRPr="0079207B" w:rsidRDefault="00B141E9" w:rsidP="00DC6D74">
            <w:pPr>
              <w:pStyle w:val="Listenabsatz"/>
              <w:ind w:left="0"/>
            </w:pPr>
            <w:r w:rsidRPr="0079207B">
              <w:t>873</w:t>
            </w:r>
          </w:p>
        </w:tc>
      </w:tr>
      <w:tr w:rsidR="00AB5ED8" w:rsidRPr="0079207B" w14:paraId="517CFCF7" w14:textId="77777777" w:rsidTr="00AB5ED8">
        <w:tc>
          <w:tcPr>
            <w:tcW w:w="2243" w:type="dxa"/>
          </w:tcPr>
          <w:p w14:paraId="30E36A56" w14:textId="4581F471" w:rsidR="00AB5ED8" w:rsidRPr="0079207B" w:rsidRDefault="008E55EF" w:rsidP="00DC6D74">
            <w:pPr>
              <w:pStyle w:val="Listenabsatz"/>
              <w:ind w:left="0"/>
            </w:pPr>
            <w:r w:rsidRPr="0079207B">
              <w:lastRenderedPageBreak/>
              <w:t>Periodicals Reading Room</w:t>
            </w:r>
          </w:p>
        </w:tc>
        <w:tc>
          <w:tcPr>
            <w:tcW w:w="2310" w:type="dxa"/>
          </w:tcPr>
          <w:p w14:paraId="1F73386A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224805D0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72</w:t>
            </w:r>
          </w:p>
        </w:tc>
        <w:tc>
          <w:tcPr>
            <w:tcW w:w="2000" w:type="dxa"/>
          </w:tcPr>
          <w:p w14:paraId="4013C518" w14:textId="77777777" w:rsidR="00AB5ED8" w:rsidRPr="0079207B" w:rsidRDefault="00B141E9" w:rsidP="00DC6D74">
            <w:pPr>
              <w:pStyle w:val="Listenabsatz"/>
              <w:ind w:left="0"/>
            </w:pPr>
            <w:r w:rsidRPr="0079207B">
              <w:t>480</w:t>
            </w:r>
          </w:p>
        </w:tc>
      </w:tr>
      <w:tr w:rsidR="00AB5ED8" w:rsidRPr="0079207B" w14:paraId="73C0449F" w14:textId="77777777" w:rsidTr="00AB5ED8">
        <w:tc>
          <w:tcPr>
            <w:tcW w:w="2243" w:type="dxa"/>
          </w:tcPr>
          <w:p w14:paraId="43016200" w14:textId="6A96301B" w:rsidR="00AB5ED8" w:rsidRPr="0079207B" w:rsidRDefault="008E55EF" w:rsidP="001D728B">
            <w:r w:rsidRPr="0079207B">
              <w:t xml:space="preserve">Art Reading Room, including </w:t>
            </w:r>
            <w:r w:rsidR="001D728B">
              <w:t>a classroom</w:t>
            </w:r>
          </w:p>
        </w:tc>
        <w:tc>
          <w:tcPr>
            <w:tcW w:w="2310" w:type="dxa"/>
          </w:tcPr>
          <w:p w14:paraId="271984C6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1907738D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51</w:t>
            </w:r>
          </w:p>
        </w:tc>
        <w:tc>
          <w:tcPr>
            <w:tcW w:w="2000" w:type="dxa"/>
          </w:tcPr>
          <w:p w14:paraId="4DE8B6F9" w14:textId="77777777" w:rsidR="00AB5ED8" w:rsidRPr="0079207B" w:rsidRDefault="00B141E9" w:rsidP="00DC6D74">
            <w:pPr>
              <w:pStyle w:val="Listenabsatz"/>
              <w:ind w:left="0"/>
            </w:pPr>
            <w:r w:rsidRPr="0079207B">
              <w:t>228</w:t>
            </w:r>
          </w:p>
        </w:tc>
      </w:tr>
      <w:tr w:rsidR="00AB5ED8" w:rsidRPr="0079207B" w14:paraId="52D83526" w14:textId="77777777" w:rsidTr="00AB5ED8">
        <w:tc>
          <w:tcPr>
            <w:tcW w:w="2243" w:type="dxa"/>
          </w:tcPr>
          <w:p w14:paraId="27F2CBAA" w14:textId="77777777" w:rsidR="008E55EF" w:rsidRPr="0079207B" w:rsidRDefault="008E55EF" w:rsidP="008E55EF">
            <w:pPr>
              <w:rPr>
                <w:lang w:val="en-US"/>
              </w:rPr>
            </w:pPr>
            <w:r w:rsidRPr="0079207B">
              <w:rPr>
                <w:lang w:val="en-US"/>
              </w:rPr>
              <w:t>Music</w:t>
            </w:r>
          </w:p>
          <w:p w14:paraId="3215839F" w14:textId="7505D127" w:rsidR="00AB5ED8" w:rsidRPr="0079207B" w:rsidRDefault="008E55EF" w:rsidP="008E55EF">
            <w:pPr>
              <w:pStyle w:val="Listenabsatz"/>
              <w:ind w:left="0"/>
              <w:rPr>
                <w:lang w:val="en-US"/>
              </w:rPr>
            </w:pPr>
            <w:r w:rsidRPr="0079207B">
              <w:rPr>
                <w:lang w:val="en-US"/>
              </w:rPr>
              <w:t xml:space="preserve">Reading Room, including </w:t>
            </w:r>
            <w:r w:rsidR="001D728B">
              <w:rPr>
                <w:lang w:val="en-US"/>
              </w:rPr>
              <w:t xml:space="preserve">2 </w:t>
            </w:r>
            <w:r w:rsidR="007E3243" w:rsidRPr="0079207B">
              <w:rPr>
                <w:lang w:val="en-US"/>
              </w:rPr>
              <w:t>practice rooms</w:t>
            </w:r>
          </w:p>
        </w:tc>
        <w:tc>
          <w:tcPr>
            <w:tcW w:w="2310" w:type="dxa"/>
          </w:tcPr>
          <w:p w14:paraId="7E6727FA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56758B05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28</w:t>
            </w:r>
          </w:p>
        </w:tc>
        <w:tc>
          <w:tcPr>
            <w:tcW w:w="2000" w:type="dxa"/>
          </w:tcPr>
          <w:p w14:paraId="7663198D" w14:textId="77777777" w:rsidR="00AB5ED8" w:rsidRPr="0079207B" w:rsidRDefault="00B141E9" w:rsidP="00DC6D74">
            <w:pPr>
              <w:pStyle w:val="Listenabsatz"/>
              <w:ind w:left="0"/>
            </w:pPr>
            <w:r w:rsidRPr="0079207B">
              <w:t>366</w:t>
            </w:r>
          </w:p>
        </w:tc>
      </w:tr>
      <w:tr w:rsidR="00AB5ED8" w:rsidRPr="0079207B" w14:paraId="410E8130" w14:textId="77777777" w:rsidTr="00AB5ED8">
        <w:tc>
          <w:tcPr>
            <w:tcW w:w="2243" w:type="dxa"/>
          </w:tcPr>
          <w:p w14:paraId="4B7BE79E" w14:textId="041D6129" w:rsidR="00AB5ED8" w:rsidRPr="0079207B" w:rsidRDefault="008E55EF" w:rsidP="001D728B">
            <w:pPr>
              <w:pStyle w:val="Listenabsatz"/>
              <w:ind w:left="0"/>
              <w:rPr>
                <w:lang w:val="en-US"/>
              </w:rPr>
            </w:pPr>
            <w:r w:rsidRPr="0079207B">
              <w:rPr>
                <w:lang w:val="en-US"/>
              </w:rPr>
              <w:t xml:space="preserve">Audiovisual Reading Room, including </w:t>
            </w:r>
            <w:r w:rsidR="001D728B">
              <w:rPr>
                <w:lang w:val="en-US"/>
              </w:rPr>
              <w:t xml:space="preserve">6 individual and group booths </w:t>
            </w:r>
          </w:p>
        </w:tc>
        <w:tc>
          <w:tcPr>
            <w:tcW w:w="2310" w:type="dxa"/>
          </w:tcPr>
          <w:p w14:paraId="6B71790E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7B3DF40F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64</w:t>
            </w:r>
          </w:p>
        </w:tc>
        <w:tc>
          <w:tcPr>
            <w:tcW w:w="2000" w:type="dxa"/>
          </w:tcPr>
          <w:p w14:paraId="12C8EBE6" w14:textId="77777777" w:rsidR="00AB5ED8" w:rsidRPr="0079207B" w:rsidRDefault="00B141E9" w:rsidP="00DC6D74">
            <w:pPr>
              <w:pStyle w:val="Listenabsatz"/>
              <w:ind w:left="0"/>
            </w:pPr>
            <w:r w:rsidRPr="0079207B">
              <w:t>420</w:t>
            </w:r>
          </w:p>
        </w:tc>
      </w:tr>
      <w:tr w:rsidR="00AB5ED8" w:rsidRPr="0079207B" w14:paraId="3F828731" w14:textId="77777777" w:rsidTr="00AB5ED8">
        <w:tc>
          <w:tcPr>
            <w:tcW w:w="2243" w:type="dxa"/>
          </w:tcPr>
          <w:p w14:paraId="30CF3B7B" w14:textId="77777777" w:rsidR="008E55EF" w:rsidRPr="0079207B" w:rsidRDefault="008E55EF" w:rsidP="008E55EF">
            <w:proofErr w:type="spellStart"/>
            <w:r w:rsidRPr="0079207B">
              <w:t>Lettonica</w:t>
            </w:r>
            <w:proofErr w:type="spellEnd"/>
            <w:r w:rsidRPr="0079207B">
              <w:t xml:space="preserve"> and Baltic</w:t>
            </w:r>
          </w:p>
          <w:p w14:paraId="3FB3D399" w14:textId="03C3538D" w:rsidR="008E55EF" w:rsidRPr="0079207B" w:rsidRDefault="008E55EF" w:rsidP="008E55EF">
            <w:r w:rsidRPr="0079207B">
              <w:t xml:space="preserve">Reading Room, including individual </w:t>
            </w:r>
            <w:r w:rsidR="001D728B">
              <w:t>booths, and</w:t>
            </w:r>
            <w:r w:rsidRPr="0079207B">
              <w:t xml:space="preserve"> Rare Books and</w:t>
            </w:r>
          </w:p>
          <w:p w14:paraId="647EF5D6" w14:textId="70C977DC" w:rsidR="00AB5ED8" w:rsidRPr="0079207B" w:rsidRDefault="008E55EF" w:rsidP="008E55EF">
            <w:pPr>
              <w:pStyle w:val="Listenabsatz"/>
              <w:ind w:left="0"/>
            </w:pPr>
            <w:r w:rsidRPr="0079207B">
              <w:t>Manuscripts Reading Room</w:t>
            </w:r>
          </w:p>
        </w:tc>
        <w:tc>
          <w:tcPr>
            <w:tcW w:w="2310" w:type="dxa"/>
          </w:tcPr>
          <w:p w14:paraId="75AA060E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16B735D5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72</w:t>
            </w:r>
          </w:p>
        </w:tc>
        <w:tc>
          <w:tcPr>
            <w:tcW w:w="2000" w:type="dxa"/>
          </w:tcPr>
          <w:p w14:paraId="0D98F1D7" w14:textId="77777777" w:rsidR="00AB5ED8" w:rsidRPr="0079207B" w:rsidRDefault="00D46C8B" w:rsidP="00DC6D74">
            <w:pPr>
              <w:pStyle w:val="Listenabsatz"/>
              <w:ind w:left="0"/>
            </w:pPr>
            <w:r w:rsidRPr="0079207B">
              <w:t>524</w:t>
            </w:r>
          </w:p>
        </w:tc>
      </w:tr>
      <w:tr w:rsidR="00A90354" w:rsidRPr="0079207B" w14:paraId="69DDF9B3" w14:textId="77777777" w:rsidTr="00AB5ED8">
        <w:tc>
          <w:tcPr>
            <w:tcW w:w="2243" w:type="dxa"/>
          </w:tcPr>
          <w:p w14:paraId="0D894496" w14:textId="6FDCF17C" w:rsidR="00A90354" w:rsidRPr="0079207B" w:rsidRDefault="008E55EF" w:rsidP="008E55EF">
            <w:r w:rsidRPr="0079207B">
              <w:t>Archives of Latvian Folklore of the Institute of Literature, Folklore and Art* (University of Latvia)</w:t>
            </w:r>
          </w:p>
        </w:tc>
        <w:tc>
          <w:tcPr>
            <w:tcW w:w="2310" w:type="dxa"/>
          </w:tcPr>
          <w:p w14:paraId="6618E38A" w14:textId="77777777" w:rsidR="00A90354" w:rsidRPr="0079207B" w:rsidRDefault="00A90354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63DE160C" w14:textId="77777777" w:rsidR="00A90354" w:rsidRPr="0079207B" w:rsidRDefault="00DD1307" w:rsidP="00DC6D74">
            <w:pPr>
              <w:pStyle w:val="Listenabsatz"/>
              <w:ind w:left="0"/>
            </w:pPr>
            <w:r w:rsidRPr="0079207B">
              <w:t>18</w:t>
            </w:r>
          </w:p>
        </w:tc>
        <w:tc>
          <w:tcPr>
            <w:tcW w:w="2000" w:type="dxa"/>
          </w:tcPr>
          <w:p w14:paraId="5A00C04C" w14:textId="77777777" w:rsidR="00A90354" w:rsidRPr="0079207B" w:rsidRDefault="00D46C8B" w:rsidP="00DC6D74">
            <w:pPr>
              <w:pStyle w:val="Listenabsatz"/>
              <w:ind w:left="0"/>
            </w:pPr>
            <w:r w:rsidRPr="0079207B">
              <w:t>151</w:t>
            </w:r>
          </w:p>
        </w:tc>
      </w:tr>
      <w:tr w:rsidR="00AB5ED8" w:rsidRPr="0079207B" w14:paraId="3930FB39" w14:textId="77777777" w:rsidTr="00AB5ED8">
        <w:tc>
          <w:tcPr>
            <w:tcW w:w="2243" w:type="dxa"/>
          </w:tcPr>
          <w:p w14:paraId="03C13CEB" w14:textId="10A4AC11" w:rsidR="00AB5ED8" w:rsidRPr="0079207B" w:rsidRDefault="008E55EF" w:rsidP="00DC6D74">
            <w:pPr>
              <w:pStyle w:val="Listenabsatz"/>
              <w:ind w:left="0"/>
              <w:rPr>
                <w:lang w:val="en-US"/>
              </w:rPr>
            </w:pPr>
            <w:r w:rsidRPr="0079207B">
              <w:rPr>
                <w:lang w:val="en-US"/>
              </w:rPr>
              <w:t>Maps Reading Room, Small Prints Reading Room</w:t>
            </w:r>
          </w:p>
        </w:tc>
        <w:tc>
          <w:tcPr>
            <w:tcW w:w="2310" w:type="dxa"/>
          </w:tcPr>
          <w:p w14:paraId="274AC4A3" w14:textId="77777777" w:rsidR="00AB5ED8" w:rsidRPr="0079207B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7A665CB4" w14:textId="77777777" w:rsidR="00AB5ED8" w:rsidRPr="0079207B" w:rsidRDefault="00DD1307" w:rsidP="00DC6D74">
            <w:pPr>
              <w:pStyle w:val="Listenabsatz"/>
              <w:ind w:left="0"/>
            </w:pPr>
            <w:r w:rsidRPr="0079207B">
              <w:t>30</w:t>
            </w:r>
          </w:p>
        </w:tc>
        <w:tc>
          <w:tcPr>
            <w:tcW w:w="2000" w:type="dxa"/>
          </w:tcPr>
          <w:p w14:paraId="43FF6E23" w14:textId="77777777" w:rsidR="00AB5ED8" w:rsidRPr="0079207B" w:rsidRDefault="00D46C8B" w:rsidP="00DC6D74">
            <w:pPr>
              <w:pStyle w:val="Listenabsatz"/>
              <w:ind w:left="0"/>
            </w:pPr>
            <w:r w:rsidRPr="0079207B">
              <w:t>315</w:t>
            </w:r>
          </w:p>
        </w:tc>
      </w:tr>
      <w:tr w:rsidR="00A90354" w:rsidRPr="0079207B" w14:paraId="51F10858" w14:textId="77777777" w:rsidTr="00AB5ED8">
        <w:tc>
          <w:tcPr>
            <w:tcW w:w="2243" w:type="dxa"/>
          </w:tcPr>
          <w:p w14:paraId="3C0250A2" w14:textId="3FDC24A1" w:rsidR="00A90354" w:rsidRPr="0079207B" w:rsidRDefault="008E55EF" w:rsidP="00DC6D74">
            <w:pPr>
              <w:pStyle w:val="Listenabsatz"/>
              <w:ind w:left="0"/>
              <w:rPr>
                <w:lang w:val="en-US"/>
              </w:rPr>
            </w:pPr>
            <w:r w:rsidRPr="0079207B">
              <w:rPr>
                <w:lang w:val="en-US"/>
              </w:rPr>
              <w:t>Danish Cultural Institute**</w:t>
            </w:r>
          </w:p>
          <w:p w14:paraId="272290A0" w14:textId="2DBCA083" w:rsidR="008E55EF" w:rsidRPr="0079207B" w:rsidRDefault="008E55EF" w:rsidP="00DC6D74">
            <w:pPr>
              <w:pStyle w:val="Listenabsatz"/>
              <w:ind w:left="0"/>
              <w:rPr>
                <w:lang w:val="en-US"/>
              </w:rPr>
            </w:pPr>
            <w:r w:rsidRPr="0079207B">
              <w:rPr>
                <w:lang w:val="en-US"/>
              </w:rPr>
              <w:t>(Government of Denmark)</w:t>
            </w:r>
          </w:p>
        </w:tc>
        <w:tc>
          <w:tcPr>
            <w:tcW w:w="2310" w:type="dxa"/>
          </w:tcPr>
          <w:p w14:paraId="74131892" w14:textId="77777777" w:rsidR="00A90354" w:rsidRPr="0079207B" w:rsidRDefault="00A90354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1BA2A010" w14:textId="77777777" w:rsidR="00A90354" w:rsidRPr="0079207B" w:rsidRDefault="00DD1307" w:rsidP="00DC6D74">
            <w:pPr>
              <w:pStyle w:val="Listenabsatz"/>
              <w:ind w:left="0"/>
            </w:pPr>
            <w:r w:rsidRPr="0079207B">
              <w:t>6</w:t>
            </w:r>
          </w:p>
        </w:tc>
        <w:tc>
          <w:tcPr>
            <w:tcW w:w="2000" w:type="dxa"/>
          </w:tcPr>
          <w:p w14:paraId="48E34594" w14:textId="77777777" w:rsidR="00A90354" w:rsidRPr="0079207B" w:rsidRDefault="00D46C8B" w:rsidP="00DC6D74">
            <w:pPr>
              <w:pStyle w:val="Listenabsatz"/>
              <w:ind w:left="0"/>
            </w:pPr>
            <w:r w:rsidRPr="0079207B">
              <w:t>132</w:t>
            </w:r>
          </w:p>
        </w:tc>
      </w:tr>
      <w:tr w:rsidR="001D728B" w:rsidRPr="0079207B" w14:paraId="2B9918A4" w14:textId="77777777" w:rsidTr="00AB5ED8">
        <w:tc>
          <w:tcPr>
            <w:tcW w:w="2243" w:type="dxa"/>
          </w:tcPr>
          <w:p w14:paraId="5A81A9AE" w14:textId="19918360" w:rsidR="001D728B" w:rsidRPr="0079207B" w:rsidRDefault="0029400A" w:rsidP="0029400A">
            <w:pPr>
              <w:pStyle w:val="Listenabsatz"/>
              <w:ind w:left="0"/>
              <w:rPr>
                <w:lang w:val="en-US"/>
              </w:rPr>
            </w:pPr>
            <w:r>
              <w:rPr>
                <w:lang w:val="en-US"/>
              </w:rPr>
              <w:t>John Fitzgerald Kennedy reading room (US Embassy)</w:t>
            </w:r>
          </w:p>
        </w:tc>
        <w:tc>
          <w:tcPr>
            <w:tcW w:w="2310" w:type="dxa"/>
          </w:tcPr>
          <w:p w14:paraId="3B5761DC" w14:textId="77777777" w:rsidR="001D728B" w:rsidRPr="0079207B" w:rsidRDefault="001D728B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2252131C" w14:textId="30F1EE90" w:rsidR="001D728B" w:rsidRPr="0079207B" w:rsidRDefault="001151A5" w:rsidP="00DC6D74">
            <w:pPr>
              <w:pStyle w:val="Listenabsatz"/>
              <w:ind w:left="0"/>
            </w:pPr>
            <w:r>
              <w:t>4</w:t>
            </w:r>
          </w:p>
        </w:tc>
        <w:tc>
          <w:tcPr>
            <w:tcW w:w="2000" w:type="dxa"/>
          </w:tcPr>
          <w:p w14:paraId="41B3D903" w14:textId="58E6B985" w:rsidR="001D728B" w:rsidRPr="0079207B" w:rsidRDefault="0029400A" w:rsidP="001151A5">
            <w:pPr>
              <w:pStyle w:val="Listenabsatz"/>
              <w:ind w:left="0"/>
            </w:pPr>
            <w:r>
              <w:t>10</w:t>
            </w:r>
            <w:r w:rsidR="001151A5">
              <w:t>6</w:t>
            </w:r>
          </w:p>
        </w:tc>
      </w:tr>
      <w:tr w:rsidR="00A90354" w:rsidRPr="0079207B" w14:paraId="7D4CD9CD" w14:textId="77777777" w:rsidTr="00AB5ED8">
        <w:tc>
          <w:tcPr>
            <w:tcW w:w="2243" w:type="dxa"/>
          </w:tcPr>
          <w:p w14:paraId="26DA000C" w14:textId="6FB54CFA" w:rsidR="00A90354" w:rsidRPr="0079207B" w:rsidRDefault="008E55EF" w:rsidP="00DC6D74">
            <w:pPr>
              <w:pStyle w:val="Listenabsatz"/>
              <w:ind w:left="0"/>
              <w:rPr>
                <w:lang w:val="en-US"/>
              </w:rPr>
            </w:pPr>
            <w:r w:rsidRPr="0079207B">
              <w:rPr>
                <w:lang w:val="en-US"/>
              </w:rPr>
              <w:t>Children's Literature Centre</w:t>
            </w:r>
          </w:p>
        </w:tc>
        <w:tc>
          <w:tcPr>
            <w:tcW w:w="2310" w:type="dxa"/>
          </w:tcPr>
          <w:p w14:paraId="14408B4D" w14:textId="77777777" w:rsidR="00A90354" w:rsidRPr="0079207B" w:rsidRDefault="00A90354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0B2CD2A1" w14:textId="77777777" w:rsidR="00A90354" w:rsidRPr="0079207B" w:rsidRDefault="00DD1307" w:rsidP="00DC6D74">
            <w:pPr>
              <w:pStyle w:val="Listenabsatz"/>
              <w:ind w:left="0"/>
            </w:pPr>
            <w:r w:rsidRPr="0079207B">
              <w:t>24</w:t>
            </w:r>
          </w:p>
        </w:tc>
        <w:tc>
          <w:tcPr>
            <w:tcW w:w="2000" w:type="dxa"/>
          </w:tcPr>
          <w:p w14:paraId="5199332B" w14:textId="77777777" w:rsidR="00A90354" w:rsidRPr="0079207B" w:rsidRDefault="00D46C8B" w:rsidP="00DC6D74">
            <w:pPr>
              <w:pStyle w:val="Listenabsatz"/>
              <w:ind w:left="0"/>
            </w:pPr>
            <w:r w:rsidRPr="0079207B">
              <w:t>255</w:t>
            </w:r>
          </w:p>
        </w:tc>
      </w:tr>
      <w:tr w:rsidR="00A90354" w:rsidRPr="002819E6" w14:paraId="0168D0D3" w14:textId="77777777" w:rsidTr="00AB5ED8">
        <w:tc>
          <w:tcPr>
            <w:tcW w:w="2243" w:type="dxa"/>
          </w:tcPr>
          <w:p w14:paraId="66151A86" w14:textId="77777777" w:rsidR="0079207B" w:rsidRPr="0079207B" w:rsidRDefault="0079207B" w:rsidP="0079207B">
            <w:pPr>
              <w:rPr>
                <w:lang w:val="en-US"/>
              </w:rPr>
            </w:pPr>
            <w:r w:rsidRPr="0079207B">
              <w:rPr>
                <w:lang w:val="en-US"/>
              </w:rPr>
              <w:t>Library and Information Science</w:t>
            </w:r>
          </w:p>
          <w:p w14:paraId="084C7DDE" w14:textId="4609A75F" w:rsidR="00A90354" w:rsidRPr="0079207B" w:rsidRDefault="0079207B" w:rsidP="001D728B">
            <w:pPr>
              <w:pStyle w:val="Listenabsatz"/>
              <w:ind w:left="0"/>
              <w:rPr>
                <w:lang w:val="en-US"/>
              </w:rPr>
            </w:pPr>
            <w:r w:rsidRPr="0079207B">
              <w:rPr>
                <w:lang w:val="en-US"/>
              </w:rPr>
              <w:t xml:space="preserve">Reading Room, </w:t>
            </w:r>
            <w:r w:rsidR="001D728B">
              <w:t xml:space="preserve">group work booth </w:t>
            </w:r>
          </w:p>
        </w:tc>
        <w:tc>
          <w:tcPr>
            <w:tcW w:w="2310" w:type="dxa"/>
          </w:tcPr>
          <w:p w14:paraId="798572CE" w14:textId="77777777" w:rsidR="00A90354" w:rsidRPr="0079207B" w:rsidRDefault="00A90354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14:paraId="0F923BC7" w14:textId="77777777" w:rsidR="00A90354" w:rsidRPr="0079207B" w:rsidRDefault="00DD1307" w:rsidP="00DC6D74">
            <w:pPr>
              <w:pStyle w:val="Listenabsatz"/>
              <w:ind w:left="0"/>
            </w:pPr>
            <w:r w:rsidRPr="0079207B">
              <w:t>30</w:t>
            </w:r>
          </w:p>
        </w:tc>
        <w:tc>
          <w:tcPr>
            <w:tcW w:w="2000" w:type="dxa"/>
          </w:tcPr>
          <w:p w14:paraId="780C0D58" w14:textId="77777777" w:rsidR="00A90354" w:rsidRPr="0079207B" w:rsidRDefault="00D46C8B" w:rsidP="00DC6D74">
            <w:pPr>
              <w:pStyle w:val="Listenabsatz"/>
              <w:ind w:left="0"/>
            </w:pPr>
            <w:r w:rsidRPr="0079207B">
              <w:t>181</w:t>
            </w:r>
          </w:p>
        </w:tc>
      </w:tr>
    </w:tbl>
    <w:p w14:paraId="2D1FD8D7" w14:textId="77777777" w:rsidR="00AB5ED8" w:rsidRDefault="00AB5ED8" w:rsidP="00AB5ED8">
      <w:pPr>
        <w:pStyle w:val="Question"/>
      </w:pPr>
      <w:r>
        <w:t>Do users register to use your Reading Rooms? If so, how?</w:t>
      </w:r>
    </w:p>
    <w:p w14:paraId="39CE6DB3" w14:textId="62D1C0E0" w:rsidR="00AB5ED8" w:rsidRDefault="002A2327" w:rsidP="009C17DB">
      <w:pPr>
        <w:ind w:left="518"/>
      </w:pPr>
      <w:r w:rsidRPr="005D63AF">
        <w:t>Yes</w:t>
      </w:r>
      <w:r w:rsidR="009C17DB" w:rsidRPr="005D63AF">
        <w:t xml:space="preserve">. </w:t>
      </w:r>
      <w:r w:rsidR="0029400A">
        <w:t xml:space="preserve">Any inhabitant or guest of Latvia can obtain a readers card free of charge from age of </w:t>
      </w:r>
      <w:proofErr w:type="gramStart"/>
      <w:r w:rsidR="0029400A">
        <w:t>5</w:t>
      </w:r>
      <w:proofErr w:type="gramEnd"/>
      <w:r w:rsidR="0029400A">
        <w:t xml:space="preserve"> </w:t>
      </w:r>
      <w:r w:rsidR="00F647FD">
        <w:t xml:space="preserve">at the </w:t>
      </w:r>
      <w:r w:rsidR="0029400A">
        <w:t xml:space="preserve">registration desk of the library </w:t>
      </w:r>
      <w:r w:rsidR="00F647FD">
        <w:t xml:space="preserve">or </w:t>
      </w:r>
      <w:r w:rsidR="00E86D52">
        <w:t>online</w:t>
      </w:r>
      <w:r w:rsidR="00F647FD">
        <w:t xml:space="preserve">: </w:t>
      </w:r>
      <w:hyperlink r:id="rId25" w:history="1">
        <w:r w:rsidR="00E86D52" w:rsidRPr="00EE0E81">
          <w:rPr>
            <w:rStyle w:val="Hyperlink"/>
          </w:rPr>
          <w:t>https://lasreg.lnb.lv/</w:t>
        </w:r>
      </w:hyperlink>
      <w:r w:rsidR="00E86D52">
        <w:t xml:space="preserve"> </w:t>
      </w:r>
    </w:p>
    <w:p w14:paraId="23E13149" w14:textId="77777777" w:rsidR="0029400A" w:rsidRDefault="0029400A" w:rsidP="009C17DB">
      <w:pPr>
        <w:ind w:left="518"/>
      </w:pPr>
    </w:p>
    <w:p w14:paraId="3F5336D8" w14:textId="77777777" w:rsidR="00AB5ED8" w:rsidRDefault="00AB5ED8" w:rsidP="00AB5ED8">
      <w:pPr>
        <w:pStyle w:val="Question"/>
      </w:pPr>
      <w:r>
        <w:lastRenderedPageBreak/>
        <w:t>Do users pay to use your Reading Rooms? If so, how much?</w:t>
      </w:r>
    </w:p>
    <w:p w14:paraId="766BD149" w14:textId="4D917FE6" w:rsidR="00AB5ED8" w:rsidRPr="005D63AF" w:rsidRDefault="00AB5ED8" w:rsidP="00AB5ED8">
      <w:pPr>
        <w:ind w:firstLine="567"/>
      </w:pPr>
      <w:r w:rsidRPr="005D63AF">
        <w:t xml:space="preserve"> </w:t>
      </w:r>
      <w:r w:rsidR="002E06E0" w:rsidRPr="005D63AF">
        <w:t>No</w:t>
      </w:r>
    </w:p>
    <w:p w14:paraId="2148CF0A" w14:textId="77777777" w:rsidR="00D14821" w:rsidRDefault="00D14821" w:rsidP="00D14821">
      <w:pPr>
        <w:pStyle w:val="Question"/>
      </w:pPr>
      <w:r>
        <w:t xml:space="preserve">How </w:t>
      </w:r>
      <w:proofErr w:type="gramStart"/>
      <w:r>
        <w:t>are your collections accessed</w:t>
      </w:r>
      <w:proofErr w:type="gramEnd"/>
      <w:r>
        <w:t xml:space="preserve"> within the Reading Rooms? </w:t>
      </w:r>
      <w:proofErr w:type="gramStart"/>
      <w:r>
        <w:t>Is collection material open access or called to order?</w:t>
      </w:r>
      <w:proofErr w:type="gramEnd"/>
      <w:r>
        <w:t xml:space="preserve"> Please describe.</w:t>
      </w:r>
    </w:p>
    <w:p w14:paraId="013B6D4E" w14:textId="575D83F1" w:rsidR="00D14821" w:rsidRPr="00EE7377" w:rsidRDefault="00EE7377" w:rsidP="00EE7377">
      <w:pPr>
        <w:ind w:left="518"/>
      </w:pPr>
      <w:r w:rsidRPr="00EE7377">
        <w:t>350 000 items</w:t>
      </w:r>
      <w:r w:rsidR="0029400A">
        <w:t xml:space="preserve"> on open shelves, the rest on order; the items stored in the main library can be obtained in 5-15 minutes, the items stored at the repository can be obtained next day. Items can be also order online via electronic catalogue. </w:t>
      </w:r>
    </w:p>
    <w:p w14:paraId="77707F31" w14:textId="77777777" w:rsidR="00D14821" w:rsidRDefault="00D14821" w:rsidP="00D14821">
      <w:pPr>
        <w:pStyle w:val="Question"/>
      </w:pPr>
      <w:r>
        <w:t>What is the average number of visits per day to your Reading Rooms?</w:t>
      </w:r>
    </w:p>
    <w:p w14:paraId="31CC6D38" w14:textId="588110CF" w:rsidR="00D14821" w:rsidRPr="00D14821" w:rsidRDefault="007C6254" w:rsidP="00D14821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823</w:t>
      </w:r>
    </w:p>
    <w:p w14:paraId="0A86BEE9" w14:textId="77777777" w:rsidR="00D14821" w:rsidRDefault="00D14821" w:rsidP="00D14821">
      <w:pPr>
        <w:pStyle w:val="Question"/>
      </w:pPr>
      <w:r>
        <w:t>What is the average number of visits per day to your library?</w:t>
      </w:r>
    </w:p>
    <w:p w14:paraId="6E56A1A5" w14:textId="58578173" w:rsidR="00D14821" w:rsidRDefault="007C6254" w:rsidP="00D14821">
      <w:pPr>
        <w:pStyle w:val="Question"/>
        <w:numPr>
          <w:ilvl w:val="0"/>
          <w:numId w:val="0"/>
        </w:numPr>
        <w:ind w:left="518"/>
      </w:pPr>
      <w:r>
        <w:rPr>
          <w:b w:val="0"/>
        </w:rPr>
        <w:t>1480</w:t>
      </w:r>
    </w:p>
    <w:p w14:paraId="475E54FB" w14:textId="77777777" w:rsidR="00C03038" w:rsidRDefault="00C03038" w:rsidP="00C03038">
      <w:pPr>
        <w:pStyle w:val="berschrift1"/>
      </w:pPr>
      <w:r>
        <w:t>Chapter V: Staffing</w:t>
      </w:r>
    </w:p>
    <w:p w14:paraId="08EEF8B4" w14:textId="46451A13" w:rsidR="00C03038" w:rsidRDefault="00175366" w:rsidP="00C03038">
      <w:pPr>
        <w:pStyle w:val="Question"/>
      </w:pPr>
      <w:r>
        <w:t xml:space="preserve">What is the </w:t>
      </w:r>
      <w:r w:rsidR="00C03038">
        <w:t xml:space="preserve">number of staff </w:t>
      </w:r>
      <w:r w:rsidR="00A60E10">
        <w:t xml:space="preserve">employed by the </w:t>
      </w:r>
      <w:r>
        <w:t xml:space="preserve">library in </w:t>
      </w:r>
      <w:proofErr w:type="gramStart"/>
      <w:r>
        <w:t xml:space="preserve">total </w:t>
      </w:r>
      <w:r w:rsidR="00A60E10">
        <w:t>?</w:t>
      </w:r>
      <w:proofErr w:type="gramEnd"/>
    </w:p>
    <w:p w14:paraId="52C7CADC" w14:textId="25F699CB" w:rsidR="00C03038" w:rsidRDefault="00A60E10" w:rsidP="00A60E10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2017:</w:t>
      </w:r>
      <w:r w:rsidR="00923E8E">
        <w:rPr>
          <w:b w:val="0"/>
        </w:rPr>
        <w:t xml:space="preserve"> 364</w:t>
      </w:r>
    </w:p>
    <w:p w14:paraId="19D325DD" w14:textId="77777777" w:rsidR="00175366" w:rsidRDefault="00175366" w:rsidP="00E873F6">
      <w:pPr>
        <w:pStyle w:val="Question"/>
      </w:pPr>
      <w:r>
        <w:t xml:space="preserve">What is the number of staff employed by the library in </w:t>
      </w:r>
      <w:proofErr w:type="gramStart"/>
      <w:r>
        <w:t>FTE ?</w:t>
      </w:r>
      <w:proofErr w:type="gramEnd"/>
    </w:p>
    <w:p w14:paraId="38B49428" w14:textId="3AB0F743" w:rsidR="00A60E10" w:rsidRPr="00A60E10" w:rsidRDefault="00A60E10" w:rsidP="00A60E10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A60E10">
        <w:rPr>
          <w:b w:val="0"/>
        </w:rPr>
        <w:t>2017:</w:t>
      </w:r>
      <w:r w:rsidR="00175366">
        <w:rPr>
          <w:b w:val="0"/>
        </w:rPr>
        <w:t xml:space="preserve"> </w:t>
      </w:r>
      <w:bookmarkStart w:id="0" w:name="_GoBack"/>
      <w:bookmarkEnd w:id="0"/>
    </w:p>
    <w:sectPr w:rsidR="00A60E10" w:rsidRPr="00A60E10" w:rsidSect="004F0039">
      <w:footerReference w:type="default" r:id="rId26"/>
      <w:head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E61C8" w14:textId="77777777" w:rsidR="009E308A" w:rsidRDefault="009E308A">
      <w:pPr>
        <w:spacing w:before="0" w:line="240" w:lineRule="auto"/>
      </w:pPr>
      <w:r>
        <w:separator/>
      </w:r>
    </w:p>
  </w:endnote>
  <w:endnote w:type="continuationSeparator" w:id="0">
    <w:p w14:paraId="6DDC0972" w14:textId="77777777" w:rsidR="009E308A" w:rsidRDefault="009E308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269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F43B1E" w14:textId="47C66DF9" w:rsidR="001151A5" w:rsidRDefault="001151A5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536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129FA" w14:textId="77777777" w:rsidR="009E308A" w:rsidRDefault="009E308A">
      <w:pPr>
        <w:spacing w:before="0" w:line="240" w:lineRule="auto"/>
      </w:pPr>
      <w:r>
        <w:separator/>
      </w:r>
    </w:p>
  </w:footnote>
  <w:footnote w:type="continuationSeparator" w:id="0">
    <w:p w14:paraId="035E8642" w14:textId="77777777" w:rsidR="009E308A" w:rsidRDefault="009E308A">
      <w:pPr>
        <w:spacing w:before="0" w:line="240" w:lineRule="auto"/>
      </w:pPr>
      <w:r>
        <w:continuationSeparator/>
      </w:r>
    </w:p>
  </w:footnote>
  <w:footnote w:id="1">
    <w:p w14:paraId="79381C2B" w14:textId="77777777" w:rsidR="001151A5" w:rsidRPr="004F0039" w:rsidRDefault="001151A5">
      <w:pPr>
        <w:pStyle w:val="Funotentext"/>
        <w:rPr>
          <w:lang w:val="en-GB"/>
        </w:rPr>
      </w:pPr>
      <w:r>
        <w:rPr>
          <w:rStyle w:val="Funotenzeichen"/>
        </w:rPr>
        <w:footnoteRef/>
      </w:r>
      <w:r>
        <w:t xml:space="preserve"> </w:t>
      </w:r>
      <w:r w:rsidRPr="004F0039">
        <w:t xml:space="preserve">The keynote presentation may be accessed via </w:t>
      </w:r>
      <w:hyperlink r:id="rId1" w:history="1">
        <w:r w:rsidRPr="00321AA8">
          <w:rPr>
            <w:rStyle w:val="Hyperlink"/>
          </w:rPr>
          <w:t>http://www.cenl.org/members/cenl-annual-general-meeting-2017-15-16-may-british-library-london/nggallery/page/1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B525C" w14:textId="77777777" w:rsidR="001151A5" w:rsidRDefault="001151A5">
    <w:pPr>
      <w:pStyle w:val="Kopfzeile"/>
    </w:pPr>
    <w:r>
      <w:rPr>
        <w:noProof/>
        <w:lang w:val="de-AT" w:eastAsia="de-AT"/>
      </w:rPr>
      <w:drawing>
        <wp:inline distT="0" distB="0" distL="0" distR="0" wp14:anchorId="0C7CDDA8" wp14:editId="2D503619">
          <wp:extent cx="847725" cy="332026"/>
          <wp:effectExtent l="0" t="0" r="0" b="0"/>
          <wp:docPr id="1" name="Picture 1" descr="G:\CENL Secretariat\Templat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ENL Secretariat\Template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834" cy="336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A6F"/>
    <w:multiLevelType w:val="multilevel"/>
    <w:tmpl w:val="92E6F8E6"/>
    <w:lvl w:ilvl="0">
      <w:start w:val="1"/>
      <w:numFmt w:val="decimal"/>
      <w:pStyle w:val="Answer"/>
      <w:lvlText w:val="%1."/>
      <w:lvlJc w:val="left"/>
      <w:pPr>
        <w:ind w:left="893" w:hanging="375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267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2" w:hanging="37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16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390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765" w:hanging="37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39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14" w:hanging="37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374"/>
      </w:pPr>
      <w:rPr>
        <w:rFonts w:hint="default"/>
      </w:rPr>
    </w:lvl>
  </w:abstractNum>
  <w:abstractNum w:abstractNumId="1" w15:restartNumberingAfterBreak="0">
    <w:nsid w:val="46FE301A"/>
    <w:multiLevelType w:val="hybridMultilevel"/>
    <w:tmpl w:val="95FC5EFA"/>
    <w:lvl w:ilvl="0" w:tplc="E8780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01A84"/>
    <w:multiLevelType w:val="hybridMultilevel"/>
    <w:tmpl w:val="2AF6A2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26AE1"/>
    <w:multiLevelType w:val="hybridMultilevel"/>
    <w:tmpl w:val="7E42152A"/>
    <w:lvl w:ilvl="0" w:tplc="A69E76C2">
      <w:start w:val="1"/>
      <w:numFmt w:val="lowerLetter"/>
      <w:lvlText w:val="%1."/>
      <w:lvlJc w:val="left"/>
      <w:pPr>
        <w:ind w:left="893" w:hanging="51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8" w:hanging="360"/>
      </w:pPr>
    </w:lvl>
    <w:lvl w:ilvl="2" w:tplc="0409001B" w:tentative="1">
      <w:start w:val="1"/>
      <w:numFmt w:val="lowerRoman"/>
      <w:lvlText w:val="%3."/>
      <w:lvlJc w:val="right"/>
      <w:pPr>
        <w:ind w:left="2908" w:hanging="180"/>
      </w:pPr>
    </w:lvl>
    <w:lvl w:ilvl="3" w:tplc="0409000F" w:tentative="1">
      <w:start w:val="1"/>
      <w:numFmt w:val="decimal"/>
      <w:lvlText w:val="%4."/>
      <w:lvlJc w:val="left"/>
      <w:pPr>
        <w:ind w:left="3628" w:hanging="360"/>
      </w:pPr>
    </w:lvl>
    <w:lvl w:ilvl="4" w:tplc="04090019" w:tentative="1">
      <w:start w:val="1"/>
      <w:numFmt w:val="lowerLetter"/>
      <w:lvlText w:val="%5."/>
      <w:lvlJc w:val="left"/>
      <w:pPr>
        <w:ind w:left="4348" w:hanging="360"/>
      </w:pPr>
    </w:lvl>
    <w:lvl w:ilvl="5" w:tplc="0409001B" w:tentative="1">
      <w:start w:val="1"/>
      <w:numFmt w:val="lowerRoman"/>
      <w:lvlText w:val="%6."/>
      <w:lvlJc w:val="right"/>
      <w:pPr>
        <w:ind w:left="5068" w:hanging="180"/>
      </w:pPr>
    </w:lvl>
    <w:lvl w:ilvl="6" w:tplc="0409000F" w:tentative="1">
      <w:start w:val="1"/>
      <w:numFmt w:val="decimal"/>
      <w:lvlText w:val="%7."/>
      <w:lvlJc w:val="left"/>
      <w:pPr>
        <w:ind w:left="5788" w:hanging="360"/>
      </w:pPr>
    </w:lvl>
    <w:lvl w:ilvl="7" w:tplc="04090019" w:tentative="1">
      <w:start w:val="1"/>
      <w:numFmt w:val="lowerLetter"/>
      <w:lvlText w:val="%8."/>
      <w:lvlJc w:val="left"/>
      <w:pPr>
        <w:ind w:left="6508" w:hanging="360"/>
      </w:pPr>
    </w:lvl>
    <w:lvl w:ilvl="8" w:tplc="040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4" w15:restartNumberingAfterBreak="0">
    <w:nsid w:val="7D23048B"/>
    <w:multiLevelType w:val="multilevel"/>
    <w:tmpl w:val="369EB3BA"/>
    <w:lvl w:ilvl="0">
      <w:start w:val="1"/>
      <w:numFmt w:val="decimal"/>
      <w:pStyle w:val="Question"/>
      <w:lvlText w:val="%1)"/>
      <w:lvlJc w:val="left"/>
      <w:pPr>
        <w:ind w:left="518" w:hanging="37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92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66" w:hanging="37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40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014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388" w:hanging="37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62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36" w:hanging="37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10" w:hanging="374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BC"/>
    <w:rsid w:val="000239CF"/>
    <w:rsid w:val="000433DD"/>
    <w:rsid w:val="00094E4E"/>
    <w:rsid w:val="000D495F"/>
    <w:rsid w:val="0010691C"/>
    <w:rsid w:val="001151A5"/>
    <w:rsid w:val="00123245"/>
    <w:rsid w:val="001318FC"/>
    <w:rsid w:val="001400E4"/>
    <w:rsid w:val="0014118F"/>
    <w:rsid w:val="001667EB"/>
    <w:rsid w:val="0017263E"/>
    <w:rsid w:val="00175366"/>
    <w:rsid w:val="001A4E51"/>
    <w:rsid w:val="001D728B"/>
    <w:rsid w:val="00237077"/>
    <w:rsid w:val="002819E6"/>
    <w:rsid w:val="0029400A"/>
    <w:rsid w:val="002A2327"/>
    <w:rsid w:val="002A71AF"/>
    <w:rsid w:val="002C44AF"/>
    <w:rsid w:val="002D606C"/>
    <w:rsid w:val="002E06E0"/>
    <w:rsid w:val="002E35EB"/>
    <w:rsid w:val="00311645"/>
    <w:rsid w:val="0031535B"/>
    <w:rsid w:val="00326E06"/>
    <w:rsid w:val="00335DD6"/>
    <w:rsid w:val="00340DAD"/>
    <w:rsid w:val="0034389D"/>
    <w:rsid w:val="0034424F"/>
    <w:rsid w:val="00376204"/>
    <w:rsid w:val="00392C70"/>
    <w:rsid w:val="003A455C"/>
    <w:rsid w:val="003D48C4"/>
    <w:rsid w:val="003F209A"/>
    <w:rsid w:val="0041421D"/>
    <w:rsid w:val="0042376E"/>
    <w:rsid w:val="00444E72"/>
    <w:rsid w:val="00457D57"/>
    <w:rsid w:val="00481339"/>
    <w:rsid w:val="004C40F0"/>
    <w:rsid w:val="004C7A95"/>
    <w:rsid w:val="004F0039"/>
    <w:rsid w:val="004F21A5"/>
    <w:rsid w:val="00541CE1"/>
    <w:rsid w:val="0054483B"/>
    <w:rsid w:val="0058340F"/>
    <w:rsid w:val="005C1A14"/>
    <w:rsid w:val="005D63AF"/>
    <w:rsid w:val="005F3426"/>
    <w:rsid w:val="006060AD"/>
    <w:rsid w:val="00610424"/>
    <w:rsid w:val="00650AC1"/>
    <w:rsid w:val="00667039"/>
    <w:rsid w:val="00681D12"/>
    <w:rsid w:val="0069659E"/>
    <w:rsid w:val="006A09A7"/>
    <w:rsid w:val="006E0D7D"/>
    <w:rsid w:val="006E1AC0"/>
    <w:rsid w:val="006E2D0D"/>
    <w:rsid w:val="006E2D9D"/>
    <w:rsid w:val="006E5161"/>
    <w:rsid w:val="00702D05"/>
    <w:rsid w:val="007129F5"/>
    <w:rsid w:val="007268C0"/>
    <w:rsid w:val="00773624"/>
    <w:rsid w:val="00775B94"/>
    <w:rsid w:val="00791FBF"/>
    <w:rsid w:val="0079207B"/>
    <w:rsid w:val="007C2FA4"/>
    <w:rsid w:val="007C3467"/>
    <w:rsid w:val="007C6254"/>
    <w:rsid w:val="007C647B"/>
    <w:rsid w:val="007C79CE"/>
    <w:rsid w:val="007D4221"/>
    <w:rsid w:val="007E3243"/>
    <w:rsid w:val="007F571B"/>
    <w:rsid w:val="0083126E"/>
    <w:rsid w:val="008348E5"/>
    <w:rsid w:val="00837212"/>
    <w:rsid w:val="00841A74"/>
    <w:rsid w:val="008D38BF"/>
    <w:rsid w:val="008D586C"/>
    <w:rsid w:val="008E55EF"/>
    <w:rsid w:val="008E7B13"/>
    <w:rsid w:val="008F2943"/>
    <w:rsid w:val="00923E8E"/>
    <w:rsid w:val="00952725"/>
    <w:rsid w:val="009631FB"/>
    <w:rsid w:val="00965A56"/>
    <w:rsid w:val="009B1480"/>
    <w:rsid w:val="009C17DB"/>
    <w:rsid w:val="009D0101"/>
    <w:rsid w:val="009E308A"/>
    <w:rsid w:val="009F78A2"/>
    <w:rsid w:val="00A60E10"/>
    <w:rsid w:val="00A90354"/>
    <w:rsid w:val="00AB06D1"/>
    <w:rsid w:val="00AB5ED8"/>
    <w:rsid w:val="00AC79EE"/>
    <w:rsid w:val="00AF0A71"/>
    <w:rsid w:val="00AF70F9"/>
    <w:rsid w:val="00B141E9"/>
    <w:rsid w:val="00B4262A"/>
    <w:rsid w:val="00B44CC9"/>
    <w:rsid w:val="00B76802"/>
    <w:rsid w:val="00B95FE2"/>
    <w:rsid w:val="00BB0577"/>
    <w:rsid w:val="00BE12DF"/>
    <w:rsid w:val="00C03038"/>
    <w:rsid w:val="00C30CA4"/>
    <w:rsid w:val="00C34ACB"/>
    <w:rsid w:val="00C8467F"/>
    <w:rsid w:val="00D0111D"/>
    <w:rsid w:val="00D14821"/>
    <w:rsid w:val="00D46C8B"/>
    <w:rsid w:val="00D60C74"/>
    <w:rsid w:val="00DB14AB"/>
    <w:rsid w:val="00DC03F5"/>
    <w:rsid w:val="00DC3E23"/>
    <w:rsid w:val="00DC6D74"/>
    <w:rsid w:val="00DC7F6B"/>
    <w:rsid w:val="00DD1307"/>
    <w:rsid w:val="00DE3BD1"/>
    <w:rsid w:val="00DE60C9"/>
    <w:rsid w:val="00E25FB3"/>
    <w:rsid w:val="00E413EC"/>
    <w:rsid w:val="00E86D52"/>
    <w:rsid w:val="00E873F6"/>
    <w:rsid w:val="00E87EBC"/>
    <w:rsid w:val="00EE7377"/>
    <w:rsid w:val="00EF5829"/>
    <w:rsid w:val="00F02D71"/>
    <w:rsid w:val="00F17C29"/>
    <w:rsid w:val="00F647FD"/>
    <w:rsid w:val="00F741D8"/>
    <w:rsid w:val="00F778C9"/>
    <w:rsid w:val="00FB0EDB"/>
    <w:rsid w:val="00FB24A2"/>
    <w:rsid w:val="00FB2730"/>
    <w:rsid w:val="00FB6CA6"/>
    <w:rsid w:val="00FE0192"/>
    <w:rsid w:val="00FE43AC"/>
    <w:rsid w:val="00FE4DE8"/>
    <w:rsid w:val="00FF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49B5C4"/>
  <w15:docId w15:val="{0FA2B5D5-912A-4A5D-A7D2-585D8033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before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075B"/>
  </w:style>
  <w:style w:type="paragraph" w:styleId="berschrift1">
    <w:name w:val="heading 1"/>
    <w:basedOn w:val="Standard"/>
    <w:link w:val="berschrift1Zchn"/>
    <w:uiPriority w:val="9"/>
    <w:qFormat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sz w:val="25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78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uchtitel">
    <w:name w:val="Book Title"/>
    <w:basedOn w:val="Absatz-Standardschriftart"/>
    <w:uiPriority w:val="33"/>
    <w:semiHidden/>
    <w:unhideWhenUsed/>
    <w:qFormat/>
    <w:rPr>
      <w:b/>
      <w:bCs/>
      <w:i/>
      <w:iCs/>
      <w:spacing w:val="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caps w:val="0"/>
      <w:smallCaps/>
      <w:color w:val="4F81BD" w:themeColor="accent1"/>
      <w:spacing w:val="0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sz w:val="25"/>
      <w:szCs w:val="32"/>
    </w:rPr>
  </w:style>
  <w:style w:type="paragraph" w:styleId="Fuzeile">
    <w:name w:val="footer"/>
    <w:basedOn w:val="Standard"/>
    <w:link w:val="FuzeileZchn"/>
    <w:uiPriority w:val="99"/>
    <w:unhideWhenUsed/>
    <w:rsid w:val="00650AC1"/>
    <w:pPr>
      <w:spacing w:before="0"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50AC1"/>
    <w:rPr>
      <w:sz w:val="2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link w:val="TitelZchn"/>
    <w:uiPriority w:val="1"/>
    <w:qFormat/>
    <w:pPr>
      <w:spacing w:before="0" w:after="120" w:line="360" w:lineRule="auto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customStyle="1" w:styleId="Question">
    <w:name w:val="Question"/>
    <w:basedOn w:val="Standard"/>
    <w:uiPriority w:val="10"/>
    <w:qFormat/>
    <w:pPr>
      <w:numPr>
        <w:numId w:val="1"/>
      </w:numPr>
      <w:spacing w:before="240"/>
    </w:pPr>
    <w:rPr>
      <w:rFonts w:cs="Times New Roman"/>
      <w:b/>
      <w:szCs w:val="24"/>
      <w:lang w:eastAsia="en-US"/>
    </w:rPr>
  </w:style>
  <w:style w:type="paragraph" w:customStyle="1" w:styleId="Answer">
    <w:name w:val="Answer"/>
    <w:basedOn w:val="Standard"/>
    <w:uiPriority w:val="11"/>
    <w:qFormat/>
    <w:pPr>
      <w:keepLines/>
      <w:numPr>
        <w:numId w:val="6"/>
      </w:numPr>
    </w:pPr>
    <w:rPr>
      <w:rFonts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7EB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7EBC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0039"/>
    <w:pPr>
      <w:spacing w:before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F003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F003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4F003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F0039"/>
    <w:rPr>
      <w:color w:val="800080" w:themeColor="followedHyperlink"/>
      <w:u w:val="single"/>
    </w:rPr>
  </w:style>
  <w:style w:type="paragraph" w:customStyle="1" w:styleId="Rating">
    <w:name w:val="Rating"/>
    <w:basedOn w:val="Standard"/>
    <w:qFormat/>
    <w:rsid w:val="006E5161"/>
    <w:pPr>
      <w:spacing w:before="40" w:after="40" w:line="240" w:lineRule="auto"/>
      <w:jc w:val="center"/>
    </w:pPr>
    <w:rPr>
      <w:rFonts w:eastAsia="Times New Roman" w:cs="Tahoma"/>
      <w:spacing w:val="4"/>
      <w:sz w:val="16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DC6D74"/>
    <w:pPr>
      <w:spacing w:before="0" w:line="240" w:lineRule="auto"/>
      <w:ind w:left="720"/>
      <w:contextualSpacing/>
    </w:pPr>
    <w:rPr>
      <w:rFonts w:ascii="Calibri" w:eastAsiaTheme="minorHAnsi" w:hAnsi="Calibri" w:cs="Times New Roman"/>
      <w:sz w:val="22"/>
      <w:szCs w:val="22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6D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6D74"/>
    <w:pPr>
      <w:spacing w:before="0" w:line="240" w:lineRule="auto"/>
    </w:pPr>
    <w:rPr>
      <w:rFonts w:ascii="Calibri" w:eastAsiaTheme="minorHAnsi" w:hAnsi="Calibri" w:cs="Times New Roman"/>
      <w:sz w:val="20"/>
      <w:szCs w:val="20"/>
      <w:lang w:val="en-GB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6D74"/>
    <w:rPr>
      <w:rFonts w:ascii="Calibri" w:eastAsiaTheme="minorHAnsi" w:hAnsi="Calibri" w:cs="Times New Roman"/>
      <w:sz w:val="20"/>
      <w:szCs w:val="20"/>
      <w:lang w:val="en-GB" w:eastAsia="en-US"/>
    </w:rPr>
  </w:style>
  <w:style w:type="table" w:styleId="Tabellenraster">
    <w:name w:val="Table Grid"/>
    <w:basedOn w:val="NormaleTabelle"/>
    <w:uiPriority w:val="59"/>
    <w:rsid w:val="00DC6D74"/>
    <w:pPr>
      <w:spacing w:before="0" w:line="240" w:lineRule="auto"/>
    </w:pPr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24A2"/>
    <w:pPr>
      <w:spacing w:before="120"/>
    </w:pPr>
    <w:rPr>
      <w:rFonts w:asciiTheme="minorHAnsi" w:eastAsiaTheme="minorEastAsia" w:hAnsiTheme="minorHAnsi" w:cstheme="minorBidi"/>
      <w:b/>
      <w:bCs/>
      <w:lang w:val="en-US" w:eastAsia="ja-JP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24A2"/>
    <w:rPr>
      <w:rFonts w:ascii="Calibri" w:eastAsiaTheme="minorHAnsi" w:hAnsi="Calibri" w:cs="Times New Roman"/>
      <w:b/>
      <w:bCs/>
      <w:sz w:val="20"/>
      <w:szCs w:val="20"/>
      <w:lang w:val="en-GB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78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horttext">
    <w:name w:val="short_text"/>
    <w:basedOn w:val="Absatz-Standardschriftart"/>
    <w:rsid w:val="009C1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4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4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lnb.lv/en/about-library/level-map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kopkatalogs.lv/F/9XEGJYNDMJMJNPLBP8PUX5UA42G731FS3PP72TH6MDKP8L2ALQ-00101?func=full-set-set&amp;set_number=017593&amp;set_entry=000008&amp;format=99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lasreg.lnb.lv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kopkatalogs.lv/F/9XEGJYNDMJMJNPLBP8PUX5UA42G731FS3PP72TH6MDKP8L2ALQ-01573?func=full-set-set&amp;set_number=017546&amp;set_entry=000004&amp;format=999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kopkatalogs.lv/F/9XEGJYNDMJMJNPLBP8PUX5UA42G731FS3PP72TH6MDKP8L2ALQ-05226?func=full-set-set&amp;set_number=017739&amp;set_entry=000001&amp;format=999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cenl@bl.uk" TargetMode="External"/><Relationship Id="rId19" Type="http://schemas.openxmlformats.org/officeDocument/2006/relationships/hyperlink" Target="https://lnb.lv/en/about-institution/facts-nll-histo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nb.lv/en/about-institution/logo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kopkatalogs.lv/F/9XEGJYNDMJMJNPLBP8PUX5UA42G731FS3PP72TH6MDKP8L2ALQ-01431?func=full-set-set&amp;set_number=017632&amp;set_entry=000009&amp;format=999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nl.org/members/cenl-annual-general-meeting-2017-15-16-may-british-library-london/nggallery/page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arshall.AD\AppData\Roaming\Microsoft\Templates\Multiplechoice_test_or_survey_kit_for_creating_3_4_or_5answer_ques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1C9DA1DC894137A71486AA4FF84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E9EDE-2F81-448B-A3D7-27308156D6AA}"/>
      </w:docPartPr>
      <w:docPartBody>
        <w:p w:rsidR="00CD2C37" w:rsidRDefault="00CD2C37">
          <w:pPr>
            <w:pStyle w:val="B21C9DA1DC894137A71486AA4FF84D05"/>
          </w:pPr>
          <w:r>
            <w:t>Instructions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37"/>
    <w:rsid w:val="00262664"/>
    <w:rsid w:val="0029361A"/>
    <w:rsid w:val="0038618B"/>
    <w:rsid w:val="008B2A22"/>
    <w:rsid w:val="00954ED1"/>
    <w:rsid w:val="009946CD"/>
    <w:rsid w:val="00BE7A9F"/>
    <w:rsid w:val="00CD2C37"/>
    <w:rsid w:val="00D13DB9"/>
    <w:rsid w:val="00F5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D573EC55E248C4A1F5E455EE126315">
    <w:name w:val="AAD573EC55E248C4A1F5E455EE126315"/>
  </w:style>
  <w:style w:type="paragraph" w:customStyle="1" w:styleId="7A795C9F89884A2BA95991C5912E1EBD">
    <w:name w:val="7A795C9F89884A2BA95991C5912E1EBD"/>
  </w:style>
  <w:style w:type="paragraph" w:customStyle="1" w:styleId="B0FF692A1B3842DFA0345A48FB4E72BF">
    <w:name w:val="B0FF692A1B3842DFA0345A48FB4E72BF"/>
  </w:style>
  <w:style w:type="paragraph" w:customStyle="1" w:styleId="D3A766E7461A4103BA580327C764309C">
    <w:name w:val="D3A766E7461A4103BA580327C764309C"/>
  </w:style>
  <w:style w:type="paragraph" w:customStyle="1" w:styleId="199C1E6B513F4371926164AF3A9BBE6A">
    <w:name w:val="199C1E6B513F4371926164AF3A9BBE6A"/>
  </w:style>
  <w:style w:type="paragraph" w:customStyle="1" w:styleId="7885180E805745D8BAA856E8056069B3">
    <w:name w:val="7885180E805745D8BAA856E8056069B3"/>
  </w:style>
  <w:style w:type="paragraph" w:customStyle="1" w:styleId="7CF2229E734B47F1B8CC35FCA506F35E">
    <w:name w:val="7CF2229E734B47F1B8CC35FCA506F35E"/>
  </w:style>
  <w:style w:type="paragraph" w:customStyle="1" w:styleId="81E6EC056EFE4238B3C5E1D47F5ECCE0">
    <w:name w:val="81E6EC056EFE4238B3C5E1D47F5ECCE0"/>
  </w:style>
  <w:style w:type="paragraph" w:customStyle="1" w:styleId="980714FE622647DCA3DABA1F09C40DF1">
    <w:name w:val="980714FE622647DCA3DABA1F09C40DF1"/>
  </w:style>
  <w:style w:type="paragraph" w:customStyle="1" w:styleId="B5A997BB7EC44DAABC257EEE28991159">
    <w:name w:val="B5A997BB7EC44DAABC257EEE28991159"/>
  </w:style>
  <w:style w:type="paragraph" w:customStyle="1" w:styleId="99701DDAFD2D4FCDB1E9C10D9299DA2D">
    <w:name w:val="99701DDAFD2D4FCDB1E9C10D9299DA2D"/>
  </w:style>
  <w:style w:type="paragraph" w:customStyle="1" w:styleId="2182A07CF0934B61B6F2977F6C357E1C">
    <w:name w:val="2182A07CF0934B61B6F2977F6C357E1C"/>
  </w:style>
  <w:style w:type="paragraph" w:customStyle="1" w:styleId="DC7A44EC7C6A4175A34728391B12A133">
    <w:name w:val="DC7A44EC7C6A4175A34728391B12A133"/>
  </w:style>
  <w:style w:type="paragraph" w:customStyle="1" w:styleId="B21C9DA1DC894137A71486AA4FF84D05">
    <w:name w:val="B21C9DA1DC894137A71486AA4FF84D05"/>
  </w:style>
  <w:style w:type="paragraph" w:customStyle="1" w:styleId="99CEEFCBD69E40938EB3BE8A377AF603">
    <w:name w:val="99CEEFCBD69E40938EB3BE8A377AF603"/>
  </w:style>
  <w:style w:type="paragraph" w:customStyle="1" w:styleId="0AAEAE3E030D49E19702FE70B1FE3EBA">
    <w:name w:val="0AAEAE3E030D49E19702FE70B1FE3EBA"/>
  </w:style>
  <w:style w:type="paragraph" w:customStyle="1" w:styleId="AB8BAE58A21C4595ADC54891CA421F2D">
    <w:name w:val="AB8BAE58A21C4595ADC54891CA421F2D"/>
  </w:style>
  <w:style w:type="paragraph" w:customStyle="1" w:styleId="1ED4E6B26BE84DD39FAE15B2DDF6282E">
    <w:name w:val="1ED4E6B26BE84DD39FAE15B2DDF6282E"/>
  </w:style>
  <w:style w:type="paragraph" w:customStyle="1" w:styleId="E9DD72F3C16744139A50748BDA846C0F">
    <w:name w:val="E9DD72F3C16744139A50748BDA846C0F"/>
  </w:style>
  <w:style w:type="paragraph" w:customStyle="1" w:styleId="3FFE0F1716E345D88D0BD29EA29132F9">
    <w:name w:val="3FFE0F1716E345D88D0BD29EA29132F9"/>
  </w:style>
  <w:style w:type="paragraph" w:customStyle="1" w:styleId="6159C933804547CD9261FFD14EB8616B">
    <w:name w:val="6159C933804547CD9261FFD14EB8616B"/>
  </w:style>
  <w:style w:type="paragraph" w:customStyle="1" w:styleId="349C8ABC48624C9C9BCBBAD29E283C2B">
    <w:name w:val="349C8ABC48624C9C9BCBBAD29E283C2B"/>
  </w:style>
  <w:style w:type="paragraph" w:customStyle="1" w:styleId="2F44B1F10F934AA4B86CAC3627C8CA1D">
    <w:name w:val="2F44B1F10F934AA4B86CAC3627C8CA1D"/>
  </w:style>
  <w:style w:type="paragraph" w:customStyle="1" w:styleId="D2B81D7F252246599DE661766DD46818">
    <w:name w:val="D2B81D7F252246599DE661766DD46818"/>
  </w:style>
  <w:style w:type="paragraph" w:customStyle="1" w:styleId="8EF80A1DF2624AF598AB7D6ACC7CDD70">
    <w:name w:val="8EF80A1DF2624AF598AB7D6ACC7CDD70"/>
  </w:style>
  <w:style w:type="paragraph" w:customStyle="1" w:styleId="3A8FEA36345F4D9A956337526EB53D61">
    <w:name w:val="3A8FEA36345F4D9A956337526EB53D61"/>
  </w:style>
  <w:style w:type="paragraph" w:customStyle="1" w:styleId="058B3D015DA447B88E4576647A7F3DC7">
    <w:name w:val="058B3D015DA447B88E4576647A7F3DC7"/>
  </w:style>
  <w:style w:type="paragraph" w:customStyle="1" w:styleId="C8C5D67654684DE3B77556CEF59B32E6">
    <w:name w:val="C8C5D67654684DE3B77556CEF59B32E6"/>
  </w:style>
  <w:style w:type="paragraph" w:customStyle="1" w:styleId="C52C37F20DDB4C7CA1B7C899A1C6B299">
    <w:name w:val="C52C37F20DDB4C7CA1B7C899A1C6B299"/>
    <w:rsid w:val="00CD2C37"/>
  </w:style>
  <w:style w:type="paragraph" w:customStyle="1" w:styleId="2C1E4F733E134724978F772350FEAD47">
    <w:name w:val="2C1E4F733E134724978F772350FEAD47"/>
    <w:rsid w:val="00CD2C37"/>
  </w:style>
  <w:style w:type="paragraph" w:customStyle="1" w:styleId="57B7FBC4EB4046C0B88A032011D4AD08">
    <w:name w:val="57B7FBC4EB4046C0B88A032011D4AD08"/>
    <w:rsid w:val="00CD2C37"/>
  </w:style>
  <w:style w:type="paragraph" w:customStyle="1" w:styleId="3D21CC4809CB41838A59288AC87BD895">
    <w:name w:val="3D21CC4809CB41838A59288AC87BD895"/>
    <w:rsid w:val="00CD2C37"/>
  </w:style>
  <w:style w:type="paragraph" w:customStyle="1" w:styleId="66E2518AC211478DB0D7BCFC7769E238">
    <w:name w:val="66E2518AC211478DB0D7BCFC7769E238"/>
    <w:rsid w:val="00CD2C37"/>
  </w:style>
  <w:style w:type="paragraph" w:customStyle="1" w:styleId="339519AD99A74036BFF0F8BDF2C6056F">
    <w:name w:val="339519AD99A74036BFF0F8BDF2C6056F"/>
    <w:rsid w:val="00CD2C37"/>
  </w:style>
  <w:style w:type="paragraph" w:customStyle="1" w:styleId="36B97422FBBC4F2CB53A3057286D09FF">
    <w:name w:val="36B97422FBBC4F2CB53A3057286D09FF"/>
    <w:rsid w:val="00CD2C37"/>
  </w:style>
  <w:style w:type="paragraph" w:customStyle="1" w:styleId="D3B826C5A1AD4362AD5A55B0358B989B">
    <w:name w:val="D3B826C5A1AD4362AD5A55B0358B989B"/>
    <w:rsid w:val="00CD2C37"/>
  </w:style>
  <w:style w:type="paragraph" w:customStyle="1" w:styleId="6B2E0BE49BBA4C90B21791C63AD3BDF1">
    <w:name w:val="6B2E0BE49BBA4C90B21791C63AD3BDF1"/>
    <w:rsid w:val="00CD2C37"/>
  </w:style>
  <w:style w:type="paragraph" w:customStyle="1" w:styleId="4E4FFBAF1D1C460698B257C797AEBC3B">
    <w:name w:val="4E4FFBAF1D1C460698B257C797AEBC3B"/>
    <w:rsid w:val="00CD2C37"/>
  </w:style>
  <w:style w:type="paragraph" w:customStyle="1" w:styleId="67CB69835F3B4BAEA1A67F99251B572A">
    <w:name w:val="67CB69835F3B4BAEA1A67F99251B572A"/>
    <w:rsid w:val="00CD2C37"/>
  </w:style>
  <w:style w:type="paragraph" w:customStyle="1" w:styleId="FDE8963D7E934A2BAF2A75C1E33C9F7F">
    <w:name w:val="FDE8963D7E934A2BAF2A75C1E33C9F7F"/>
    <w:rsid w:val="00CD2C37"/>
  </w:style>
  <w:style w:type="paragraph" w:customStyle="1" w:styleId="7BD5AC96747E47E6817848D013D5170C">
    <w:name w:val="7BD5AC96747E47E6817848D013D5170C"/>
    <w:rsid w:val="00CD2C37"/>
  </w:style>
  <w:style w:type="paragraph" w:customStyle="1" w:styleId="B0C96F96DA864310988152A63CC6DA60">
    <w:name w:val="B0C96F96DA864310988152A63CC6DA60"/>
    <w:rsid w:val="00CD2C37"/>
  </w:style>
  <w:style w:type="paragraph" w:customStyle="1" w:styleId="22A8C4CFDEC6481CB06A54202345B947">
    <w:name w:val="22A8C4CFDEC6481CB06A54202345B947"/>
    <w:rsid w:val="00CD2C37"/>
  </w:style>
  <w:style w:type="paragraph" w:customStyle="1" w:styleId="9BAA30DD01B84A85A475CF89C1AF3A4B">
    <w:name w:val="9BAA30DD01B84A85A475CF89C1AF3A4B"/>
    <w:rsid w:val="00CD2C37"/>
  </w:style>
  <w:style w:type="paragraph" w:customStyle="1" w:styleId="2A3A71FC282341FB8F13044BF511AAE4">
    <w:name w:val="2A3A71FC282341FB8F13044BF511AAE4"/>
    <w:rsid w:val="00CD2C37"/>
  </w:style>
  <w:style w:type="paragraph" w:customStyle="1" w:styleId="011E228B08FE4EB49A79606EA89022FE">
    <w:name w:val="011E228B08FE4EB49A79606EA89022FE"/>
    <w:rsid w:val="00CD2C37"/>
  </w:style>
  <w:style w:type="paragraph" w:customStyle="1" w:styleId="7BA5BC6715774DBB85D0179E26FEDB67">
    <w:name w:val="7BA5BC6715774DBB85D0179E26FEDB67"/>
    <w:rsid w:val="00CD2C37"/>
  </w:style>
  <w:style w:type="paragraph" w:customStyle="1" w:styleId="44AE5F4C2E6F494BB16D30C2284CD816">
    <w:name w:val="44AE5F4C2E6F494BB16D30C2284CD816"/>
    <w:rsid w:val="00CD2C37"/>
  </w:style>
  <w:style w:type="paragraph" w:customStyle="1" w:styleId="295B99ED20644C90B53BECC3EE6B1B66">
    <w:name w:val="295B99ED20644C90B53BECC3EE6B1B66"/>
    <w:rsid w:val="00CD2C37"/>
  </w:style>
  <w:style w:type="paragraph" w:customStyle="1" w:styleId="1FA6117C02D741FDA10366CA8C4C2445">
    <w:name w:val="1FA6117C02D741FDA10366CA8C4C2445"/>
    <w:rsid w:val="00CD2C37"/>
  </w:style>
  <w:style w:type="paragraph" w:customStyle="1" w:styleId="285709E132B74C2AB13DAE2C93385B00">
    <w:name w:val="285709E132B74C2AB13DAE2C93385B00"/>
    <w:rsid w:val="00CD2C37"/>
  </w:style>
  <w:style w:type="paragraph" w:customStyle="1" w:styleId="2859B750333644A19738ED96E86C865B">
    <w:name w:val="2859B750333644A19738ED96E86C865B"/>
    <w:rsid w:val="00CD2C37"/>
  </w:style>
  <w:style w:type="paragraph" w:customStyle="1" w:styleId="42298AFFF0274F6293FC4D2B990C4417">
    <w:name w:val="42298AFFF0274F6293FC4D2B990C4417"/>
    <w:rsid w:val="00CD2C37"/>
  </w:style>
  <w:style w:type="paragraph" w:customStyle="1" w:styleId="88151F7DAB534676A2DF41578F8F1561">
    <w:name w:val="88151F7DAB534676A2DF41578F8F1561"/>
    <w:rsid w:val="00CD2C37"/>
  </w:style>
  <w:style w:type="paragraph" w:customStyle="1" w:styleId="DF1DBEA146E145D3A34D3F43F0AFE429">
    <w:name w:val="DF1DBEA146E145D3A34D3F43F0AFE429"/>
    <w:rsid w:val="00CD2C37"/>
  </w:style>
  <w:style w:type="paragraph" w:customStyle="1" w:styleId="38588DEE59A649DA8615CE4E9F146E4C">
    <w:name w:val="38588DEE59A649DA8615CE4E9F146E4C"/>
    <w:rsid w:val="00CD2C37"/>
  </w:style>
  <w:style w:type="paragraph" w:customStyle="1" w:styleId="0A0796126D34428FBA0ABA3D6C2DA2BB">
    <w:name w:val="0A0796126D34428FBA0ABA3D6C2DA2BB"/>
    <w:rsid w:val="00CD2C37"/>
  </w:style>
  <w:style w:type="paragraph" w:customStyle="1" w:styleId="FEDF75554639438790C5DADA015630DB">
    <w:name w:val="FEDF75554639438790C5DADA015630DB"/>
    <w:rsid w:val="00CD2C37"/>
  </w:style>
  <w:style w:type="paragraph" w:customStyle="1" w:styleId="F45F40FB5D3B47B3998AE6DF50311110">
    <w:name w:val="F45F40FB5D3B47B3998AE6DF50311110"/>
    <w:rsid w:val="00CD2C37"/>
  </w:style>
  <w:style w:type="paragraph" w:customStyle="1" w:styleId="399C2F6F15D94CEE8F452A0C1BB450EA">
    <w:name w:val="399C2F6F15D94CEE8F452A0C1BB450EA"/>
    <w:rsid w:val="00CD2C37"/>
  </w:style>
  <w:style w:type="paragraph" w:customStyle="1" w:styleId="E0023C2793264C2E879A3718DC2A93CC">
    <w:name w:val="E0023C2793264C2E879A3718DC2A93CC"/>
    <w:rsid w:val="00CD2C37"/>
  </w:style>
  <w:style w:type="paragraph" w:customStyle="1" w:styleId="ADC3E7A7A5EF4AB4AA85972E65BE459F">
    <w:name w:val="ADC3E7A7A5EF4AB4AA85972E65BE459F"/>
    <w:rsid w:val="00CD2C37"/>
  </w:style>
  <w:style w:type="paragraph" w:customStyle="1" w:styleId="850F61A0556B4BC580B1DDB6E48A4451">
    <w:name w:val="850F61A0556B4BC580B1DDB6E48A4451"/>
    <w:rsid w:val="00CD2C37"/>
  </w:style>
  <w:style w:type="paragraph" w:customStyle="1" w:styleId="CF0F5711D8B4489392F721BDC0F14FB6">
    <w:name w:val="CF0F5711D8B4489392F721BDC0F14FB6"/>
    <w:rsid w:val="00CD2C37"/>
  </w:style>
  <w:style w:type="paragraph" w:customStyle="1" w:styleId="626ED2E1F96E4F7A8CE11A56D97761C3">
    <w:name w:val="626ED2E1F96E4F7A8CE11A56D97761C3"/>
    <w:rsid w:val="00CD2C37"/>
  </w:style>
  <w:style w:type="paragraph" w:customStyle="1" w:styleId="69A1E17A6FD448E38993613C3DA20C5F">
    <w:name w:val="69A1E17A6FD448E38993613C3DA20C5F"/>
    <w:rsid w:val="00CD2C37"/>
  </w:style>
  <w:style w:type="paragraph" w:customStyle="1" w:styleId="D57648BA4D3C42FC90A4FF86DEA0B1C4">
    <w:name w:val="D57648BA4D3C42FC90A4FF86DEA0B1C4"/>
    <w:rsid w:val="00CD2C37"/>
  </w:style>
  <w:style w:type="paragraph" w:customStyle="1" w:styleId="80846534367A43DCAE8A38ADCDD81DE7">
    <w:name w:val="80846534367A43DCAE8A38ADCDD81DE7"/>
    <w:rsid w:val="00CD2C37"/>
  </w:style>
  <w:style w:type="paragraph" w:customStyle="1" w:styleId="66051506A9414403ABCD37A1BF7426D2">
    <w:name w:val="66051506A9414403ABCD37A1BF7426D2"/>
    <w:rsid w:val="00CD2C37"/>
  </w:style>
  <w:style w:type="paragraph" w:customStyle="1" w:styleId="C8248F38B70241F8916C352FDA3C0CA1">
    <w:name w:val="C8248F38B70241F8916C352FDA3C0CA1"/>
    <w:rsid w:val="00CD2C37"/>
  </w:style>
  <w:style w:type="paragraph" w:customStyle="1" w:styleId="4A0E20B8B1C9456E895C98F1C5A4DBA4">
    <w:name w:val="4A0E20B8B1C9456E895C98F1C5A4DBA4"/>
    <w:rsid w:val="00CD2C37"/>
  </w:style>
  <w:style w:type="paragraph" w:customStyle="1" w:styleId="533649E025E54A7AAE5898FC492136A9">
    <w:name w:val="533649E025E54A7AAE5898FC492136A9"/>
    <w:rsid w:val="00CD2C37"/>
  </w:style>
  <w:style w:type="paragraph" w:customStyle="1" w:styleId="9CCF706EE7134C2EAB6CD6F6307314ED">
    <w:name w:val="9CCF706EE7134C2EAB6CD6F6307314ED"/>
    <w:rsid w:val="00CD2C37"/>
  </w:style>
  <w:style w:type="paragraph" w:customStyle="1" w:styleId="FC2B7CE91FD1462D82B92CD07C33AA40">
    <w:name w:val="FC2B7CE91FD1462D82B92CD07C33AA40"/>
    <w:rsid w:val="00CD2C37"/>
  </w:style>
  <w:style w:type="paragraph" w:customStyle="1" w:styleId="FA6FBB550C3F43D99321D9EC9E0C22EC">
    <w:name w:val="FA6FBB550C3F43D99321D9EC9E0C22EC"/>
    <w:rsid w:val="00CD2C37"/>
  </w:style>
  <w:style w:type="paragraph" w:customStyle="1" w:styleId="C3621B5E98484228B9A104B3E4080EFB">
    <w:name w:val="C3621B5E98484228B9A104B3E4080EFB"/>
    <w:rsid w:val="00CD2C37"/>
  </w:style>
  <w:style w:type="paragraph" w:customStyle="1" w:styleId="CA5C6A09F9C343F5AD6A4C35BF4725F7">
    <w:name w:val="CA5C6A09F9C343F5AD6A4C35BF4725F7"/>
    <w:rsid w:val="00CD2C37"/>
  </w:style>
  <w:style w:type="paragraph" w:customStyle="1" w:styleId="BF4A9EB8E22B4C2580C2E6831E60B835">
    <w:name w:val="BF4A9EB8E22B4C2580C2E6831E60B835"/>
    <w:rsid w:val="00CD2C37"/>
  </w:style>
  <w:style w:type="paragraph" w:customStyle="1" w:styleId="A43D7E38964B4CD7877A4FB34C020B7B">
    <w:name w:val="A43D7E38964B4CD7877A4FB34C020B7B"/>
    <w:rsid w:val="00CD2C37"/>
  </w:style>
  <w:style w:type="paragraph" w:customStyle="1" w:styleId="04E3C1FEF00944669A321DE2D2C7BC57">
    <w:name w:val="04E3C1FEF00944669A321DE2D2C7BC57"/>
    <w:rsid w:val="00CD2C37"/>
  </w:style>
  <w:style w:type="paragraph" w:customStyle="1" w:styleId="AB478C4BE18F48E098EF48C490D75378">
    <w:name w:val="AB478C4BE18F48E098EF48C490D75378"/>
    <w:rsid w:val="00CD2C37"/>
  </w:style>
  <w:style w:type="paragraph" w:customStyle="1" w:styleId="2C7C4135E18446D9ACBBD8431C8F24CA">
    <w:name w:val="2C7C4135E18446D9ACBBD8431C8F24CA"/>
    <w:rsid w:val="00CD2C37"/>
  </w:style>
  <w:style w:type="paragraph" w:customStyle="1" w:styleId="0F42F34079DE4C6BA1937E7DBAD89045">
    <w:name w:val="0F42F34079DE4C6BA1937E7DBAD89045"/>
    <w:rsid w:val="00CD2C37"/>
  </w:style>
  <w:style w:type="paragraph" w:customStyle="1" w:styleId="E9A3DE2E70134D479E6A924AFB836C6D">
    <w:name w:val="E9A3DE2E70134D479E6A924AFB836C6D"/>
    <w:rsid w:val="00CD2C37"/>
  </w:style>
  <w:style w:type="paragraph" w:customStyle="1" w:styleId="97ED7DDF285D4CFCAFA5F14019EE98D7">
    <w:name w:val="97ED7DDF285D4CFCAFA5F14019EE98D7"/>
    <w:rsid w:val="00CD2C37"/>
  </w:style>
  <w:style w:type="paragraph" w:customStyle="1" w:styleId="8E366C08A26A4C468C09F420D2EB8BD2">
    <w:name w:val="8E366C08A26A4C468C09F420D2EB8BD2"/>
    <w:rsid w:val="00CD2C37"/>
  </w:style>
  <w:style w:type="paragraph" w:customStyle="1" w:styleId="448E75776D7948AEB495D7CE195FB327">
    <w:name w:val="448E75776D7948AEB495D7CE195FB327"/>
    <w:rsid w:val="00CD2C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ultiple Choice Test or Surve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F4710-10AC-4119-8D2B-FEF5C6C66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Multiplechoice_test_or_survey_kit_for_creating_3_4_or_5answer_questions</Template>
  <TotalTime>0</TotalTime>
  <Pages>14</Pages>
  <Words>1873</Words>
  <Characters>11806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Library</Company>
  <LinksUpToDate>false</LinksUpToDate>
  <CharactersWithSpaces>13652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Marshall, Kate</dc:creator>
  <cp:lastModifiedBy>Petschar Hans</cp:lastModifiedBy>
  <cp:revision>5</cp:revision>
  <dcterms:created xsi:type="dcterms:W3CDTF">2018-03-29T11:29:00Z</dcterms:created>
  <dcterms:modified xsi:type="dcterms:W3CDTF">2019-01-18T15:58:00Z</dcterms:modified>
</cp:coreProperties>
</file>